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E59137" w14:textId="77777777" w:rsidR="009B4B49" w:rsidRDefault="009B4B49" w:rsidP="002D28FF">
      <w:pPr>
        <w:sectPr w:rsidR="009B4B49" w:rsidSect="009A7910">
          <w:headerReference w:type="default" r:id="rId7"/>
          <w:pgSz w:w="16838" w:h="23811" w:code="8"/>
          <w:pgMar w:top="567" w:right="567" w:bottom="567" w:left="567" w:header="283" w:footer="1020" w:gutter="0"/>
          <w:cols w:space="708"/>
          <w:docGrid w:linePitch="360"/>
        </w:sectPr>
      </w:pPr>
    </w:p>
    <w:p w14:paraId="7B00B7DB" w14:textId="34DAD3CE" w:rsidR="009B4B49" w:rsidRDefault="0073670B" w:rsidP="002D28FF">
      <w:pPr>
        <w:sectPr w:rsidR="009B4B49" w:rsidSect="009A7910">
          <w:headerReference w:type="default" r:id="rId8"/>
          <w:footerReference w:type="default" r:id="rId9"/>
          <w:pgSz w:w="16838" w:h="23811" w:code="8"/>
          <w:pgMar w:top="567" w:right="567" w:bottom="567" w:left="567" w:header="283" w:footer="102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0BF8411" wp14:editId="068AB926">
                <wp:simplePos x="0" y="0"/>
                <wp:positionH relativeFrom="margin">
                  <wp:posOffset>4227195</wp:posOffset>
                </wp:positionH>
                <wp:positionV relativeFrom="paragraph">
                  <wp:posOffset>5314315</wp:posOffset>
                </wp:positionV>
                <wp:extent cx="1702435" cy="48006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435" cy="480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AE1B50" w14:textId="3AEC4538" w:rsidR="00B86810" w:rsidRPr="002A620E" w:rsidRDefault="00B86810" w:rsidP="00B86810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Instagram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BF8411" id="_x0000_t202" coordsize="21600,21600" o:spt="202" path="m,l,21600r21600,l21600,xe">
                <v:stroke joinstyle="miter"/>
                <v:path gradientshapeok="t" o:connecttype="rect"/>
              </v:shapetype>
              <v:shape id="Text Box 54" o:spid="_x0000_s1026" type="#_x0000_t202" style="position:absolute;margin-left:332.85pt;margin-top:418.45pt;width:134.05pt;height:37.8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" filled="f" stroked="f" strokeweight=".5pt">
                <v:textbox>
                  <w:txbxContent>
                    <w:p w14:paraId="5BAE1B50" w14:textId="3AEC4538" w:rsidR="00B86810" w:rsidRPr="002A620E" w:rsidRDefault="00B86810" w:rsidP="00B86810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Instagram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16F8D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9D68226" wp14:editId="3347CA6A">
                <wp:simplePos x="0" y="0"/>
                <wp:positionH relativeFrom="margin">
                  <wp:posOffset>1292076</wp:posOffset>
                </wp:positionH>
                <wp:positionV relativeFrom="paragraph">
                  <wp:posOffset>963930</wp:posOffset>
                </wp:positionV>
                <wp:extent cx="7472680" cy="102997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24F111" w14:textId="425A8E98" w:rsidR="005D0182" w:rsidRPr="006C1CD6" w:rsidRDefault="005D0182" w:rsidP="005D0182">
                            <w:pPr>
                              <w:jc w:val="center"/>
                              <w:rPr>
                                <w:b/>
                                <w:bCs/>
                                <w:color w:val="009F8F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C1CD6">
                              <w:rPr>
                                <w:b/>
                                <w:bCs/>
                                <w:color w:val="009F8F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Social Media Platforms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68226" id="Text Box 50" o:spid="_x0000_s1027" type="#_x0000_t202" style="position:absolute;margin-left:101.75pt;margin-top:75.9pt;width:588.4pt;height:81.1pt;z-index:2516602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" filled="f" stroked="f" strokeweight=".5pt">
                <v:textbox>
                  <w:txbxContent>
                    <w:p w14:paraId="4924F111" w14:textId="425A8E98" w:rsidR="005D0182" w:rsidRPr="006C1CD6" w:rsidRDefault="005D0182" w:rsidP="005D0182">
                      <w:pPr>
                        <w:jc w:val="center"/>
                        <w:rPr>
                          <w:b/>
                          <w:bCs/>
                          <w:color w:val="009F8F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C1CD6">
                        <w:rPr>
                          <w:b/>
                          <w:bCs/>
                          <w:color w:val="009F8F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  <w:t>Social Media Platforms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16F8D">
        <w:rPr>
          <w:noProof/>
        </w:rPr>
        <mc:AlternateContent>
          <mc:Choice Requires="wps">
            <w:drawing>
              <wp:anchor distT="0" distB="0" distL="114300" distR="114300" simplePos="0" relativeHeight="251655679" behindDoc="0" locked="0" layoutInCell="1" allowOverlap="1" wp14:anchorId="0E1AAA94" wp14:editId="6744433F">
                <wp:simplePos x="0" y="0"/>
                <wp:positionH relativeFrom="margin">
                  <wp:posOffset>1343511</wp:posOffset>
                </wp:positionH>
                <wp:positionV relativeFrom="paragraph">
                  <wp:posOffset>135890</wp:posOffset>
                </wp:positionV>
                <wp:extent cx="7472680" cy="1029970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A226C" w14:textId="77777777" w:rsidR="00942983" w:rsidRPr="005E60DF" w:rsidRDefault="00942983" w:rsidP="00942983">
                            <w:pPr>
                              <w:jc w:val="center"/>
                              <w:rPr>
                                <w:b/>
                                <w:bCs/>
                                <w:color w:val="009F8F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E60DF">
                              <w:rPr>
                                <w:b/>
                                <w:bCs/>
                                <w:color w:val="009F8F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Age</w:t>
                            </w:r>
                            <w:r w:rsidRPr="005E60DF">
                              <w:rPr>
                                <w:b/>
                                <w:bCs/>
                                <w:color w:val="009F8F"/>
                                <w:spacing w:val="-71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5E60DF">
                              <w:rPr>
                                <w:b/>
                                <w:bCs/>
                                <w:color w:val="009F8F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Restrictions</w:t>
                            </w:r>
                            <w:r w:rsidRPr="005E60DF">
                              <w:rPr>
                                <w:b/>
                                <w:bCs/>
                                <w:color w:val="009F8F"/>
                                <w:spacing w:val="-68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5E60DF">
                              <w:rPr>
                                <w:b/>
                                <w:bCs/>
                                <w:color w:val="009F8F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AAA94" id="Text Box 48" o:spid="_x0000_s1028" type="#_x0000_t202" style="position:absolute;margin-left:105.8pt;margin-top:10.7pt;width:588.4pt;height:81.1pt;z-index:251655679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" filled="f" stroked="f" strokeweight=".5pt">
                <v:textbox>
                  <w:txbxContent>
                    <w:p w14:paraId="4BFA226C" w14:textId="77777777" w:rsidR="00942983" w:rsidRPr="005E60DF" w:rsidRDefault="00942983" w:rsidP="00942983">
                      <w:pPr>
                        <w:jc w:val="center"/>
                        <w:rPr>
                          <w:b/>
                          <w:bCs/>
                          <w:color w:val="009F8F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E60DF">
                        <w:rPr>
                          <w:b/>
                          <w:bCs/>
                          <w:color w:val="009F8F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  <w:t>Age</w:t>
                      </w:r>
                      <w:r w:rsidRPr="005E60DF">
                        <w:rPr>
                          <w:b/>
                          <w:bCs/>
                          <w:color w:val="009F8F"/>
                          <w:spacing w:val="-71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5E60DF">
                        <w:rPr>
                          <w:b/>
                          <w:bCs/>
                          <w:color w:val="009F8F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  <w:t>Restrictions</w:t>
                      </w:r>
                      <w:r w:rsidRPr="005E60DF">
                        <w:rPr>
                          <w:b/>
                          <w:bCs/>
                          <w:color w:val="009F8F"/>
                          <w:spacing w:val="-68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5E60DF">
                        <w:rPr>
                          <w:b/>
                          <w:bCs/>
                          <w:color w:val="009F8F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  <w:t>for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2963">
        <w:rPr>
          <w:noProof/>
        </w:rPr>
        <w:drawing>
          <wp:anchor distT="0" distB="0" distL="114300" distR="114300" simplePos="0" relativeHeight="251650046" behindDoc="0" locked="0" layoutInCell="1" allowOverlap="1" wp14:anchorId="5ED855BC" wp14:editId="28C73E45">
            <wp:simplePos x="0" y="0"/>
            <wp:positionH relativeFrom="margin">
              <wp:posOffset>40925</wp:posOffset>
            </wp:positionH>
            <wp:positionV relativeFrom="paragraph">
              <wp:posOffset>9481820</wp:posOffset>
            </wp:positionV>
            <wp:extent cx="9875540" cy="4837186"/>
            <wp:effectExtent l="0" t="0" r="0" b="1905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75540" cy="4837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B04BF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AD4AEFF" wp14:editId="7C898CCE">
                <wp:simplePos x="0" y="0"/>
                <wp:positionH relativeFrom="column">
                  <wp:posOffset>721710</wp:posOffset>
                </wp:positionH>
                <wp:positionV relativeFrom="paragraph">
                  <wp:posOffset>13686155</wp:posOffset>
                </wp:positionV>
                <wp:extent cx="5423338" cy="725214"/>
                <wp:effectExtent l="0" t="0" r="0" b="0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5423338" cy="7252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FC473F" w14:textId="2A0C00A6" w:rsidR="007B04BF" w:rsidRDefault="007B04BF" w:rsidP="007B04BF">
                            <w:pPr>
                              <w:spacing w:after="100" w:afterAutospacing="1" w:line="240" w:lineRule="auto"/>
                            </w:pPr>
                            <w:r>
                              <w:rPr>
                                <w:rFonts w:ascii="Roboto Medium"/>
                                <w:color w:val="231F20"/>
                                <w:sz w:val="24"/>
                              </w:rPr>
                              <w:t xml:space="preserve">Disclaimer: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This resource/information is not intended to encourage social media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use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we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cannot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accept</w:t>
                            </w:r>
                            <w:r>
                              <w:rPr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any</w:t>
                            </w:r>
                            <w:r>
                              <w:rPr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responsibility</w:t>
                            </w:r>
                            <w:r>
                              <w:rPr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pupils</w:t>
                            </w:r>
                            <w:r>
                              <w:rPr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sign</w:t>
                            </w:r>
                            <w:r>
                              <w:rPr>
                                <w:color w:val="231F2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up</w:t>
                            </w: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to social media sites after using this resource/information</w:t>
                            </w:r>
                            <w:r w:rsidR="004558AA">
                              <w:rPr>
                                <w:color w:val="231F20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D4AEFF" id="Text Box 99" o:spid="_x0000_s1029" type="#_x0000_t202" style="position:absolute;margin-left:56.85pt;margin-top:1077.65pt;width:427.05pt;height:57.1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" filled="f" stroked="f" strokeweight=".5pt">
                <v:textbox>
                  <w:txbxContent>
                    <w:p w14:paraId="55FC473F" w14:textId="2A0C00A6" w:rsidR="007B04BF" w:rsidRDefault="007B04BF" w:rsidP="007B04BF">
                      <w:pPr>
                        <w:spacing w:after="100" w:afterAutospacing="1" w:line="240" w:lineRule="auto"/>
                      </w:pPr>
                      <w:r>
                        <w:rPr>
                          <w:rFonts w:ascii="Roboto Medium"/>
                          <w:color w:val="231F20"/>
                          <w:sz w:val="24"/>
                        </w:rPr>
                        <w:t xml:space="preserve">Disclaimer: </w:t>
                      </w:r>
                      <w:r>
                        <w:rPr>
                          <w:color w:val="231F20"/>
                          <w:sz w:val="24"/>
                        </w:rPr>
                        <w:t>This resource/information is not intended to encourage social media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use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and</w:t>
                      </w:r>
                      <w:r>
                        <w:rPr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we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cannot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accept</w:t>
                      </w:r>
                      <w:r>
                        <w:rPr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any</w:t>
                      </w:r>
                      <w:r>
                        <w:rPr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responsibility</w:t>
                      </w:r>
                      <w:r>
                        <w:rPr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for</w:t>
                      </w:r>
                      <w:r>
                        <w:rPr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pupils</w:t>
                      </w:r>
                      <w:r>
                        <w:rPr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that</w:t>
                      </w:r>
                      <w:r>
                        <w:rPr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sign</w:t>
                      </w:r>
                      <w:r>
                        <w:rPr>
                          <w:color w:val="231F20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up</w:t>
                      </w:r>
                      <w:r>
                        <w:rPr>
                          <w:color w:val="231F20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to social media sites after using this resource/information</w:t>
                      </w:r>
                      <w:r w:rsidR="004558AA">
                        <w:rPr>
                          <w:color w:val="231F20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DB28B8">
        <w:rPr>
          <w:noProof/>
        </w:rPr>
        <w:drawing>
          <wp:anchor distT="0" distB="0" distL="114300" distR="114300" simplePos="0" relativeHeight="251715584" behindDoc="1" locked="0" layoutInCell="1" allowOverlap="1" wp14:anchorId="27EC6B0E" wp14:editId="323FFBA0">
            <wp:simplePos x="0" y="0"/>
            <wp:positionH relativeFrom="margin">
              <wp:posOffset>4172585</wp:posOffset>
            </wp:positionH>
            <wp:positionV relativeFrom="paragraph">
              <wp:posOffset>8118125</wp:posOffset>
            </wp:positionV>
            <wp:extent cx="1557020" cy="1557020"/>
            <wp:effectExtent l="0" t="0" r="5080" b="508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3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488">
        <w:rPr>
          <w:noProof/>
        </w:rPr>
        <w:drawing>
          <wp:anchor distT="0" distB="0" distL="114300" distR="114300" simplePos="0" relativeHeight="251714560" behindDoc="1" locked="0" layoutInCell="1" allowOverlap="1" wp14:anchorId="5FEA059D" wp14:editId="32D38214">
            <wp:simplePos x="0" y="0"/>
            <wp:positionH relativeFrom="column">
              <wp:posOffset>2228368</wp:posOffset>
            </wp:positionH>
            <wp:positionV relativeFrom="paragraph">
              <wp:posOffset>8124847</wp:posOffset>
            </wp:positionV>
            <wp:extent cx="1557020" cy="1557020"/>
            <wp:effectExtent l="0" t="0" r="5080" b="508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3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4369">
        <w:rPr>
          <w:noProof/>
        </w:rPr>
        <w:drawing>
          <wp:anchor distT="0" distB="0" distL="114300" distR="114300" simplePos="0" relativeHeight="251713536" behindDoc="1" locked="0" layoutInCell="1" allowOverlap="1" wp14:anchorId="4C7EEA2B" wp14:editId="15D7B125">
            <wp:simplePos x="0" y="0"/>
            <wp:positionH relativeFrom="column">
              <wp:posOffset>393350</wp:posOffset>
            </wp:positionH>
            <wp:positionV relativeFrom="paragraph">
              <wp:posOffset>8133080</wp:posOffset>
            </wp:positionV>
            <wp:extent cx="1557020" cy="1557020"/>
            <wp:effectExtent l="0" t="0" r="5080" b="508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3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0F9D">
        <w:rPr>
          <w:noProof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 wp14:anchorId="306D8C5C" wp14:editId="26D43A0F">
                <wp:simplePos x="0" y="0"/>
                <wp:positionH relativeFrom="column">
                  <wp:posOffset>8130518</wp:posOffset>
                </wp:positionH>
                <wp:positionV relativeFrom="paragraph">
                  <wp:posOffset>5952227</wp:posOffset>
                </wp:positionV>
                <wp:extent cx="1557020" cy="1557020"/>
                <wp:effectExtent l="0" t="0" r="5080" b="5080"/>
                <wp:wrapNone/>
                <wp:docPr id="94" name="Group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7020" cy="1557020"/>
                          <a:chOff x="0" y="0"/>
                          <a:chExt cx="1557020" cy="1557020"/>
                        </a:xfrm>
                      </wpg:grpSpPr>
                      <wps:wsp>
                        <wps:cNvPr id="91" name="Freeform: Shape 9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557020" cy="1557020"/>
                          </a:xfrm>
                          <a:custGeom>
                            <a:avLst/>
                            <a:gdLst>
                              <a:gd name="T0" fmla="+- 0 14532 13381"/>
                              <a:gd name="T1" fmla="*/ T0 w 2452"/>
                              <a:gd name="T2" fmla="+- 0 9987 9985"/>
                              <a:gd name="T3" fmla="*/ 9987 h 2452"/>
                              <a:gd name="T4" fmla="+- 0 14386 13381"/>
                              <a:gd name="T5" fmla="*/ T4 w 2452"/>
                              <a:gd name="T6" fmla="+- 0 10005 9985"/>
                              <a:gd name="T7" fmla="*/ 10005 h 2452"/>
                              <a:gd name="T8" fmla="+- 0 14247 13381"/>
                              <a:gd name="T9" fmla="*/ T8 w 2452"/>
                              <a:gd name="T10" fmla="+- 0 10039 9985"/>
                              <a:gd name="T11" fmla="*/ 10039 h 2452"/>
                              <a:gd name="T12" fmla="+- 0 14113 13381"/>
                              <a:gd name="T13" fmla="*/ T12 w 2452"/>
                              <a:gd name="T14" fmla="+- 0 10088 9985"/>
                              <a:gd name="T15" fmla="*/ 10088 h 2452"/>
                              <a:gd name="T16" fmla="+- 0 13988 13381"/>
                              <a:gd name="T17" fmla="*/ T16 w 2452"/>
                              <a:gd name="T18" fmla="+- 0 10152 9985"/>
                              <a:gd name="T19" fmla="*/ 10152 h 2452"/>
                              <a:gd name="T20" fmla="+- 0 13872 13381"/>
                              <a:gd name="T21" fmla="*/ T20 w 2452"/>
                              <a:gd name="T22" fmla="+- 0 10230 9985"/>
                              <a:gd name="T23" fmla="*/ 10230 h 2452"/>
                              <a:gd name="T24" fmla="+- 0 13765 13381"/>
                              <a:gd name="T25" fmla="*/ T24 w 2452"/>
                              <a:gd name="T26" fmla="+- 0 10320 9985"/>
                              <a:gd name="T27" fmla="*/ 10320 h 2452"/>
                              <a:gd name="T28" fmla="+- 0 13669 13381"/>
                              <a:gd name="T29" fmla="*/ T28 w 2452"/>
                              <a:gd name="T30" fmla="+- 0 10421 9985"/>
                              <a:gd name="T31" fmla="*/ 10421 h 2452"/>
                              <a:gd name="T32" fmla="+- 0 13586 13381"/>
                              <a:gd name="T33" fmla="*/ T32 w 2452"/>
                              <a:gd name="T34" fmla="+- 0 10533 9985"/>
                              <a:gd name="T35" fmla="*/ 10533 h 2452"/>
                              <a:gd name="T36" fmla="+- 0 13515 13381"/>
                              <a:gd name="T37" fmla="*/ T36 w 2452"/>
                              <a:gd name="T38" fmla="+- 0 10654 9985"/>
                              <a:gd name="T39" fmla="*/ 10654 h 2452"/>
                              <a:gd name="T40" fmla="+- 0 13458 13381"/>
                              <a:gd name="T41" fmla="*/ T40 w 2452"/>
                              <a:gd name="T42" fmla="+- 0 10783 9985"/>
                              <a:gd name="T43" fmla="*/ 10783 h 2452"/>
                              <a:gd name="T44" fmla="+- 0 13416 13381"/>
                              <a:gd name="T45" fmla="*/ T44 w 2452"/>
                              <a:gd name="T46" fmla="+- 0 10920 9985"/>
                              <a:gd name="T47" fmla="*/ 10920 h 2452"/>
                              <a:gd name="T48" fmla="+- 0 13390 13381"/>
                              <a:gd name="T49" fmla="*/ T48 w 2452"/>
                              <a:gd name="T50" fmla="+- 0 11062 9985"/>
                              <a:gd name="T51" fmla="*/ 11062 h 2452"/>
                              <a:gd name="T52" fmla="+- 0 13381 13381"/>
                              <a:gd name="T53" fmla="*/ T52 w 2452"/>
                              <a:gd name="T54" fmla="+- 0 11211 9985"/>
                              <a:gd name="T55" fmla="*/ 11211 h 2452"/>
                              <a:gd name="T56" fmla="+- 0 13390 13381"/>
                              <a:gd name="T57" fmla="*/ T56 w 2452"/>
                              <a:gd name="T58" fmla="+- 0 11359 9985"/>
                              <a:gd name="T59" fmla="*/ 11359 h 2452"/>
                              <a:gd name="T60" fmla="+- 0 13416 13381"/>
                              <a:gd name="T61" fmla="*/ T60 w 2452"/>
                              <a:gd name="T62" fmla="+- 0 11502 9985"/>
                              <a:gd name="T63" fmla="*/ 11502 h 2452"/>
                              <a:gd name="T64" fmla="+- 0 13458 13381"/>
                              <a:gd name="T65" fmla="*/ T64 w 2452"/>
                              <a:gd name="T66" fmla="+- 0 11638 9985"/>
                              <a:gd name="T67" fmla="*/ 11638 h 2452"/>
                              <a:gd name="T68" fmla="+- 0 13515 13381"/>
                              <a:gd name="T69" fmla="*/ T68 w 2452"/>
                              <a:gd name="T70" fmla="+- 0 11768 9985"/>
                              <a:gd name="T71" fmla="*/ 11768 h 2452"/>
                              <a:gd name="T72" fmla="+- 0 13586 13381"/>
                              <a:gd name="T73" fmla="*/ T72 w 2452"/>
                              <a:gd name="T74" fmla="+- 0 11889 9985"/>
                              <a:gd name="T75" fmla="*/ 11889 h 2452"/>
                              <a:gd name="T76" fmla="+- 0 13669 13381"/>
                              <a:gd name="T77" fmla="*/ T76 w 2452"/>
                              <a:gd name="T78" fmla="+- 0 12000 9985"/>
                              <a:gd name="T79" fmla="*/ 12000 h 2452"/>
                              <a:gd name="T80" fmla="+- 0 13765 13381"/>
                              <a:gd name="T81" fmla="*/ T80 w 2452"/>
                              <a:gd name="T82" fmla="+- 0 12102 9985"/>
                              <a:gd name="T83" fmla="*/ 12102 h 2452"/>
                              <a:gd name="T84" fmla="+- 0 13872 13381"/>
                              <a:gd name="T85" fmla="*/ T84 w 2452"/>
                              <a:gd name="T86" fmla="+- 0 12191 9985"/>
                              <a:gd name="T87" fmla="*/ 12191 h 2452"/>
                              <a:gd name="T88" fmla="+- 0 13988 13381"/>
                              <a:gd name="T89" fmla="*/ T88 w 2452"/>
                              <a:gd name="T90" fmla="+- 0 12269 9985"/>
                              <a:gd name="T91" fmla="*/ 12269 h 2452"/>
                              <a:gd name="T92" fmla="+- 0 14113 13381"/>
                              <a:gd name="T93" fmla="*/ T92 w 2452"/>
                              <a:gd name="T94" fmla="+- 0 12333 9985"/>
                              <a:gd name="T95" fmla="*/ 12333 h 2452"/>
                              <a:gd name="T96" fmla="+- 0 14247 13381"/>
                              <a:gd name="T97" fmla="*/ T96 w 2452"/>
                              <a:gd name="T98" fmla="+- 0 12382 9985"/>
                              <a:gd name="T99" fmla="*/ 12382 h 2452"/>
                              <a:gd name="T100" fmla="+- 0 14386 13381"/>
                              <a:gd name="T101" fmla="*/ T100 w 2452"/>
                              <a:gd name="T102" fmla="+- 0 12416 9985"/>
                              <a:gd name="T103" fmla="*/ 12416 h 2452"/>
                              <a:gd name="T104" fmla="+- 0 14532 13381"/>
                              <a:gd name="T105" fmla="*/ T104 w 2452"/>
                              <a:gd name="T106" fmla="+- 0 12434 9985"/>
                              <a:gd name="T107" fmla="*/ 12434 h 2452"/>
                              <a:gd name="T108" fmla="+- 0 14681 13381"/>
                              <a:gd name="T109" fmla="*/ T108 w 2452"/>
                              <a:gd name="T110" fmla="+- 0 12434 9985"/>
                              <a:gd name="T111" fmla="*/ 12434 h 2452"/>
                              <a:gd name="T112" fmla="+- 0 14827 13381"/>
                              <a:gd name="T113" fmla="*/ T112 w 2452"/>
                              <a:gd name="T114" fmla="+- 0 12416 9985"/>
                              <a:gd name="T115" fmla="*/ 12416 h 2452"/>
                              <a:gd name="T116" fmla="+- 0 14967 13381"/>
                              <a:gd name="T117" fmla="*/ T116 w 2452"/>
                              <a:gd name="T118" fmla="+- 0 12382 9985"/>
                              <a:gd name="T119" fmla="*/ 12382 h 2452"/>
                              <a:gd name="T120" fmla="+- 0 15100 13381"/>
                              <a:gd name="T121" fmla="*/ T120 w 2452"/>
                              <a:gd name="T122" fmla="+- 0 12333 9985"/>
                              <a:gd name="T123" fmla="*/ 12333 h 2452"/>
                              <a:gd name="T124" fmla="+- 0 15225 13381"/>
                              <a:gd name="T125" fmla="*/ T124 w 2452"/>
                              <a:gd name="T126" fmla="+- 0 12269 9985"/>
                              <a:gd name="T127" fmla="*/ 12269 h 2452"/>
                              <a:gd name="T128" fmla="+- 0 15342 13381"/>
                              <a:gd name="T129" fmla="*/ T128 w 2452"/>
                              <a:gd name="T130" fmla="+- 0 12191 9985"/>
                              <a:gd name="T131" fmla="*/ 12191 h 2452"/>
                              <a:gd name="T132" fmla="+- 0 15448 13381"/>
                              <a:gd name="T133" fmla="*/ T132 w 2452"/>
                              <a:gd name="T134" fmla="+- 0 12102 9985"/>
                              <a:gd name="T135" fmla="*/ 12102 h 2452"/>
                              <a:gd name="T136" fmla="+- 0 15544 13381"/>
                              <a:gd name="T137" fmla="*/ T136 w 2452"/>
                              <a:gd name="T138" fmla="+- 0 12000 9985"/>
                              <a:gd name="T139" fmla="*/ 12000 h 2452"/>
                              <a:gd name="T140" fmla="+- 0 15628 13381"/>
                              <a:gd name="T141" fmla="*/ T140 w 2452"/>
                              <a:gd name="T142" fmla="+- 0 11889 9985"/>
                              <a:gd name="T143" fmla="*/ 11889 h 2452"/>
                              <a:gd name="T144" fmla="+- 0 15699 13381"/>
                              <a:gd name="T145" fmla="*/ T144 w 2452"/>
                              <a:gd name="T146" fmla="+- 0 11768 9985"/>
                              <a:gd name="T147" fmla="*/ 11768 h 2452"/>
                              <a:gd name="T148" fmla="+- 0 15756 13381"/>
                              <a:gd name="T149" fmla="*/ T148 w 2452"/>
                              <a:gd name="T150" fmla="+- 0 11638 9985"/>
                              <a:gd name="T151" fmla="*/ 11638 h 2452"/>
                              <a:gd name="T152" fmla="+- 0 15798 13381"/>
                              <a:gd name="T153" fmla="*/ T152 w 2452"/>
                              <a:gd name="T154" fmla="+- 0 11502 9985"/>
                              <a:gd name="T155" fmla="*/ 11502 h 2452"/>
                              <a:gd name="T156" fmla="+- 0 15824 13381"/>
                              <a:gd name="T157" fmla="*/ T156 w 2452"/>
                              <a:gd name="T158" fmla="+- 0 11359 9985"/>
                              <a:gd name="T159" fmla="*/ 11359 h 2452"/>
                              <a:gd name="T160" fmla="+- 0 15832 13381"/>
                              <a:gd name="T161" fmla="*/ T160 w 2452"/>
                              <a:gd name="T162" fmla="+- 0 11211 9985"/>
                              <a:gd name="T163" fmla="*/ 11211 h 2452"/>
                              <a:gd name="T164" fmla="+- 0 15824 13381"/>
                              <a:gd name="T165" fmla="*/ T164 w 2452"/>
                              <a:gd name="T166" fmla="+- 0 11062 9985"/>
                              <a:gd name="T167" fmla="*/ 11062 h 2452"/>
                              <a:gd name="T168" fmla="+- 0 15798 13381"/>
                              <a:gd name="T169" fmla="*/ T168 w 2452"/>
                              <a:gd name="T170" fmla="+- 0 10920 9985"/>
                              <a:gd name="T171" fmla="*/ 10920 h 2452"/>
                              <a:gd name="T172" fmla="+- 0 15756 13381"/>
                              <a:gd name="T173" fmla="*/ T172 w 2452"/>
                              <a:gd name="T174" fmla="+- 0 10783 9985"/>
                              <a:gd name="T175" fmla="*/ 10783 h 2452"/>
                              <a:gd name="T176" fmla="+- 0 15699 13381"/>
                              <a:gd name="T177" fmla="*/ T176 w 2452"/>
                              <a:gd name="T178" fmla="+- 0 10654 9985"/>
                              <a:gd name="T179" fmla="*/ 10654 h 2452"/>
                              <a:gd name="T180" fmla="+- 0 15628 13381"/>
                              <a:gd name="T181" fmla="*/ T180 w 2452"/>
                              <a:gd name="T182" fmla="+- 0 10533 9985"/>
                              <a:gd name="T183" fmla="*/ 10533 h 2452"/>
                              <a:gd name="T184" fmla="+- 0 15544 13381"/>
                              <a:gd name="T185" fmla="*/ T184 w 2452"/>
                              <a:gd name="T186" fmla="+- 0 10421 9985"/>
                              <a:gd name="T187" fmla="*/ 10421 h 2452"/>
                              <a:gd name="T188" fmla="+- 0 15448 13381"/>
                              <a:gd name="T189" fmla="*/ T188 w 2452"/>
                              <a:gd name="T190" fmla="+- 0 10320 9985"/>
                              <a:gd name="T191" fmla="*/ 10320 h 2452"/>
                              <a:gd name="T192" fmla="+- 0 15342 13381"/>
                              <a:gd name="T193" fmla="*/ T192 w 2452"/>
                              <a:gd name="T194" fmla="+- 0 10230 9985"/>
                              <a:gd name="T195" fmla="*/ 10230 h 2452"/>
                              <a:gd name="T196" fmla="+- 0 15225 13381"/>
                              <a:gd name="T197" fmla="*/ T196 w 2452"/>
                              <a:gd name="T198" fmla="+- 0 10152 9985"/>
                              <a:gd name="T199" fmla="*/ 10152 h 2452"/>
                              <a:gd name="T200" fmla="+- 0 15100 13381"/>
                              <a:gd name="T201" fmla="*/ T200 w 2452"/>
                              <a:gd name="T202" fmla="+- 0 10088 9985"/>
                              <a:gd name="T203" fmla="*/ 10088 h 2452"/>
                              <a:gd name="T204" fmla="+- 0 14967 13381"/>
                              <a:gd name="T205" fmla="*/ T204 w 2452"/>
                              <a:gd name="T206" fmla="+- 0 10039 9985"/>
                              <a:gd name="T207" fmla="*/ 10039 h 2452"/>
                              <a:gd name="T208" fmla="+- 0 14827 13381"/>
                              <a:gd name="T209" fmla="*/ T208 w 2452"/>
                              <a:gd name="T210" fmla="+- 0 10005 9985"/>
                              <a:gd name="T211" fmla="*/ 10005 h 2452"/>
                              <a:gd name="T212" fmla="+- 0 14681 13381"/>
                              <a:gd name="T213" fmla="*/ T212 w 2452"/>
                              <a:gd name="T214" fmla="+- 0 9987 9985"/>
                              <a:gd name="T215" fmla="*/ 9987 h 2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452" h="2452">
                                <a:moveTo>
                                  <a:pt x="1226" y="0"/>
                                </a:moveTo>
                                <a:lnTo>
                                  <a:pt x="1151" y="2"/>
                                </a:lnTo>
                                <a:lnTo>
                                  <a:pt x="1078" y="9"/>
                                </a:lnTo>
                                <a:lnTo>
                                  <a:pt x="1005" y="20"/>
                                </a:lnTo>
                                <a:lnTo>
                                  <a:pt x="935" y="35"/>
                                </a:lnTo>
                                <a:lnTo>
                                  <a:pt x="866" y="54"/>
                                </a:lnTo>
                                <a:lnTo>
                                  <a:pt x="798" y="77"/>
                                </a:lnTo>
                                <a:lnTo>
                                  <a:pt x="732" y="103"/>
                                </a:lnTo>
                                <a:lnTo>
                                  <a:pt x="669" y="134"/>
                                </a:lnTo>
                                <a:lnTo>
                                  <a:pt x="607" y="167"/>
                                </a:lnTo>
                                <a:lnTo>
                                  <a:pt x="548" y="204"/>
                                </a:lnTo>
                                <a:lnTo>
                                  <a:pt x="491" y="245"/>
                                </a:lnTo>
                                <a:lnTo>
                                  <a:pt x="436" y="288"/>
                                </a:lnTo>
                                <a:lnTo>
                                  <a:pt x="384" y="335"/>
                                </a:lnTo>
                                <a:lnTo>
                                  <a:pt x="335" y="384"/>
                                </a:lnTo>
                                <a:lnTo>
                                  <a:pt x="288" y="436"/>
                                </a:lnTo>
                                <a:lnTo>
                                  <a:pt x="245" y="490"/>
                                </a:lnTo>
                                <a:lnTo>
                                  <a:pt x="205" y="548"/>
                                </a:lnTo>
                                <a:lnTo>
                                  <a:pt x="167" y="607"/>
                                </a:lnTo>
                                <a:lnTo>
                                  <a:pt x="134" y="669"/>
                                </a:lnTo>
                                <a:lnTo>
                                  <a:pt x="103" y="732"/>
                                </a:lnTo>
                                <a:lnTo>
                                  <a:pt x="77" y="798"/>
                                </a:lnTo>
                                <a:lnTo>
                                  <a:pt x="54" y="865"/>
                                </a:lnTo>
                                <a:lnTo>
                                  <a:pt x="35" y="935"/>
                                </a:lnTo>
                                <a:lnTo>
                                  <a:pt x="20" y="1005"/>
                                </a:lnTo>
                                <a:lnTo>
                                  <a:pt x="9" y="1077"/>
                                </a:lnTo>
                                <a:lnTo>
                                  <a:pt x="2" y="1151"/>
                                </a:lnTo>
                                <a:lnTo>
                                  <a:pt x="0" y="1226"/>
                                </a:lnTo>
                                <a:lnTo>
                                  <a:pt x="2" y="1300"/>
                                </a:lnTo>
                                <a:lnTo>
                                  <a:pt x="9" y="1374"/>
                                </a:lnTo>
                                <a:lnTo>
                                  <a:pt x="20" y="1446"/>
                                </a:lnTo>
                                <a:lnTo>
                                  <a:pt x="35" y="1517"/>
                                </a:lnTo>
                                <a:lnTo>
                                  <a:pt x="54" y="1586"/>
                                </a:lnTo>
                                <a:lnTo>
                                  <a:pt x="77" y="1653"/>
                                </a:lnTo>
                                <a:lnTo>
                                  <a:pt x="103" y="1719"/>
                                </a:lnTo>
                                <a:lnTo>
                                  <a:pt x="134" y="1783"/>
                                </a:lnTo>
                                <a:lnTo>
                                  <a:pt x="167" y="1844"/>
                                </a:lnTo>
                                <a:lnTo>
                                  <a:pt x="205" y="1904"/>
                                </a:lnTo>
                                <a:lnTo>
                                  <a:pt x="245" y="1961"/>
                                </a:lnTo>
                                <a:lnTo>
                                  <a:pt x="288" y="2015"/>
                                </a:lnTo>
                                <a:lnTo>
                                  <a:pt x="335" y="2067"/>
                                </a:lnTo>
                                <a:lnTo>
                                  <a:pt x="384" y="2117"/>
                                </a:lnTo>
                                <a:lnTo>
                                  <a:pt x="436" y="2163"/>
                                </a:lnTo>
                                <a:lnTo>
                                  <a:pt x="491" y="2206"/>
                                </a:lnTo>
                                <a:lnTo>
                                  <a:pt x="548" y="2247"/>
                                </a:lnTo>
                                <a:lnTo>
                                  <a:pt x="607" y="2284"/>
                                </a:lnTo>
                                <a:lnTo>
                                  <a:pt x="669" y="2318"/>
                                </a:lnTo>
                                <a:lnTo>
                                  <a:pt x="732" y="2348"/>
                                </a:lnTo>
                                <a:lnTo>
                                  <a:pt x="798" y="2375"/>
                                </a:lnTo>
                                <a:lnTo>
                                  <a:pt x="866" y="2397"/>
                                </a:lnTo>
                                <a:lnTo>
                                  <a:pt x="935" y="2416"/>
                                </a:lnTo>
                                <a:lnTo>
                                  <a:pt x="1005" y="2431"/>
                                </a:lnTo>
                                <a:lnTo>
                                  <a:pt x="1078" y="2442"/>
                                </a:lnTo>
                                <a:lnTo>
                                  <a:pt x="1151" y="2449"/>
                                </a:lnTo>
                                <a:lnTo>
                                  <a:pt x="1226" y="2451"/>
                                </a:lnTo>
                                <a:lnTo>
                                  <a:pt x="1300" y="2449"/>
                                </a:lnTo>
                                <a:lnTo>
                                  <a:pt x="1374" y="2442"/>
                                </a:lnTo>
                                <a:lnTo>
                                  <a:pt x="1446" y="2431"/>
                                </a:lnTo>
                                <a:lnTo>
                                  <a:pt x="1517" y="2416"/>
                                </a:lnTo>
                                <a:lnTo>
                                  <a:pt x="1586" y="2397"/>
                                </a:lnTo>
                                <a:lnTo>
                                  <a:pt x="1653" y="2375"/>
                                </a:lnTo>
                                <a:lnTo>
                                  <a:pt x="1719" y="2348"/>
                                </a:lnTo>
                                <a:lnTo>
                                  <a:pt x="1783" y="2318"/>
                                </a:lnTo>
                                <a:lnTo>
                                  <a:pt x="1844" y="2284"/>
                                </a:lnTo>
                                <a:lnTo>
                                  <a:pt x="1904" y="2247"/>
                                </a:lnTo>
                                <a:lnTo>
                                  <a:pt x="1961" y="2206"/>
                                </a:lnTo>
                                <a:lnTo>
                                  <a:pt x="2015" y="2163"/>
                                </a:lnTo>
                                <a:lnTo>
                                  <a:pt x="2067" y="2117"/>
                                </a:lnTo>
                                <a:lnTo>
                                  <a:pt x="2117" y="2067"/>
                                </a:lnTo>
                                <a:lnTo>
                                  <a:pt x="2163" y="2015"/>
                                </a:lnTo>
                                <a:lnTo>
                                  <a:pt x="2207" y="1961"/>
                                </a:lnTo>
                                <a:lnTo>
                                  <a:pt x="2247" y="1904"/>
                                </a:lnTo>
                                <a:lnTo>
                                  <a:pt x="2284" y="1844"/>
                                </a:lnTo>
                                <a:lnTo>
                                  <a:pt x="2318" y="1783"/>
                                </a:lnTo>
                                <a:lnTo>
                                  <a:pt x="2348" y="1719"/>
                                </a:lnTo>
                                <a:lnTo>
                                  <a:pt x="2375" y="1653"/>
                                </a:lnTo>
                                <a:lnTo>
                                  <a:pt x="2398" y="1586"/>
                                </a:lnTo>
                                <a:lnTo>
                                  <a:pt x="2417" y="1517"/>
                                </a:lnTo>
                                <a:lnTo>
                                  <a:pt x="2432" y="1446"/>
                                </a:lnTo>
                                <a:lnTo>
                                  <a:pt x="2443" y="1374"/>
                                </a:lnTo>
                                <a:lnTo>
                                  <a:pt x="2449" y="1300"/>
                                </a:lnTo>
                                <a:lnTo>
                                  <a:pt x="2451" y="1226"/>
                                </a:lnTo>
                                <a:lnTo>
                                  <a:pt x="2449" y="1151"/>
                                </a:lnTo>
                                <a:lnTo>
                                  <a:pt x="2443" y="1077"/>
                                </a:lnTo>
                                <a:lnTo>
                                  <a:pt x="2432" y="1005"/>
                                </a:lnTo>
                                <a:lnTo>
                                  <a:pt x="2417" y="935"/>
                                </a:lnTo>
                                <a:lnTo>
                                  <a:pt x="2398" y="865"/>
                                </a:lnTo>
                                <a:lnTo>
                                  <a:pt x="2375" y="798"/>
                                </a:lnTo>
                                <a:lnTo>
                                  <a:pt x="2348" y="732"/>
                                </a:lnTo>
                                <a:lnTo>
                                  <a:pt x="2318" y="669"/>
                                </a:lnTo>
                                <a:lnTo>
                                  <a:pt x="2284" y="607"/>
                                </a:lnTo>
                                <a:lnTo>
                                  <a:pt x="2247" y="548"/>
                                </a:lnTo>
                                <a:lnTo>
                                  <a:pt x="2207" y="490"/>
                                </a:lnTo>
                                <a:lnTo>
                                  <a:pt x="2163" y="436"/>
                                </a:lnTo>
                                <a:lnTo>
                                  <a:pt x="2117" y="384"/>
                                </a:lnTo>
                                <a:lnTo>
                                  <a:pt x="2067" y="335"/>
                                </a:lnTo>
                                <a:lnTo>
                                  <a:pt x="2015" y="288"/>
                                </a:lnTo>
                                <a:lnTo>
                                  <a:pt x="1961" y="245"/>
                                </a:lnTo>
                                <a:lnTo>
                                  <a:pt x="1904" y="204"/>
                                </a:lnTo>
                                <a:lnTo>
                                  <a:pt x="1844" y="167"/>
                                </a:lnTo>
                                <a:lnTo>
                                  <a:pt x="1783" y="134"/>
                                </a:lnTo>
                                <a:lnTo>
                                  <a:pt x="1719" y="103"/>
                                </a:lnTo>
                                <a:lnTo>
                                  <a:pt x="1653" y="77"/>
                                </a:lnTo>
                                <a:lnTo>
                                  <a:pt x="1586" y="54"/>
                                </a:lnTo>
                                <a:lnTo>
                                  <a:pt x="1517" y="35"/>
                                </a:lnTo>
                                <a:lnTo>
                                  <a:pt x="1446" y="20"/>
                                </a:lnTo>
                                <a:lnTo>
                                  <a:pt x="1374" y="9"/>
                                </a:lnTo>
                                <a:lnTo>
                                  <a:pt x="1300" y="2"/>
                                </a:lnTo>
                                <a:lnTo>
                                  <a:pt x="1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Picture 92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310" y="651641"/>
                            <a:ext cx="928370" cy="90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3" name="Freeform: Shape 93"/>
                        <wps:cNvSpPr>
                          <a:spLocks/>
                        </wps:cNvSpPr>
                        <wps:spPr bwMode="auto">
                          <a:xfrm>
                            <a:off x="504496" y="966951"/>
                            <a:ext cx="563880" cy="303530"/>
                          </a:xfrm>
                          <a:custGeom>
                            <a:avLst/>
                            <a:gdLst>
                              <a:gd name="T0" fmla="+- 0 15033 14177"/>
                              <a:gd name="T1" fmla="*/ T0 w 888"/>
                              <a:gd name="T2" fmla="+- 0 11510 11510"/>
                              <a:gd name="T3" fmla="*/ 11510 h 478"/>
                              <a:gd name="T4" fmla="+- 0 15009 14177"/>
                              <a:gd name="T5" fmla="*/ T4 w 888"/>
                              <a:gd name="T6" fmla="+- 0 11517 11510"/>
                              <a:gd name="T7" fmla="*/ 11517 h 478"/>
                              <a:gd name="T8" fmla="+- 0 14779 14177"/>
                              <a:gd name="T9" fmla="*/ T8 w 888"/>
                              <a:gd name="T10" fmla="+- 0 11692 11510"/>
                              <a:gd name="T11" fmla="*/ 11692 h 478"/>
                              <a:gd name="T12" fmla="+- 0 14766 14177"/>
                              <a:gd name="T13" fmla="*/ T12 w 888"/>
                              <a:gd name="T14" fmla="+- 0 11699 11510"/>
                              <a:gd name="T15" fmla="*/ 11699 h 478"/>
                              <a:gd name="T16" fmla="+- 0 14752 14177"/>
                              <a:gd name="T17" fmla="*/ T16 w 888"/>
                              <a:gd name="T18" fmla="+- 0 11701 11510"/>
                              <a:gd name="T19" fmla="*/ 11701 h 478"/>
                              <a:gd name="T20" fmla="+- 0 14739 14177"/>
                              <a:gd name="T21" fmla="*/ T20 w 888"/>
                              <a:gd name="T22" fmla="+- 0 11699 11510"/>
                              <a:gd name="T23" fmla="*/ 11699 h 478"/>
                              <a:gd name="T24" fmla="+- 0 14726 14177"/>
                              <a:gd name="T25" fmla="*/ T24 w 888"/>
                              <a:gd name="T26" fmla="+- 0 11692 11510"/>
                              <a:gd name="T27" fmla="*/ 11692 h 478"/>
                              <a:gd name="T28" fmla="+- 0 14555 14177"/>
                              <a:gd name="T29" fmla="*/ T28 w 888"/>
                              <a:gd name="T30" fmla="+- 0 11564 11510"/>
                              <a:gd name="T31" fmla="*/ 11564 h 478"/>
                              <a:gd name="T32" fmla="+- 0 14514 14177"/>
                              <a:gd name="T33" fmla="*/ T32 w 888"/>
                              <a:gd name="T34" fmla="+- 0 11545 11510"/>
                              <a:gd name="T35" fmla="*/ 11545 h 478"/>
                              <a:gd name="T36" fmla="+- 0 14429 14177"/>
                              <a:gd name="T37" fmla="*/ T36 w 888"/>
                              <a:gd name="T38" fmla="+- 0 11560 11510"/>
                              <a:gd name="T39" fmla="*/ 11560 h 478"/>
                              <a:gd name="T40" fmla="+- 0 14182 14177"/>
                              <a:gd name="T41" fmla="*/ T40 w 888"/>
                              <a:gd name="T42" fmla="+- 0 11934 11510"/>
                              <a:gd name="T43" fmla="*/ 11934 h 478"/>
                              <a:gd name="T44" fmla="+- 0 14177 14177"/>
                              <a:gd name="T45" fmla="*/ T44 w 888"/>
                              <a:gd name="T46" fmla="+- 0 11958 11510"/>
                              <a:gd name="T47" fmla="*/ 11958 h 478"/>
                              <a:gd name="T48" fmla="+- 0 14188 14177"/>
                              <a:gd name="T49" fmla="*/ T48 w 888"/>
                              <a:gd name="T50" fmla="+- 0 11978 11510"/>
                              <a:gd name="T51" fmla="*/ 11978 h 478"/>
                              <a:gd name="T52" fmla="+- 0 14209 14177"/>
                              <a:gd name="T53" fmla="*/ T52 w 888"/>
                              <a:gd name="T54" fmla="+- 0 11987 11510"/>
                              <a:gd name="T55" fmla="*/ 11987 h 478"/>
                              <a:gd name="T56" fmla="+- 0 14232 14177"/>
                              <a:gd name="T57" fmla="*/ T56 w 888"/>
                              <a:gd name="T58" fmla="+- 0 11980 11510"/>
                              <a:gd name="T59" fmla="*/ 11980 h 478"/>
                              <a:gd name="T60" fmla="+- 0 14463 14177"/>
                              <a:gd name="T61" fmla="*/ T60 w 888"/>
                              <a:gd name="T62" fmla="+- 0 11805 11510"/>
                              <a:gd name="T63" fmla="*/ 11805 h 478"/>
                              <a:gd name="T64" fmla="+- 0 14476 14177"/>
                              <a:gd name="T65" fmla="*/ T64 w 888"/>
                              <a:gd name="T66" fmla="+- 0 11798 11510"/>
                              <a:gd name="T67" fmla="*/ 11798 h 478"/>
                              <a:gd name="T68" fmla="+- 0 14489 14177"/>
                              <a:gd name="T69" fmla="*/ T68 w 888"/>
                              <a:gd name="T70" fmla="+- 0 11796 11510"/>
                              <a:gd name="T71" fmla="*/ 11796 h 478"/>
                              <a:gd name="T72" fmla="+- 0 14503 14177"/>
                              <a:gd name="T73" fmla="*/ T72 w 888"/>
                              <a:gd name="T74" fmla="+- 0 11798 11510"/>
                              <a:gd name="T75" fmla="*/ 11798 h 478"/>
                              <a:gd name="T76" fmla="+- 0 14516 14177"/>
                              <a:gd name="T77" fmla="*/ T76 w 888"/>
                              <a:gd name="T78" fmla="+- 0 11805 11510"/>
                              <a:gd name="T79" fmla="*/ 11805 h 478"/>
                              <a:gd name="T80" fmla="+- 0 14687 14177"/>
                              <a:gd name="T81" fmla="*/ T80 w 888"/>
                              <a:gd name="T82" fmla="+- 0 11933 11510"/>
                              <a:gd name="T83" fmla="*/ 11933 h 478"/>
                              <a:gd name="T84" fmla="+- 0 14728 14177"/>
                              <a:gd name="T85" fmla="*/ T84 w 888"/>
                              <a:gd name="T86" fmla="+- 0 11952 11510"/>
                              <a:gd name="T87" fmla="*/ 11952 h 478"/>
                              <a:gd name="T88" fmla="+- 0 14813 14177"/>
                              <a:gd name="T89" fmla="*/ T88 w 888"/>
                              <a:gd name="T90" fmla="+- 0 11937 11510"/>
                              <a:gd name="T91" fmla="*/ 11937 h 478"/>
                              <a:gd name="T92" fmla="+- 0 15060 14177"/>
                              <a:gd name="T93" fmla="*/ T92 w 888"/>
                              <a:gd name="T94" fmla="+- 0 11563 11510"/>
                              <a:gd name="T95" fmla="*/ 11563 h 478"/>
                              <a:gd name="T96" fmla="+- 0 15065 14177"/>
                              <a:gd name="T97" fmla="*/ T96 w 888"/>
                              <a:gd name="T98" fmla="+- 0 11539 11510"/>
                              <a:gd name="T99" fmla="*/ 11539 h 478"/>
                              <a:gd name="T100" fmla="+- 0 15054 14177"/>
                              <a:gd name="T101" fmla="*/ T100 w 888"/>
                              <a:gd name="T102" fmla="+- 0 11519 11510"/>
                              <a:gd name="T103" fmla="*/ 11519 h 478"/>
                              <a:gd name="T104" fmla="+- 0 15033 14177"/>
                              <a:gd name="T105" fmla="*/ T104 w 888"/>
                              <a:gd name="T106" fmla="+- 0 11510 11510"/>
                              <a:gd name="T107" fmla="*/ 11510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88" h="478">
                                <a:moveTo>
                                  <a:pt x="856" y="0"/>
                                </a:moveTo>
                                <a:lnTo>
                                  <a:pt x="832" y="7"/>
                                </a:lnTo>
                                <a:lnTo>
                                  <a:pt x="602" y="182"/>
                                </a:lnTo>
                                <a:lnTo>
                                  <a:pt x="589" y="189"/>
                                </a:lnTo>
                                <a:lnTo>
                                  <a:pt x="575" y="191"/>
                                </a:lnTo>
                                <a:lnTo>
                                  <a:pt x="562" y="189"/>
                                </a:lnTo>
                                <a:lnTo>
                                  <a:pt x="549" y="182"/>
                                </a:lnTo>
                                <a:lnTo>
                                  <a:pt x="378" y="54"/>
                                </a:lnTo>
                                <a:lnTo>
                                  <a:pt x="337" y="35"/>
                                </a:lnTo>
                                <a:lnTo>
                                  <a:pt x="252" y="50"/>
                                </a:lnTo>
                                <a:lnTo>
                                  <a:pt x="5" y="424"/>
                                </a:lnTo>
                                <a:lnTo>
                                  <a:pt x="0" y="448"/>
                                </a:lnTo>
                                <a:lnTo>
                                  <a:pt x="11" y="468"/>
                                </a:lnTo>
                                <a:lnTo>
                                  <a:pt x="32" y="477"/>
                                </a:lnTo>
                                <a:lnTo>
                                  <a:pt x="55" y="470"/>
                                </a:lnTo>
                                <a:lnTo>
                                  <a:pt x="286" y="295"/>
                                </a:lnTo>
                                <a:lnTo>
                                  <a:pt x="299" y="288"/>
                                </a:lnTo>
                                <a:lnTo>
                                  <a:pt x="312" y="286"/>
                                </a:lnTo>
                                <a:lnTo>
                                  <a:pt x="326" y="288"/>
                                </a:lnTo>
                                <a:lnTo>
                                  <a:pt x="339" y="295"/>
                                </a:lnTo>
                                <a:lnTo>
                                  <a:pt x="510" y="423"/>
                                </a:lnTo>
                                <a:lnTo>
                                  <a:pt x="551" y="442"/>
                                </a:lnTo>
                                <a:lnTo>
                                  <a:pt x="636" y="427"/>
                                </a:lnTo>
                                <a:lnTo>
                                  <a:pt x="883" y="53"/>
                                </a:lnTo>
                                <a:lnTo>
                                  <a:pt x="888" y="29"/>
                                </a:lnTo>
                                <a:lnTo>
                                  <a:pt x="877" y="9"/>
                                </a:lnTo>
                                <a:lnTo>
                                  <a:pt x="8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FC32FD" id="Group 94" o:spid="_x0000_s1026" style="position:absolute;margin-left:640.2pt;margin-top:468.7pt;width:122.6pt;height:122.6pt;z-index:-251603968" coordsize="15570,155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">
                <v:shape id="Freeform: Shape 91" o:spid="_x0000_s1027" style="position:absolute;width:15570;height:15570;visibility:visible;mso-wrap-style:square;v-text-anchor:top" coordsize="2452,2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" path="m1226,r-75,2l1078,9r-73,11l935,35,866,54,798,77r-66,26l669,134r-62,33l548,204r-57,41l436,288r-52,47l335,384r-47,52l245,490r-40,58l167,607r-33,62l103,732,77,798,54,865,35,935r-15,70l9,1077r-7,74l,1226r2,74l9,1374r11,72l35,1517r19,69l77,1653r26,66l134,1783r33,61l205,1904r40,57l288,2015r47,52l384,2117r52,46l491,2206r57,41l607,2284r62,34l732,2348r66,27l866,2397r69,19l1005,2431r73,11l1151,2449r75,2l1300,2449r74,-7l1446,2431r71,-15l1586,2397r67,-22l1719,2348r64,-30l1844,2284r60,-37l1961,2206r54,-43l2067,2117r50,-50l2163,2015r44,-54l2247,1904r37,-60l2318,1783r30,-64l2375,1653r23,-67l2417,1517r15,-71l2443,1374r6,-74l2451,1226r-2,-75l2443,1077r-11,-72l2417,935r-19,-70l2375,798r-27,-66l2318,669r-34,-62l2247,548r-40,-58l2163,436r-46,-52l2067,335r-52,-47l1961,245r-57,-41l1844,167r-61,-33l1719,103,1653,77,1586,54,1517,35,1446,20,1374,9,1300,2,1226,xe" fillcolor="#ffe100" stroked="f">
                  <v:path arrowok="t" o:connecttype="custom" o:connectlocs="730885,6341745;638175,6353175;549910,6374765;464820,6405880;385445,6446520;311785,6496050;243840,6553200;182880,6617335;130175,6688455;85090,6765290;48895,6847205;22225,6934200;5715,7024370;0,7118985;5715,7212965;22225,7303770;48895,7390130;85090,7472680;130175,7549515;182880,7620000;243840,7684770;311785,7741285;385445,7790815;464820,7831455;549910,7862570;638175,7884160;730885,7895590;825500,7895590;918210,7884160;1007110,7862570;1091565,7831455;1170940,7790815;1245235,7741285;1312545,7684770;1373505,7620000;1426845,7549515;1471930,7472680;1508125,7390130;1534795,7303770;1551305,7212965;1556385,7118985;1551305,7024370;1534795,6934200;1508125,6847205;1471930,6765290;1426845,6688455;1373505,6617335;1312545,6553200;1245235,6496050;1170940,6446520;1091565,6405880;1007110,6374765;918210,6353175;825500,6341745" o:connectangles="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2" o:spid="_x0000_s1028" type="#_x0000_t75" style="position:absolute;left:3153;top:6516;width:9283;height:9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">
                  <v:imagedata r:id="rId15" o:title=""/>
                </v:shape>
                <v:shape id="Freeform: Shape 93" o:spid="_x0000_s1029" style="position:absolute;left:5044;top:9669;width:5639;height:3035;visibility:visible;mso-wrap-style:square;v-text-anchor:top" coordsize="888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" path="m856,l832,7,602,182r-13,7l575,191r-13,-2l549,182,378,54,337,35,252,50,5,424,,448r11,20l32,477r23,-7l286,295r13,-7l312,286r14,2l339,295,510,423r41,19l636,427,883,53r5,-24l877,9,856,xe" stroked="f">
                  <v:path arrowok="t" o:connecttype="custom" o:connectlocs="543560,7308850;528320,7313295;382270,7424420;374015,7428865;365125,7430135;356870,7428865;348615,7424420;240030,7343140;213995,7331075;160020,7340600;3175,7578090;0,7593330;6985,7606030;20320,7611745;34925,7607300;181610,7496175;189865,7491730;198120,7490460;207010,7491730;215265,7496175;323850,7577455;349885,7589520;403860,7579995;560705,7342505;563880,7327265;556895,7314565;543560,7308850" o:connectangles="0,0,0,0,0,0,0,0,0,0,0,0,0,0,0,0,0,0,0,0,0,0,0,0,0,0,0"/>
                </v:shape>
              </v:group>
            </w:pict>
          </mc:Fallback>
        </mc:AlternateContent>
      </w:r>
      <w:r w:rsidR="00E46CC1">
        <w:rPr>
          <w:noProof/>
        </w:rPr>
        <mc:AlternateContent>
          <mc:Choice Requires="wpg">
            <w:drawing>
              <wp:anchor distT="0" distB="0" distL="114300" distR="114300" simplePos="0" relativeHeight="251708416" behindDoc="1" locked="0" layoutInCell="1" allowOverlap="1" wp14:anchorId="0B2A2D8B" wp14:editId="236D4429">
                <wp:simplePos x="0" y="0"/>
                <wp:positionH relativeFrom="column">
                  <wp:posOffset>6187593</wp:posOffset>
                </wp:positionH>
                <wp:positionV relativeFrom="paragraph">
                  <wp:posOffset>5950738</wp:posOffset>
                </wp:positionV>
                <wp:extent cx="1557020" cy="1557020"/>
                <wp:effectExtent l="0" t="0" r="5080" b="5080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7020" cy="1557020"/>
                          <a:chOff x="0" y="0"/>
                          <a:chExt cx="1557020" cy="1557020"/>
                        </a:xfrm>
                      </wpg:grpSpPr>
                      <wps:wsp>
                        <wps:cNvPr id="88" name="Freeform: Shape 8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557020" cy="1557020"/>
                          </a:xfrm>
                          <a:custGeom>
                            <a:avLst/>
                            <a:gdLst>
                              <a:gd name="T0" fmla="+- 0 11458 10307"/>
                              <a:gd name="T1" fmla="*/ T0 w 2452"/>
                              <a:gd name="T2" fmla="+- 0 9987 9985"/>
                              <a:gd name="T3" fmla="*/ 9987 h 2452"/>
                              <a:gd name="T4" fmla="+- 0 11312 10307"/>
                              <a:gd name="T5" fmla="*/ T4 w 2452"/>
                              <a:gd name="T6" fmla="+- 0 10005 9985"/>
                              <a:gd name="T7" fmla="*/ 10005 h 2452"/>
                              <a:gd name="T8" fmla="+- 0 11172 10307"/>
                              <a:gd name="T9" fmla="*/ T8 w 2452"/>
                              <a:gd name="T10" fmla="+- 0 10039 9985"/>
                              <a:gd name="T11" fmla="*/ 10039 h 2452"/>
                              <a:gd name="T12" fmla="+- 0 11039 10307"/>
                              <a:gd name="T13" fmla="*/ T12 w 2452"/>
                              <a:gd name="T14" fmla="+- 0 10088 9985"/>
                              <a:gd name="T15" fmla="*/ 10088 h 2452"/>
                              <a:gd name="T16" fmla="+- 0 10914 10307"/>
                              <a:gd name="T17" fmla="*/ T16 w 2452"/>
                              <a:gd name="T18" fmla="+- 0 10152 9985"/>
                              <a:gd name="T19" fmla="*/ 10152 h 2452"/>
                              <a:gd name="T20" fmla="+- 0 10797 10307"/>
                              <a:gd name="T21" fmla="*/ T20 w 2452"/>
                              <a:gd name="T22" fmla="+- 0 10230 9985"/>
                              <a:gd name="T23" fmla="*/ 10230 h 2452"/>
                              <a:gd name="T24" fmla="+- 0 10691 10307"/>
                              <a:gd name="T25" fmla="*/ T24 w 2452"/>
                              <a:gd name="T26" fmla="+- 0 10320 9985"/>
                              <a:gd name="T27" fmla="*/ 10320 h 2452"/>
                              <a:gd name="T28" fmla="+- 0 10595 10307"/>
                              <a:gd name="T29" fmla="*/ T28 w 2452"/>
                              <a:gd name="T30" fmla="+- 0 10421 9985"/>
                              <a:gd name="T31" fmla="*/ 10421 h 2452"/>
                              <a:gd name="T32" fmla="+- 0 10511 10307"/>
                              <a:gd name="T33" fmla="*/ T32 w 2452"/>
                              <a:gd name="T34" fmla="+- 0 10533 9985"/>
                              <a:gd name="T35" fmla="*/ 10533 h 2452"/>
                              <a:gd name="T36" fmla="+- 0 10440 10307"/>
                              <a:gd name="T37" fmla="*/ T36 w 2452"/>
                              <a:gd name="T38" fmla="+- 0 10654 9985"/>
                              <a:gd name="T39" fmla="*/ 10654 h 2452"/>
                              <a:gd name="T40" fmla="+- 0 10383 10307"/>
                              <a:gd name="T41" fmla="*/ T40 w 2452"/>
                              <a:gd name="T42" fmla="+- 0 10783 9985"/>
                              <a:gd name="T43" fmla="*/ 10783 h 2452"/>
                              <a:gd name="T44" fmla="+- 0 10341 10307"/>
                              <a:gd name="T45" fmla="*/ T44 w 2452"/>
                              <a:gd name="T46" fmla="+- 0 10920 9985"/>
                              <a:gd name="T47" fmla="*/ 10920 h 2452"/>
                              <a:gd name="T48" fmla="+- 0 10315 10307"/>
                              <a:gd name="T49" fmla="*/ T48 w 2452"/>
                              <a:gd name="T50" fmla="+- 0 11062 9985"/>
                              <a:gd name="T51" fmla="*/ 11062 h 2452"/>
                              <a:gd name="T52" fmla="+- 0 10307 10307"/>
                              <a:gd name="T53" fmla="*/ T52 w 2452"/>
                              <a:gd name="T54" fmla="+- 0 11211 9985"/>
                              <a:gd name="T55" fmla="*/ 11211 h 2452"/>
                              <a:gd name="T56" fmla="+- 0 10315 10307"/>
                              <a:gd name="T57" fmla="*/ T56 w 2452"/>
                              <a:gd name="T58" fmla="+- 0 11359 9985"/>
                              <a:gd name="T59" fmla="*/ 11359 h 2452"/>
                              <a:gd name="T60" fmla="+- 0 10341 10307"/>
                              <a:gd name="T61" fmla="*/ T60 w 2452"/>
                              <a:gd name="T62" fmla="+- 0 11502 9985"/>
                              <a:gd name="T63" fmla="*/ 11502 h 2452"/>
                              <a:gd name="T64" fmla="+- 0 10383 10307"/>
                              <a:gd name="T65" fmla="*/ T64 w 2452"/>
                              <a:gd name="T66" fmla="+- 0 11638 9985"/>
                              <a:gd name="T67" fmla="*/ 11638 h 2452"/>
                              <a:gd name="T68" fmla="+- 0 10440 10307"/>
                              <a:gd name="T69" fmla="*/ T68 w 2452"/>
                              <a:gd name="T70" fmla="+- 0 11768 9985"/>
                              <a:gd name="T71" fmla="*/ 11768 h 2452"/>
                              <a:gd name="T72" fmla="+- 0 10511 10307"/>
                              <a:gd name="T73" fmla="*/ T72 w 2452"/>
                              <a:gd name="T74" fmla="+- 0 11889 9985"/>
                              <a:gd name="T75" fmla="*/ 11889 h 2452"/>
                              <a:gd name="T76" fmla="+- 0 10595 10307"/>
                              <a:gd name="T77" fmla="*/ T76 w 2452"/>
                              <a:gd name="T78" fmla="+- 0 12000 9985"/>
                              <a:gd name="T79" fmla="*/ 12000 h 2452"/>
                              <a:gd name="T80" fmla="+- 0 10691 10307"/>
                              <a:gd name="T81" fmla="*/ T80 w 2452"/>
                              <a:gd name="T82" fmla="+- 0 12102 9985"/>
                              <a:gd name="T83" fmla="*/ 12102 h 2452"/>
                              <a:gd name="T84" fmla="+- 0 10797 10307"/>
                              <a:gd name="T85" fmla="*/ T84 w 2452"/>
                              <a:gd name="T86" fmla="+- 0 12191 9985"/>
                              <a:gd name="T87" fmla="*/ 12191 h 2452"/>
                              <a:gd name="T88" fmla="+- 0 10914 10307"/>
                              <a:gd name="T89" fmla="*/ T88 w 2452"/>
                              <a:gd name="T90" fmla="+- 0 12269 9985"/>
                              <a:gd name="T91" fmla="*/ 12269 h 2452"/>
                              <a:gd name="T92" fmla="+- 0 11039 10307"/>
                              <a:gd name="T93" fmla="*/ T92 w 2452"/>
                              <a:gd name="T94" fmla="+- 0 12333 9985"/>
                              <a:gd name="T95" fmla="*/ 12333 h 2452"/>
                              <a:gd name="T96" fmla="+- 0 11172 10307"/>
                              <a:gd name="T97" fmla="*/ T96 w 2452"/>
                              <a:gd name="T98" fmla="+- 0 12382 9985"/>
                              <a:gd name="T99" fmla="*/ 12382 h 2452"/>
                              <a:gd name="T100" fmla="+- 0 11312 10307"/>
                              <a:gd name="T101" fmla="*/ T100 w 2452"/>
                              <a:gd name="T102" fmla="+- 0 12416 9985"/>
                              <a:gd name="T103" fmla="*/ 12416 h 2452"/>
                              <a:gd name="T104" fmla="+- 0 11458 10307"/>
                              <a:gd name="T105" fmla="*/ T104 w 2452"/>
                              <a:gd name="T106" fmla="+- 0 12434 9985"/>
                              <a:gd name="T107" fmla="*/ 12434 h 2452"/>
                              <a:gd name="T108" fmla="+- 0 11607 10307"/>
                              <a:gd name="T109" fmla="*/ T108 w 2452"/>
                              <a:gd name="T110" fmla="+- 0 12434 9985"/>
                              <a:gd name="T111" fmla="*/ 12434 h 2452"/>
                              <a:gd name="T112" fmla="+- 0 11752 10307"/>
                              <a:gd name="T113" fmla="*/ T112 w 2452"/>
                              <a:gd name="T114" fmla="+- 0 12416 9985"/>
                              <a:gd name="T115" fmla="*/ 12416 h 2452"/>
                              <a:gd name="T116" fmla="+- 0 11892 10307"/>
                              <a:gd name="T117" fmla="*/ T116 w 2452"/>
                              <a:gd name="T118" fmla="+- 0 12382 9985"/>
                              <a:gd name="T119" fmla="*/ 12382 h 2452"/>
                              <a:gd name="T120" fmla="+- 0 12025 10307"/>
                              <a:gd name="T121" fmla="*/ T120 w 2452"/>
                              <a:gd name="T122" fmla="+- 0 12333 9985"/>
                              <a:gd name="T123" fmla="*/ 12333 h 2452"/>
                              <a:gd name="T124" fmla="+- 0 12151 10307"/>
                              <a:gd name="T125" fmla="*/ T124 w 2452"/>
                              <a:gd name="T126" fmla="+- 0 12269 9985"/>
                              <a:gd name="T127" fmla="*/ 12269 h 2452"/>
                              <a:gd name="T128" fmla="+- 0 12267 10307"/>
                              <a:gd name="T129" fmla="*/ T128 w 2452"/>
                              <a:gd name="T130" fmla="+- 0 12191 9985"/>
                              <a:gd name="T131" fmla="*/ 12191 h 2452"/>
                              <a:gd name="T132" fmla="+- 0 12374 10307"/>
                              <a:gd name="T133" fmla="*/ T132 w 2452"/>
                              <a:gd name="T134" fmla="+- 0 12102 9985"/>
                              <a:gd name="T135" fmla="*/ 12102 h 2452"/>
                              <a:gd name="T136" fmla="+- 0 12470 10307"/>
                              <a:gd name="T137" fmla="*/ T136 w 2452"/>
                              <a:gd name="T138" fmla="+- 0 12000 9985"/>
                              <a:gd name="T139" fmla="*/ 12000 h 2452"/>
                              <a:gd name="T140" fmla="+- 0 12553 10307"/>
                              <a:gd name="T141" fmla="*/ T140 w 2452"/>
                              <a:gd name="T142" fmla="+- 0 11889 9985"/>
                              <a:gd name="T143" fmla="*/ 11889 h 2452"/>
                              <a:gd name="T144" fmla="+- 0 12624 10307"/>
                              <a:gd name="T145" fmla="*/ T144 w 2452"/>
                              <a:gd name="T146" fmla="+- 0 11768 9985"/>
                              <a:gd name="T147" fmla="*/ 11768 h 2452"/>
                              <a:gd name="T148" fmla="+- 0 12681 10307"/>
                              <a:gd name="T149" fmla="*/ T148 w 2452"/>
                              <a:gd name="T150" fmla="+- 0 11638 9985"/>
                              <a:gd name="T151" fmla="*/ 11638 h 2452"/>
                              <a:gd name="T152" fmla="+- 0 12723 10307"/>
                              <a:gd name="T153" fmla="*/ T152 w 2452"/>
                              <a:gd name="T154" fmla="+- 0 11502 9985"/>
                              <a:gd name="T155" fmla="*/ 11502 h 2452"/>
                              <a:gd name="T156" fmla="+- 0 12749 10307"/>
                              <a:gd name="T157" fmla="*/ T156 w 2452"/>
                              <a:gd name="T158" fmla="+- 0 11359 9985"/>
                              <a:gd name="T159" fmla="*/ 11359 h 2452"/>
                              <a:gd name="T160" fmla="+- 0 12758 10307"/>
                              <a:gd name="T161" fmla="*/ T160 w 2452"/>
                              <a:gd name="T162" fmla="+- 0 11211 9985"/>
                              <a:gd name="T163" fmla="*/ 11211 h 2452"/>
                              <a:gd name="T164" fmla="+- 0 12749 10307"/>
                              <a:gd name="T165" fmla="*/ T164 w 2452"/>
                              <a:gd name="T166" fmla="+- 0 11062 9985"/>
                              <a:gd name="T167" fmla="*/ 11062 h 2452"/>
                              <a:gd name="T168" fmla="+- 0 12723 10307"/>
                              <a:gd name="T169" fmla="*/ T168 w 2452"/>
                              <a:gd name="T170" fmla="+- 0 10920 9985"/>
                              <a:gd name="T171" fmla="*/ 10920 h 2452"/>
                              <a:gd name="T172" fmla="+- 0 12681 10307"/>
                              <a:gd name="T173" fmla="*/ T172 w 2452"/>
                              <a:gd name="T174" fmla="+- 0 10783 9985"/>
                              <a:gd name="T175" fmla="*/ 10783 h 2452"/>
                              <a:gd name="T176" fmla="+- 0 12624 10307"/>
                              <a:gd name="T177" fmla="*/ T176 w 2452"/>
                              <a:gd name="T178" fmla="+- 0 10654 9985"/>
                              <a:gd name="T179" fmla="*/ 10654 h 2452"/>
                              <a:gd name="T180" fmla="+- 0 12553 10307"/>
                              <a:gd name="T181" fmla="*/ T180 w 2452"/>
                              <a:gd name="T182" fmla="+- 0 10533 9985"/>
                              <a:gd name="T183" fmla="*/ 10533 h 2452"/>
                              <a:gd name="T184" fmla="+- 0 12470 10307"/>
                              <a:gd name="T185" fmla="*/ T184 w 2452"/>
                              <a:gd name="T186" fmla="+- 0 10421 9985"/>
                              <a:gd name="T187" fmla="*/ 10421 h 2452"/>
                              <a:gd name="T188" fmla="+- 0 12374 10307"/>
                              <a:gd name="T189" fmla="*/ T188 w 2452"/>
                              <a:gd name="T190" fmla="+- 0 10320 9985"/>
                              <a:gd name="T191" fmla="*/ 10320 h 2452"/>
                              <a:gd name="T192" fmla="+- 0 12267 10307"/>
                              <a:gd name="T193" fmla="*/ T192 w 2452"/>
                              <a:gd name="T194" fmla="+- 0 10230 9985"/>
                              <a:gd name="T195" fmla="*/ 10230 h 2452"/>
                              <a:gd name="T196" fmla="+- 0 12151 10307"/>
                              <a:gd name="T197" fmla="*/ T196 w 2452"/>
                              <a:gd name="T198" fmla="+- 0 10152 9985"/>
                              <a:gd name="T199" fmla="*/ 10152 h 2452"/>
                              <a:gd name="T200" fmla="+- 0 12025 10307"/>
                              <a:gd name="T201" fmla="*/ T200 w 2452"/>
                              <a:gd name="T202" fmla="+- 0 10088 9985"/>
                              <a:gd name="T203" fmla="*/ 10088 h 2452"/>
                              <a:gd name="T204" fmla="+- 0 11892 10307"/>
                              <a:gd name="T205" fmla="*/ T204 w 2452"/>
                              <a:gd name="T206" fmla="+- 0 10039 9985"/>
                              <a:gd name="T207" fmla="*/ 10039 h 2452"/>
                              <a:gd name="T208" fmla="+- 0 11752 10307"/>
                              <a:gd name="T209" fmla="*/ T208 w 2452"/>
                              <a:gd name="T210" fmla="+- 0 10005 9985"/>
                              <a:gd name="T211" fmla="*/ 10005 h 2452"/>
                              <a:gd name="T212" fmla="+- 0 11607 10307"/>
                              <a:gd name="T213" fmla="*/ T212 w 2452"/>
                              <a:gd name="T214" fmla="+- 0 9987 9985"/>
                              <a:gd name="T215" fmla="*/ 9987 h 2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452" h="2452">
                                <a:moveTo>
                                  <a:pt x="1225" y="0"/>
                                </a:moveTo>
                                <a:lnTo>
                                  <a:pt x="1151" y="2"/>
                                </a:lnTo>
                                <a:lnTo>
                                  <a:pt x="1077" y="9"/>
                                </a:lnTo>
                                <a:lnTo>
                                  <a:pt x="1005" y="20"/>
                                </a:lnTo>
                                <a:lnTo>
                                  <a:pt x="934" y="35"/>
                                </a:lnTo>
                                <a:lnTo>
                                  <a:pt x="865" y="54"/>
                                </a:lnTo>
                                <a:lnTo>
                                  <a:pt x="798" y="77"/>
                                </a:lnTo>
                                <a:lnTo>
                                  <a:pt x="732" y="103"/>
                                </a:lnTo>
                                <a:lnTo>
                                  <a:pt x="668" y="134"/>
                                </a:lnTo>
                                <a:lnTo>
                                  <a:pt x="607" y="167"/>
                                </a:lnTo>
                                <a:lnTo>
                                  <a:pt x="547" y="204"/>
                                </a:lnTo>
                                <a:lnTo>
                                  <a:pt x="490" y="245"/>
                                </a:lnTo>
                                <a:lnTo>
                                  <a:pt x="436" y="288"/>
                                </a:lnTo>
                                <a:lnTo>
                                  <a:pt x="384" y="335"/>
                                </a:lnTo>
                                <a:lnTo>
                                  <a:pt x="334" y="384"/>
                                </a:lnTo>
                                <a:lnTo>
                                  <a:pt x="288" y="436"/>
                                </a:lnTo>
                                <a:lnTo>
                                  <a:pt x="244" y="490"/>
                                </a:lnTo>
                                <a:lnTo>
                                  <a:pt x="204" y="548"/>
                                </a:lnTo>
                                <a:lnTo>
                                  <a:pt x="167" y="607"/>
                                </a:lnTo>
                                <a:lnTo>
                                  <a:pt x="133" y="669"/>
                                </a:lnTo>
                                <a:lnTo>
                                  <a:pt x="103" y="732"/>
                                </a:lnTo>
                                <a:lnTo>
                                  <a:pt x="76" y="798"/>
                                </a:lnTo>
                                <a:lnTo>
                                  <a:pt x="53" y="865"/>
                                </a:lnTo>
                                <a:lnTo>
                                  <a:pt x="34" y="935"/>
                                </a:lnTo>
                                <a:lnTo>
                                  <a:pt x="19" y="1005"/>
                                </a:lnTo>
                                <a:lnTo>
                                  <a:pt x="8" y="1077"/>
                                </a:lnTo>
                                <a:lnTo>
                                  <a:pt x="2" y="1151"/>
                                </a:lnTo>
                                <a:lnTo>
                                  <a:pt x="0" y="1226"/>
                                </a:lnTo>
                                <a:lnTo>
                                  <a:pt x="2" y="1300"/>
                                </a:lnTo>
                                <a:lnTo>
                                  <a:pt x="8" y="1374"/>
                                </a:lnTo>
                                <a:lnTo>
                                  <a:pt x="19" y="1446"/>
                                </a:lnTo>
                                <a:lnTo>
                                  <a:pt x="34" y="1517"/>
                                </a:lnTo>
                                <a:lnTo>
                                  <a:pt x="53" y="1586"/>
                                </a:lnTo>
                                <a:lnTo>
                                  <a:pt x="76" y="1653"/>
                                </a:lnTo>
                                <a:lnTo>
                                  <a:pt x="103" y="1719"/>
                                </a:lnTo>
                                <a:lnTo>
                                  <a:pt x="133" y="1783"/>
                                </a:lnTo>
                                <a:lnTo>
                                  <a:pt x="167" y="1844"/>
                                </a:lnTo>
                                <a:lnTo>
                                  <a:pt x="204" y="1904"/>
                                </a:lnTo>
                                <a:lnTo>
                                  <a:pt x="244" y="1961"/>
                                </a:lnTo>
                                <a:lnTo>
                                  <a:pt x="288" y="2015"/>
                                </a:lnTo>
                                <a:lnTo>
                                  <a:pt x="334" y="2067"/>
                                </a:lnTo>
                                <a:lnTo>
                                  <a:pt x="384" y="2117"/>
                                </a:lnTo>
                                <a:lnTo>
                                  <a:pt x="436" y="2163"/>
                                </a:lnTo>
                                <a:lnTo>
                                  <a:pt x="490" y="2206"/>
                                </a:lnTo>
                                <a:lnTo>
                                  <a:pt x="547" y="2247"/>
                                </a:lnTo>
                                <a:lnTo>
                                  <a:pt x="607" y="2284"/>
                                </a:lnTo>
                                <a:lnTo>
                                  <a:pt x="668" y="2318"/>
                                </a:lnTo>
                                <a:lnTo>
                                  <a:pt x="732" y="2348"/>
                                </a:lnTo>
                                <a:lnTo>
                                  <a:pt x="798" y="2375"/>
                                </a:lnTo>
                                <a:lnTo>
                                  <a:pt x="865" y="2397"/>
                                </a:lnTo>
                                <a:lnTo>
                                  <a:pt x="934" y="2416"/>
                                </a:lnTo>
                                <a:lnTo>
                                  <a:pt x="1005" y="2431"/>
                                </a:lnTo>
                                <a:lnTo>
                                  <a:pt x="1077" y="2442"/>
                                </a:lnTo>
                                <a:lnTo>
                                  <a:pt x="1151" y="2449"/>
                                </a:lnTo>
                                <a:lnTo>
                                  <a:pt x="1225" y="2451"/>
                                </a:lnTo>
                                <a:lnTo>
                                  <a:pt x="1300" y="2449"/>
                                </a:lnTo>
                                <a:lnTo>
                                  <a:pt x="1373" y="2442"/>
                                </a:lnTo>
                                <a:lnTo>
                                  <a:pt x="1445" y="2431"/>
                                </a:lnTo>
                                <a:lnTo>
                                  <a:pt x="1516" y="2416"/>
                                </a:lnTo>
                                <a:lnTo>
                                  <a:pt x="1585" y="2397"/>
                                </a:lnTo>
                                <a:lnTo>
                                  <a:pt x="1653" y="2375"/>
                                </a:lnTo>
                                <a:lnTo>
                                  <a:pt x="1718" y="2348"/>
                                </a:lnTo>
                                <a:lnTo>
                                  <a:pt x="1782" y="2318"/>
                                </a:lnTo>
                                <a:lnTo>
                                  <a:pt x="1844" y="2284"/>
                                </a:lnTo>
                                <a:lnTo>
                                  <a:pt x="1903" y="2247"/>
                                </a:lnTo>
                                <a:lnTo>
                                  <a:pt x="1960" y="2206"/>
                                </a:lnTo>
                                <a:lnTo>
                                  <a:pt x="2015" y="2163"/>
                                </a:lnTo>
                                <a:lnTo>
                                  <a:pt x="2067" y="2117"/>
                                </a:lnTo>
                                <a:lnTo>
                                  <a:pt x="2116" y="2067"/>
                                </a:lnTo>
                                <a:lnTo>
                                  <a:pt x="2163" y="2015"/>
                                </a:lnTo>
                                <a:lnTo>
                                  <a:pt x="2206" y="1961"/>
                                </a:lnTo>
                                <a:lnTo>
                                  <a:pt x="2246" y="1904"/>
                                </a:lnTo>
                                <a:lnTo>
                                  <a:pt x="2283" y="1844"/>
                                </a:lnTo>
                                <a:lnTo>
                                  <a:pt x="2317" y="1783"/>
                                </a:lnTo>
                                <a:lnTo>
                                  <a:pt x="2347" y="1719"/>
                                </a:lnTo>
                                <a:lnTo>
                                  <a:pt x="2374" y="1653"/>
                                </a:lnTo>
                                <a:lnTo>
                                  <a:pt x="2397" y="1586"/>
                                </a:lnTo>
                                <a:lnTo>
                                  <a:pt x="2416" y="1517"/>
                                </a:lnTo>
                                <a:lnTo>
                                  <a:pt x="2431" y="1446"/>
                                </a:lnTo>
                                <a:lnTo>
                                  <a:pt x="2442" y="1374"/>
                                </a:lnTo>
                                <a:lnTo>
                                  <a:pt x="2449" y="1300"/>
                                </a:lnTo>
                                <a:lnTo>
                                  <a:pt x="2451" y="1226"/>
                                </a:lnTo>
                                <a:lnTo>
                                  <a:pt x="2449" y="1151"/>
                                </a:lnTo>
                                <a:lnTo>
                                  <a:pt x="2442" y="1077"/>
                                </a:lnTo>
                                <a:lnTo>
                                  <a:pt x="2431" y="1005"/>
                                </a:lnTo>
                                <a:lnTo>
                                  <a:pt x="2416" y="935"/>
                                </a:lnTo>
                                <a:lnTo>
                                  <a:pt x="2397" y="865"/>
                                </a:lnTo>
                                <a:lnTo>
                                  <a:pt x="2374" y="798"/>
                                </a:lnTo>
                                <a:lnTo>
                                  <a:pt x="2347" y="732"/>
                                </a:lnTo>
                                <a:lnTo>
                                  <a:pt x="2317" y="669"/>
                                </a:lnTo>
                                <a:lnTo>
                                  <a:pt x="2283" y="607"/>
                                </a:lnTo>
                                <a:lnTo>
                                  <a:pt x="2246" y="548"/>
                                </a:lnTo>
                                <a:lnTo>
                                  <a:pt x="2206" y="490"/>
                                </a:lnTo>
                                <a:lnTo>
                                  <a:pt x="2163" y="436"/>
                                </a:lnTo>
                                <a:lnTo>
                                  <a:pt x="2116" y="384"/>
                                </a:lnTo>
                                <a:lnTo>
                                  <a:pt x="2067" y="335"/>
                                </a:lnTo>
                                <a:lnTo>
                                  <a:pt x="2015" y="288"/>
                                </a:lnTo>
                                <a:lnTo>
                                  <a:pt x="1960" y="245"/>
                                </a:lnTo>
                                <a:lnTo>
                                  <a:pt x="1903" y="204"/>
                                </a:lnTo>
                                <a:lnTo>
                                  <a:pt x="1844" y="167"/>
                                </a:lnTo>
                                <a:lnTo>
                                  <a:pt x="1782" y="134"/>
                                </a:lnTo>
                                <a:lnTo>
                                  <a:pt x="1718" y="103"/>
                                </a:lnTo>
                                <a:lnTo>
                                  <a:pt x="1653" y="77"/>
                                </a:lnTo>
                                <a:lnTo>
                                  <a:pt x="1585" y="54"/>
                                </a:lnTo>
                                <a:lnTo>
                                  <a:pt x="1516" y="35"/>
                                </a:lnTo>
                                <a:lnTo>
                                  <a:pt x="1445" y="20"/>
                                </a:lnTo>
                                <a:lnTo>
                                  <a:pt x="1373" y="9"/>
                                </a:lnTo>
                                <a:lnTo>
                                  <a:pt x="1300" y="2"/>
                                </a:lnTo>
                                <a:lnTo>
                                  <a:pt x="1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4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89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331" y="315310"/>
                            <a:ext cx="936625" cy="109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7A8BFB" id="Group 90" o:spid="_x0000_s1026" style="position:absolute;margin-left:487.2pt;margin-top:468.55pt;width:122.6pt;height:122.6pt;z-index:-251608064" coordsize="15570,155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">
                <v:shape id="Freeform: Shape 88" o:spid="_x0000_s1027" style="position:absolute;width:15570;height:15570;visibility:visible;mso-wrap-style:square;v-text-anchor:top" coordsize="2452,2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" path="m1225,r-74,2l1077,9r-72,11l934,35,865,54,798,77r-66,26l668,134r-61,33l547,204r-57,41l436,288r-52,47l334,384r-46,52l244,490r-40,58l167,607r-34,62l103,732,76,798,53,865,34,935r-15,70l8,1077r-6,74l,1226r2,74l8,1374r11,72l34,1517r19,69l76,1653r27,66l133,1783r34,61l204,1904r40,57l288,2015r46,52l384,2117r52,46l490,2206r57,41l607,2284r61,34l732,2348r66,27l865,2397r69,19l1005,2431r72,11l1151,2449r74,2l1300,2449r73,-7l1445,2431r71,-15l1585,2397r68,-22l1718,2348r64,-30l1844,2284r59,-37l1960,2206r55,-43l2067,2117r49,-50l2163,2015r43,-54l2246,1904r37,-60l2317,1783r30,-64l2374,1653r23,-67l2416,1517r15,-71l2442,1374r7,-74l2451,1226r-2,-75l2442,1077r-11,-72l2416,935r-19,-70l2374,798r-27,-66l2317,669r-34,-62l2246,548r-40,-58l2163,436r-47,-52l2067,335r-52,-47l1960,245r-57,-41l1844,167r-62,-33l1718,103,1653,77,1585,54,1516,35,1445,20,1373,9,1300,2,1225,xe" fillcolor="#9146ff" stroked="f">
                  <v:path arrowok="t" o:connecttype="custom" o:connectlocs="730885,6341745;638175,6353175;549275,6374765;464820,6405880;385445,6446520;311150,6496050;243840,6553200;182880,6617335;129540,6688455;84455,6765290;48260,6847205;21590,6934200;5080,7024370;0,7118985;5080,7212965;21590,7303770;48260,7390130;84455,7472680;129540,7549515;182880,7620000;243840,7684770;311150,7741285;385445,7790815;464820,7831455;549275,7862570;638175,7884160;730885,7895590;825500,7895590;917575,7884160;1006475,7862570;1090930,7831455;1170940,7790815;1244600,7741285;1312545,7684770;1373505,7620000;1426210,7549515;1471295,7472680;1507490,7390130;1534160,7303770;1550670,7212965;1556385,7118985;1550670,7024370;1534160,6934200;1507490,6847205;1471295,6765290;1426210,6688455;1373505,6617335;1312545,6553200;1244600,6496050;1170940,6446520;1090930,6405880;1006475,6374765;917575,6353175;825500,6341745" o:connectangles="0,0,0,0,0,0,0,0,0,0,0,0,0,0,0,0,0,0,0,0,0,0,0,0,0,0,0,0,0,0,0,0,0,0,0,0,0,0,0,0,0,0,0,0,0,0,0,0,0,0,0,0,0,0"/>
                </v:shape>
                <v:shape id="Picture 89" o:spid="_x0000_s1028" type="#_x0000_t75" style="position:absolute;left:3363;top:3153;width:9366;height:10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">
                  <v:imagedata r:id="rId17" o:title=""/>
                </v:shape>
              </v:group>
            </w:pict>
          </mc:Fallback>
        </mc:AlternateContent>
      </w:r>
      <w:r w:rsidR="003E1D56">
        <w:rPr>
          <w:noProof/>
        </w:rPr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38F995E9" wp14:editId="31DC8EB2">
                <wp:simplePos x="0" y="0"/>
                <wp:positionH relativeFrom="margin">
                  <wp:align>center</wp:align>
                </wp:positionH>
                <wp:positionV relativeFrom="paragraph">
                  <wp:posOffset>5930878</wp:posOffset>
                </wp:positionV>
                <wp:extent cx="1557020" cy="1557020"/>
                <wp:effectExtent l="0" t="0" r="5080" b="5080"/>
                <wp:wrapNone/>
                <wp:docPr id="87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7020" cy="1557020"/>
                          <a:chOff x="0" y="0"/>
                          <a:chExt cx="1557020" cy="1557020"/>
                        </a:xfrm>
                      </wpg:grpSpPr>
                      <wps:wsp>
                        <wps:cNvPr id="84" name="Freeform: Shape 8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557020" cy="1557020"/>
                          </a:xfrm>
                          <a:custGeom>
                            <a:avLst/>
                            <a:gdLst>
                              <a:gd name="T0" fmla="+- 0 8359 7208"/>
                              <a:gd name="T1" fmla="*/ T0 w 2452"/>
                              <a:gd name="T2" fmla="+- 0 9987 9985"/>
                              <a:gd name="T3" fmla="*/ 9987 h 2452"/>
                              <a:gd name="T4" fmla="+- 0 8214 7208"/>
                              <a:gd name="T5" fmla="*/ T4 w 2452"/>
                              <a:gd name="T6" fmla="+- 0 10005 9985"/>
                              <a:gd name="T7" fmla="*/ 10005 h 2452"/>
                              <a:gd name="T8" fmla="+- 0 8074 7208"/>
                              <a:gd name="T9" fmla="*/ T8 w 2452"/>
                              <a:gd name="T10" fmla="+- 0 10039 9985"/>
                              <a:gd name="T11" fmla="*/ 10039 h 2452"/>
                              <a:gd name="T12" fmla="+- 0 7941 7208"/>
                              <a:gd name="T13" fmla="*/ T12 w 2452"/>
                              <a:gd name="T14" fmla="+- 0 10088 9985"/>
                              <a:gd name="T15" fmla="*/ 10088 h 2452"/>
                              <a:gd name="T16" fmla="+- 0 7815 7208"/>
                              <a:gd name="T17" fmla="*/ T16 w 2452"/>
                              <a:gd name="T18" fmla="+- 0 10152 9985"/>
                              <a:gd name="T19" fmla="*/ 10152 h 2452"/>
                              <a:gd name="T20" fmla="+- 0 7699 7208"/>
                              <a:gd name="T21" fmla="*/ T20 w 2452"/>
                              <a:gd name="T22" fmla="+- 0 10230 9985"/>
                              <a:gd name="T23" fmla="*/ 10230 h 2452"/>
                              <a:gd name="T24" fmla="+- 0 7592 7208"/>
                              <a:gd name="T25" fmla="*/ T24 w 2452"/>
                              <a:gd name="T26" fmla="+- 0 10320 9985"/>
                              <a:gd name="T27" fmla="*/ 10320 h 2452"/>
                              <a:gd name="T28" fmla="+- 0 7496 7208"/>
                              <a:gd name="T29" fmla="*/ T28 w 2452"/>
                              <a:gd name="T30" fmla="+- 0 10421 9985"/>
                              <a:gd name="T31" fmla="*/ 10421 h 2452"/>
                              <a:gd name="T32" fmla="+- 0 7413 7208"/>
                              <a:gd name="T33" fmla="*/ T32 w 2452"/>
                              <a:gd name="T34" fmla="+- 0 10533 9985"/>
                              <a:gd name="T35" fmla="*/ 10533 h 2452"/>
                              <a:gd name="T36" fmla="+- 0 7342 7208"/>
                              <a:gd name="T37" fmla="*/ T36 w 2452"/>
                              <a:gd name="T38" fmla="+- 0 10654 9985"/>
                              <a:gd name="T39" fmla="*/ 10654 h 2452"/>
                              <a:gd name="T40" fmla="+- 0 7285 7208"/>
                              <a:gd name="T41" fmla="*/ T40 w 2452"/>
                              <a:gd name="T42" fmla="+- 0 10783 9985"/>
                              <a:gd name="T43" fmla="*/ 10783 h 2452"/>
                              <a:gd name="T44" fmla="+- 0 7243 7208"/>
                              <a:gd name="T45" fmla="*/ T44 w 2452"/>
                              <a:gd name="T46" fmla="+- 0 10920 9985"/>
                              <a:gd name="T47" fmla="*/ 10920 h 2452"/>
                              <a:gd name="T48" fmla="+- 0 7217 7208"/>
                              <a:gd name="T49" fmla="*/ T48 w 2452"/>
                              <a:gd name="T50" fmla="+- 0 11062 9985"/>
                              <a:gd name="T51" fmla="*/ 11062 h 2452"/>
                              <a:gd name="T52" fmla="+- 0 7208 7208"/>
                              <a:gd name="T53" fmla="*/ T52 w 2452"/>
                              <a:gd name="T54" fmla="+- 0 11211 9985"/>
                              <a:gd name="T55" fmla="*/ 11211 h 2452"/>
                              <a:gd name="T56" fmla="+- 0 7217 7208"/>
                              <a:gd name="T57" fmla="*/ T56 w 2452"/>
                              <a:gd name="T58" fmla="+- 0 11359 9985"/>
                              <a:gd name="T59" fmla="*/ 11359 h 2452"/>
                              <a:gd name="T60" fmla="+- 0 7243 7208"/>
                              <a:gd name="T61" fmla="*/ T60 w 2452"/>
                              <a:gd name="T62" fmla="+- 0 11502 9985"/>
                              <a:gd name="T63" fmla="*/ 11502 h 2452"/>
                              <a:gd name="T64" fmla="+- 0 7285 7208"/>
                              <a:gd name="T65" fmla="*/ T64 w 2452"/>
                              <a:gd name="T66" fmla="+- 0 11638 9985"/>
                              <a:gd name="T67" fmla="*/ 11638 h 2452"/>
                              <a:gd name="T68" fmla="+- 0 7342 7208"/>
                              <a:gd name="T69" fmla="*/ T68 w 2452"/>
                              <a:gd name="T70" fmla="+- 0 11768 9985"/>
                              <a:gd name="T71" fmla="*/ 11768 h 2452"/>
                              <a:gd name="T72" fmla="+- 0 7413 7208"/>
                              <a:gd name="T73" fmla="*/ T72 w 2452"/>
                              <a:gd name="T74" fmla="+- 0 11889 9985"/>
                              <a:gd name="T75" fmla="*/ 11889 h 2452"/>
                              <a:gd name="T76" fmla="+- 0 7496 7208"/>
                              <a:gd name="T77" fmla="*/ T76 w 2452"/>
                              <a:gd name="T78" fmla="+- 0 12000 9985"/>
                              <a:gd name="T79" fmla="*/ 12000 h 2452"/>
                              <a:gd name="T80" fmla="+- 0 7592 7208"/>
                              <a:gd name="T81" fmla="*/ T80 w 2452"/>
                              <a:gd name="T82" fmla="+- 0 12102 9985"/>
                              <a:gd name="T83" fmla="*/ 12102 h 2452"/>
                              <a:gd name="T84" fmla="+- 0 7699 7208"/>
                              <a:gd name="T85" fmla="*/ T84 w 2452"/>
                              <a:gd name="T86" fmla="+- 0 12191 9985"/>
                              <a:gd name="T87" fmla="*/ 12191 h 2452"/>
                              <a:gd name="T88" fmla="+- 0 7815 7208"/>
                              <a:gd name="T89" fmla="*/ T88 w 2452"/>
                              <a:gd name="T90" fmla="+- 0 12269 9985"/>
                              <a:gd name="T91" fmla="*/ 12269 h 2452"/>
                              <a:gd name="T92" fmla="+- 0 7941 7208"/>
                              <a:gd name="T93" fmla="*/ T92 w 2452"/>
                              <a:gd name="T94" fmla="+- 0 12333 9985"/>
                              <a:gd name="T95" fmla="*/ 12333 h 2452"/>
                              <a:gd name="T96" fmla="+- 0 8074 7208"/>
                              <a:gd name="T97" fmla="*/ T96 w 2452"/>
                              <a:gd name="T98" fmla="+- 0 12382 9985"/>
                              <a:gd name="T99" fmla="*/ 12382 h 2452"/>
                              <a:gd name="T100" fmla="+- 0 8214 7208"/>
                              <a:gd name="T101" fmla="*/ T100 w 2452"/>
                              <a:gd name="T102" fmla="+- 0 12416 9985"/>
                              <a:gd name="T103" fmla="*/ 12416 h 2452"/>
                              <a:gd name="T104" fmla="+- 0 8359 7208"/>
                              <a:gd name="T105" fmla="*/ T104 w 2452"/>
                              <a:gd name="T106" fmla="+- 0 12434 9985"/>
                              <a:gd name="T107" fmla="*/ 12434 h 2452"/>
                              <a:gd name="T108" fmla="+- 0 8509 7208"/>
                              <a:gd name="T109" fmla="*/ T108 w 2452"/>
                              <a:gd name="T110" fmla="+- 0 12434 9985"/>
                              <a:gd name="T111" fmla="*/ 12434 h 2452"/>
                              <a:gd name="T112" fmla="+- 0 8654 7208"/>
                              <a:gd name="T113" fmla="*/ T112 w 2452"/>
                              <a:gd name="T114" fmla="+- 0 12416 9985"/>
                              <a:gd name="T115" fmla="*/ 12416 h 2452"/>
                              <a:gd name="T116" fmla="+- 0 8794 7208"/>
                              <a:gd name="T117" fmla="*/ T116 w 2452"/>
                              <a:gd name="T118" fmla="+- 0 12382 9985"/>
                              <a:gd name="T119" fmla="*/ 12382 h 2452"/>
                              <a:gd name="T120" fmla="+- 0 8927 7208"/>
                              <a:gd name="T121" fmla="*/ T120 w 2452"/>
                              <a:gd name="T122" fmla="+- 0 12333 9985"/>
                              <a:gd name="T123" fmla="*/ 12333 h 2452"/>
                              <a:gd name="T124" fmla="+- 0 9052 7208"/>
                              <a:gd name="T125" fmla="*/ T124 w 2452"/>
                              <a:gd name="T126" fmla="+- 0 12269 9985"/>
                              <a:gd name="T127" fmla="*/ 12269 h 2452"/>
                              <a:gd name="T128" fmla="+- 0 9169 7208"/>
                              <a:gd name="T129" fmla="*/ T128 w 2452"/>
                              <a:gd name="T130" fmla="+- 0 12191 9985"/>
                              <a:gd name="T131" fmla="*/ 12191 h 2452"/>
                              <a:gd name="T132" fmla="+- 0 9276 7208"/>
                              <a:gd name="T133" fmla="*/ T132 w 2452"/>
                              <a:gd name="T134" fmla="+- 0 12102 9985"/>
                              <a:gd name="T135" fmla="*/ 12102 h 2452"/>
                              <a:gd name="T136" fmla="+- 0 9371 7208"/>
                              <a:gd name="T137" fmla="*/ T136 w 2452"/>
                              <a:gd name="T138" fmla="+- 0 12000 9985"/>
                              <a:gd name="T139" fmla="*/ 12000 h 2452"/>
                              <a:gd name="T140" fmla="+- 0 9455 7208"/>
                              <a:gd name="T141" fmla="*/ T140 w 2452"/>
                              <a:gd name="T142" fmla="+- 0 11889 9985"/>
                              <a:gd name="T143" fmla="*/ 11889 h 2452"/>
                              <a:gd name="T144" fmla="+- 0 9526 7208"/>
                              <a:gd name="T145" fmla="*/ T144 w 2452"/>
                              <a:gd name="T146" fmla="+- 0 11768 9985"/>
                              <a:gd name="T147" fmla="*/ 11768 h 2452"/>
                              <a:gd name="T148" fmla="+- 0 9583 7208"/>
                              <a:gd name="T149" fmla="*/ T148 w 2452"/>
                              <a:gd name="T150" fmla="+- 0 11638 9985"/>
                              <a:gd name="T151" fmla="*/ 11638 h 2452"/>
                              <a:gd name="T152" fmla="+- 0 9625 7208"/>
                              <a:gd name="T153" fmla="*/ T152 w 2452"/>
                              <a:gd name="T154" fmla="+- 0 11502 9985"/>
                              <a:gd name="T155" fmla="*/ 11502 h 2452"/>
                              <a:gd name="T156" fmla="+- 0 9651 7208"/>
                              <a:gd name="T157" fmla="*/ T156 w 2452"/>
                              <a:gd name="T158" fmla="+- 0 11359 9985"/>
                              <a:gd name="T159" fmla="*/ 11359 h 2452"/>
                              <a:gd name="T160" fmla="+- 0 9659 7208"/>
                              <a:gd name="T161" fmla="*/ T160 w 2452"/>
                              <a:gd name="T162" fmla="+- 0 11211 9985"/>
                              <a:gd name="T163" fmla="*/ 11211 h 2452"/>
                              <a:gd name="T164" fmla="+- 0 9651 7208"/>
                              <a:gd name="T165" fmla="*/ T164 w 2452"/>
                              <a:gd name="T166" fmla="+- 0 11062 9985"/>
                              <a:gd name="T167" fmla="*/ 11062 h 2452"/>
                              <a:gd name="T168" fmla="+- 0 9625 7208"/>
                              <a:gd name="T169" fmla="*/ T168 w 2452"/>
                              <a:gd name="T170" fmla="+- 0 10920 9985"/>
                              <a:gd name="T171" fmla="*/ 10920 h 2452"/>
                              <a:gd name="T172" fmla="+- 0 9583 7208"/>
                              <a:gd name="T173" fmla="*/ T172 w 2452"/>
                              <a:gd name="T174" fmla="+- 0 10783 9985"/>
                              <a:gd name="T175" fmla="*/ 10783 h 2452"/>
                              <a:gd name="T176" fmla="+- 0 9526 7208"/>
                              <a:gd name="T177" fmla="*/ T176 w 2452"/>
                              <a:gd name="T178" fmla="+- 0 10654 9985"/>
                              <a:gd name="T179" fmla="*/ 10654 h 2452"/>
                              <a:gd name="T180" fmla="+- 0 9455 7208"/>
                              <a:gd name="T181" fmla="*/ T180 w 2452"/>
                              <a:gd name="T182" fmla="+- 0 10533 9985"/>
                              <a:gd name="T183" fmla="*/ 10533 h 2452"/>
                              <a:gd name="T184" fmla="+- 0 9371 7208"/>
                              <a:gd name="T185" fmla="*/ T184 w 2452"/>
                              <a:gd name="T186" fmla="+- 0 10421 9985"/>
                              <a:gd name="T187" fmla="*/ 10421 h 2452"/>
                              <a:gd name="T188" fmla="+- 0 9276 7208"/>
                              <a:gd name="T189" fmla="*/ T188 w 2452"/>
                              <a:gd name="T190" fmla="+- 0 10320 9985"/>
                              <a:gd name="T191" fmla="*/ 10320 h 2452"/>
                              <a:gd name="T192" fmla="+- 0 9169 7208"/>
                              <a:gd name="T193" fmla="*/ T192 w 2452"/>
                              <a:gd name="T194" fmla="+- 0 10230 9985"/>
                              <a:gd name="T195" fmla="*/ 10230 h 2452"/>
                              <a:gd name="T196" fmla="+- 0 9052 7208"/>
                              <a:gd name="T197" fmla="*/ T196 w 2452"/>
                              <a:gd name="T198" fmla="+- 0 10152 9985"/>
                              <a:gd name="T199" fmla="*/ 10152 h 2452"/>
                              <a:gd name="T200" fmla="+- 0 8927 7208"/>
                              <a:gd name="T201" fmla="*/ T200 w 2452"/>
                              <a:gd name="T202" fmla="+- 0 10088 9985"/>
                              <a:gd name="T203" fmla="*/ 10088 h 2452"/>
                              <a:gd name="T204" fmla="+- 0 8794 7208"/>
                              <a:gd name="T205" fmla="*/ T204 w 2452"/>
                              <a:gd name="T206" fmla="+- 0 10039 9985"/>
                              <a:gd name="T207" fmla="*/ 10039 h 2452"/>
                              <a:gd name="T208" fmla="+- 0 8654 7208"/>
                              <a:gd name="T209" fmla="*/ T208 w 2452"/>
                              <a:gd name="T210" fmla="+- 0 10005 9985"/>
                              <a:gd name="T211" fmla="*/ 10005 h 2452"/>
                              <a:gd name="T212" fmla="+- 0 8509 7208"/>
                              <a:gd name="T213" fmla="*/ T212 w 2452"/>
                              <a:gd name="T214" fmla="+- 0 9987 9985"/>
                              <a:gd name="T215" fmla="*/ 9987 h 2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452" h="2452">
                                <a:moveTo>
                                  <a:pt x="1226" y="0"/>
                                </a:moveTo>
                                <a:lnTo>
                                  <a:pt x="1151" y="2"/>
                                </a:lnTo>
                                <a:lnTo>
                                  <a:pt x="1078" y="9"/>
                                </a:lnTo>
                                <a:lnTo>
                                  <a:pt x="1006" y="20"/>
                                </a:lnTo>
                                <a:lnTo>
                                  <a:pt x="935" y="35"/>
                                </a:lnTo>
                                <a:lnTo>
                                  <a:pt x="866" y="54"/>
                                </a:lnTo>
                                <a:lnTo>
                                  <a:pt x="798" y="77"/>
                                </a:lnTo>
                                <a:lnTo>
                                  <a:pt x="733" y="103"/>
                                </a:lnTo>
                                <a:lnTo>
                                  <a:pt x="669" y="134"/>
                                </a:lnTo>
                                <a:lnTo>
                                  <a:pt x="607" y="167"/>
                                </a:lnTo>
                                <a:lnTo>
                                  <a:pt x="548" y="204"/>
                                </a:lnTo>
                                <a:lnTo>
                                  <a:pt x="491" y="245"/>
                                </a:lnTo>
                                <a:lnTo>
                                  <a:pt x="436" y="288"/>
                                </a:lnTo>
                                <a:lnTo>
                                  <a:pt x="384" y="335"/>
                                </a:lnTo>
                                <a:lnTo>
                                  <a:pt x="335" y="384"/>
                                </a:lnTo>
                                <a:lnTo>
                                  <a:pt x="288" y="436"/>
                                </a:lnTo>
                                <a:lnTo>
                                  <a:pt x="245" y="490"/>
                                </a:lnTo>
                                <a:lnTo>
                                  <a:pt x="205" y="548"/>
                                </a:lnTo>
                                <a:lnTo>
                                  <a:pt x="168" y="607"/>
                                </a:lnTo>
                                <a:lnTo>
                                  <a:pt x="134" y="669"/>
                                </a:lnTo>
                                <a:lnTo>
                                  <a:pt x="104" y="732"/>
                                </a:lnTo>
                                <a:lnTo>
                                  <a:pt x="77" y="798"/>
                                </a:lnTo>
                                <a:lnTo>
                                  <a:pt x="54" y="865"/>
                                </a:lnTo>
                                <a:lnTo>
                                  <a:pt x="35" y="935"/>
                                </a:lnTo>
                                <a:lnTo>
                                  <a:pt x="20" y="1005"/>
                                </a:lnTo>
                                <a:lnTo>
                                  <a:pt x="9" y="1077"/>
                                </a:lnTo>
                                <a:lnTo>
                                  <a:pt x="2" y="1151"/>
                                </a:lnTo>
                                <a:lnTo>
                                  <a:pt x="0" y="1226"/>
                                </a:lnTo>
                                <a:lnTo>
                                  <a:pt x="2" y="1300"/>
                                </a:lnTo>
                                <a:lnTo>
                                  <a:pt x="9" y="1374"/>
                                </a:lnTo>
                                <a:lnTo>
                                  <a:pt x="20" y="1446"/>
                                </a:lnTo>
                                <a:lnTo>
                                  <a:pt x="35" y="1517"/>
                                </a:lnTo>
                                <a:lnTo>
                                  <a:pt x="54" y="1586"/>
                                </a:lnTo>
                                <a:lnTo>
                                  <a:pt x="77" y="1653"/>
                                </a:lnTo>
                                <a:lnTo>
                                  <a:pt x="104" y="1719"/>
                                </a:lnTo>
                                <a:lnTo>
                                  <a:pt x="134" y="1783"/>
                                </a:lnTo>
                                <a:lnTo>
                                  <a:pt x="168" y="1844"/>
                                </a:lnTo>
                                <a:lnTo>
                                  <a:pt x="205" y="1904"/>
                                </a:lnTo>
                                <a:lnTo>
                                  <a:pt x="245" y="1961"/>
                                </a:lnTo>
                                <a:lnTo>
                                  <a:pt x="288" y="2015"/>
                                </a:lnTo>
                                <a:lnTo>
                                  <a:pt x="335" y="2067"/>
                                </a:lnTo>
                                <a:lnTo>
                                  <a:pt x="384" y="2117"/>
                                </a:lnTo>
                                <a:lnTo>
                                  <a:pt x="436" y="2163"/>
                                </a:lnTo>
                                <a:lnTo>
                                  <a:pt x="491" y="2206"/>
                                </a:lnTo>
                                <a:lnTo>
                                  <a:pt x="548" y="2247"/>
                                </a:lnTo>
                                <a:lnTo>
                                  <a:pt x="607" y="2284"/>
                                </a:lnTo>
                                <a:lnTo>
                                  <a:pt x="669" y="2318"/>
                                </a:lnTo>
                                <a:lnTo>
                                  <a:pt x="733" y="2348"/>
                                </a:lnTo>
                                <a:lnTo>
                                  <a:pt x="798" y="2375"/>
                                </a:lnTo>
                                <a:lnTo>
                                  <a:pt x="866" y="2397"/>
                                </a:lnTo>
                                <a:lnTo>
                                  <a:pt x="935" y="2416"/>
                                </a:lnTo>
                                <a:lnTo>
                                  <a:pt x="1006" y="2431"/>
                                </a:lnTo>
                                <a:lnTo>
                                  <a:pt x="1078" y="2442"/>
                                </a:lnTo>
                                <a:lnTo>
                                  <a:pt x="1151" y="2449"/>
                                </a:lnTo>
                                <a:lnTo>
                                  <a:pt x="1226" y="2451"/>
                                </a:lnTo>
                                <a:lnTo>
                                  <a:pt x="1301" y="2449"/>
                                </a:lnTo>
                                <a:lnTo>
                                  <a:pt x="1374" y="2442"/>
                                </a:lnTo>
                                <a:lnTo>
                                  <a:pt x="1446" y="2431"/>
                                </a:lnTo>
                                <a:lnTo>
                                  <a:pt x="1517" y="2416"/>
                                </a:lnTo>
                                <a:lnTo>
                                  <a:pt x="1586" y="2397"/>
                                </a:lnTo>
                                <a:lnTo>
                                  <a:pt x="1654" y="2375"/>
                                </a:lnTo>
                                <a:lnTo>
                                  <a:pt x="1719" y="2348"/>
                                </a:lnTo>
                                <a:lnTo>
                                  <a:pt x="1783" y="2318"/>
                                </a:lnTo>
                                <a:lnTo>
                                  <a:pt x="1844" y="2284"/>
                                </a:lnTo>
                                <a:lnTo>
                                  <a:pt x="1904" y="2247"/>
                                </a:lnTo>
                                <a:lnTo>
                                  <a:pt x="1961" y="2206"/>
                                </a:lnTo>
                                <a:lnTo>
                                  <a:pt x="2016" y="2163"/>
                                </a:lnTo>
                                <a:lnTo>
                                  <a:pt x="2068" y="2117"/>
                                </a:lnTo>
                                <a:lnTo>
                                  <a:pt x="2117" y="2067"/>
                                </a:lnTo>
                                <a:lnTo>
                                  <a:pt x="2163" y="2015"/>
                                </a:lnTo>
                                <a:lnTo>
                                  <a:pt x="2207" y="1961"/>
                                </a:lnTo>
                                <a:lnTo>
                                  <a:pt x="2247" y="1904"/>
                                </a:lnTo>
                                <a:lnTo>
                                  <a:pt x="2284" y="1844"/>
                                </a:lnTo>
                                <a:lnTo>
                                  <a:pt x="2318" y="1783"/>
                                </a:lnTo>
                                <a:lnTo>
                                  <a:pt x="2348" y="1719"/>
                                </a:lnTo>
                                <a:lnTo>
                                  <a:pt x="2375" y="1653"/>
                                </a:lnTo>
                                <a:lnTo>
                                  <a:pt x="2398" y="1586"/>
                                </a:lnTo>
                                <a:lnTo>
                                  <a:pt x="2417" y="1517"/>
                                </a:lnTo>
                                <a:lnTo>
                                  <a:pt x="2432" y="1446"/>
                                </a:lnTo>
                                <a:lnTo>
                                  <a:pt x="2443" y="1374"/>
                                </a:lnTo>
                                <a:lnTo>
                                  <a:pt x="2449" y="1300"/>
                                </a:lnTo>
                                <a:lnTo>
                                  <a:pt x="2451" y="1226"/>
                                </a:lnTo>
                                <a:lnTo>
                                  <a:pt x="2449" y="1151"/>
                                </a:lnTo>
                                <a:lnTo>
                                  <a:pt x="2443" y="1077"/>
                                </a:lnTo>
                                <a:lnTo>
                                  <a:pt x="2432" y="1005"/>
                                </a:lnTo>
                                <a:lnTo>
                                  <a:pt x="2417" y="935"/>
                                </a:lnTo>
                                <a:lnTo>
                                  <a:pt x="2398" y="865"/>
                                </a:lnTo>
                                <a:lnTo>
                                  <a:pt x="2375" y="798"/>
                                </a:lnTo>
                                <a:lnTo>
                                  <a:pt x="2348" y="732"/>
                                </a:lnTo>
                                <a:lnTo>
                                  <a:pt x="2318" y="669"/>
                                </a:lnTo>
                                <a:lnTo>
                                  <a:pt x="2284" y="607"/>
                                </a:lnTo>
                                <a:lnTo>
                                  <a:pt x="2247" y="548"/>
                                </a:lnTo>
                                <a:lnTo>
                                  <a:pt x="2207" y="490"/>
                                </a:lnTo>
                                <a:lnTo>
                                  <a:pt x="2163" y="436"/>
                                </a:lnTo>
                                <a:lnTo>
                                  <a:pt x="2117" y="384"/>
                                </a:lnTo>
                                <a:lnTo>
                                  <a:pt x="2068" y="335"/>
                                </a:lnTo>
                                <a:lnTo>
                                  <a:pt x="2016" y="288"/>
                                </a:lnTo>
                                <a:lnTo>
                                  <a:pt x="1961" y="245"/>
                                </a:lnTo>
                                <a:lnTo>
                                  <a:pt x="1904" y="204"/>
                                </a:lnTo>
                                <a:lnTo>
                                  <a:pt x="1844" y="167"/>
                                </a:lnTo>
                                <a:lnTo>
                                  <a:pt x="1783" y="134"/>
                                </a:lnTo>
                                <a:lnTo>
                                  <a:pt x="1719" y="103"/>
                                </a:lnTo>
                                <a:lnTo>
                                  <a:pt x="1654" y="77"/>
                                </a:lnTo>
                                <a:lnTo>
                                  <a:pt x="1586" y="54"/>
                                </a:lnTo>
                                <a:lnTo>
                                  <a:pt x="1517" y="35"/>
                                </a:lnTo>
                                <a:lnTo>
                                  <a:pt x="1446" y="20"/>
                                </a:lnTo>
                                <a:lnTo>
                                  <a:pt x="1374" y="9"/>
                                </a:lnTo>
                                <a:lnTo>
                                  <a:pt x="1301" y="2"/>
                                </a:lnTo>
                                <a:lnTo>
                                  <a:pt x="1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: Shape 85"/>
                        <wps:cNvSpPr>
                          <a:spLocks/>
                        </wps:cNvSpPr>
                        <wps:spPr bwMode="auto">
                          <a:xfrm>
                            <a:off x="273269" y="273269"/>
                            <a:ext cx="1016000" cy="1000760"/>
                          </a:xfrm>
                          <a:custGeom>
                            <a:avLst/>
                            <a:gdLst>
                              <a:gd name="T0" fmla="+- 0 8368 7634"/>
                              <a:gd name="T1" fmla="*/ T0 w 1600"/>
                              <a:gd name="T2" fmla="+- 0 10413 10409"/>
                              <a:gd name="T3" fmla="*/ 10413 h 1576"/>
                              <a:gd name="T4" fmla="+- 0 8247 7634"/>
                              <a:gd name="T5" fmla="*/ T4 w 1600"/>
                              <a:gd name="T6" fmla="+- 0 10444 10409"/>
                              <a:gd name="T7" fmla="*/ 10444 h 1576"/>
                              <a:gd name="T8" fmla="+- 0 8125 7634"/>
                              <a:gd name="T9" fmla="*/ T8 w 1600"/>
                              <a:gd name="T10" fmla="+- 0 10517 10409"/>
                              <a:gd name="T11" fmla="*/ 10517 h 1576"/>
                              <a:gd name="T12" fmla="+- 0 8022 7634"/>
                              <a:gd name="T13" fmla="*/ T12 w 1600"/>
                              <a:gd name="T14" fmla="+- 0 10652 10409"/>
                              <a:gd name="T15" fmla="*/ 10652 h 1576"/>
                              <a:gd name="T16" fmla="+- 0 7985 7634"/>
                              <a:gd name="T17" fmla="*/ T16 w 1600"/>
                              <a:gd name="T18" fmla="+- 0 10803 10409"/>
                              <a:gd name="T19" fmla="*/ 10803 h 1576"/>
                              <a:gd name="T20" fmla="+- 0 7983 7634"/>
                              <a:gd name="T21" fmla="*/ T20 w 1600"/>
                              <a:gd name="T22" fmla="+- 0 10943 10409"/>
                              <a:gd name="T23" fmla="*/ 10943 h 1576"/>
                              <a:gd name="T24" fmla="+- 0 7983 7634"/>
                              <a:gd name="T25" fmla="*/ T24 w 1600"/>
                              <a:gd name="T26" fmla="+- 0 10989 10409"/>
                              <a:gd name="T27" fmla="*/ 10989 h 1576"/>
                              <a:gd name="T28" fmla="+- 0 7890 7634"/>
                              <a:gd name="T29" fmla="*/ T28 w 1600"/>
                              <a:gd name="T30" fmla="+- 0 10963 10409"/>
                              <a:gd name="T31" fmla="*/ 10963 h 1576"/>
                              <a:gd name="T32" fmla="+- 0 7822 7634"/>
                              <a:gd name="T33" fmla="*/ T32 w 1600"/>
                              <a:gd name="T34" fmla="+- 0 10979 10409"/>
                              <a:gd name="T35" fmla="*/ 10979 h 1576"/>
                              <a:gd name="T36" fmla="+- 0 7779 7634"/>
                              <a:gd name="T37" fmla="*/ T36 w 1600"/>
                              <a:gd name="T38" fmla="+- 0 11065 10409"/>
                              <a:gd name="T39" fmla="*/ 11065 h 1576"/>
                              <a:gd name="T40" fmla="+- 0 7827 7634"/>
                              <a:gd name="T41" fmla="*/ T40 w 1600"/>
                              <a:gd name="T42" fmla="+- 0 11149 10409"/>
                              <a:gd name="T43" fmla="*/ 11149 h 1576"/>
                              <a:gd name="T44" fmla="+- 0 7952 7634"/>
                              <a:gd name="T45" fmla="*/ T44 w 1600"/>
                              <a:gd name="T46" fmla="+- 0 11233 10409"/>
                              <a:gd name="T47" fmla="*/ 11233 h 1576"/>
                              <a:gd name="T48" fmla="+- 0 7965 7634"/>
                              <a:gd name="T49" fmla="*/ T48 w 1600"/>
                              <a:gd name="T50" fmla="+- 0 11252 10409"/>
                              <a:gd name="T51" fmla="*/ 11252 h 1576"/>
                              <a:gd name="T52" fmla="+- 0 7962 7634"/>
                              <a:gd name="T53" fmla="*/ T52 w 1600"/>
                              <a:gd name="T54" fmla="+- 0 11270 10409"/>
                              <a:gd name="T55" fmla="*/ 11270 h 1576"/>
                              <a:gd name="T56" fmla="+- 0 7897 7634"/>
                              <a:gd name="T57" fmla="*/ T56 w 1600"/>
                              <a:gd name="T58" fmla="+- 0 11392 10409"/>
                              <a:gd name="T59" fmla="*/ 11392 h 1576"/>
                              <a:gd name="T60" fmla="+- 0 7798 7634"/>
                              <a:gd name="T61" fmla="*/ T60 w 1600"/>
                              <a:gd name="T62" fmla="+- 0 11489 10409"/>
                              <a:gd name="T63" fmla="*/ 11489 h 1576"/>
                              <a:gd name="T64" fmla="+- 0 7678 7634"/>
                              <a:gd name="T65" fmla="*/ T64 w 1600"/>
                              <a:gd name="T66" fmla="+- 0 11561 10409"/>
                              <a:gd name="T67" fmla="*/ 11561 h 1576"/>
                              <a:gd name="T68" fmla="+- 0 7634 7634"/>
                              <a:gd name="T69" fmla="*/ T68 w 1600"/>
                              <a:gd name="T70" fmla="+- 0 11626 10409"/>
                              <a:gd name="T71" fmla="*/ 11626 h 1576"/>
                              <a:gd name="T72" fmla="+- 0 7708 7634"/>
                              <a:gd name="T73" fmla="*/ T72 w 1600"/>
                              <a:gd name="T74" fmla="+- 0 11699 10409"/>
                              <a:gd name="T75" fmla="*/ 11699 h 1576"/>
                              <a:gd name="T76" fmla="+- 0 7819 7634"/>
                              <a:gd name="T77" fmla="*/ T76 w 1600"/>
                              <a:gd name="T78" fmla="+- 0 11736 10409"/>
                              <a:gd name="T79" fmla="*/ 11736 h 1576"/>
                              <a:gd name="T80" fmla="+- 0 7843 7634"/>
                              <a:gd name="T81" fmla="*/ T80 w 1600"/>
                              <a:gd name="T82" fmla="+- 0 11755 10409"/>
                              <a:gd name="T83" fmla="*/ 11755 h 1576"/>
                              <a:gd name="T84" fmla="+- 0 7846 7634"/>
                              <a:gd name="T85" fmla="*/ T84 w 1600"/>
                              <a:gd name="T86" fmla="+- 0 11774 10409"/>
                              <a:gd name="T87" fmla="*/ 11774 h 1576"/>
                              <a:gd name="T88" fmla="+- 0 7941 7634"/>
                              <a:gd name="T89" fmla="*/ T88 w 1600"/>
                              <a:gd name="T90" fmla="+- 0 11844 10409"/>
                              <a:gd name="T91" fmla="*/ 11844 h 1576"/>
                              <a:gd name="T92" fmla="+- 0 8033 7634"/>
                              <a:gd name="T93" fmla="*/ T92 w 1600"/>
                              <a:gd name="T94" fmla="+- 0 11849 10409"/>
                              <a:gd name="T95" fmla="*/ 11849 h 1576"/>
                              <a:gd name="T96" fmla="+- 0 8167 7634"/>
                              <a:gd name="T97" fmla="*/ T96 w 1600"/>
                              <a:gd name="T98" fmla="+- 0 11894 10409"/>
                              <a:gd name="T99" fmla="*/ 11894 h 1576"/>
                              <a:gd name="T100" fmla="+- 0 8232 7634"/>
                              <a:gd name="T101" fmla="*/ T100 w 1600"/>
                              <a:gd name="T102" fmla="+- 0 11933 10409"/>
                              <a:gd name="T103" fmla="*/ 11933 h 1576"/>
                              <a:gd name="T104" fmla="+- 0 8352 7634"/>
                              <a:gd name="T105" fmla="*/ T104 w 1600"/>
                              <a:gd name="T106" fmla="+- 0 11977 10409"/>
                              <a:gd name="T107" fmla="*/ 11977 h 1576"/>
                              <a:gd name="T108" fmla="+- 0 8515 7634"/>
                              <a:gd name="T109" fmla="*/ T108 w 1600"/>
                              <a:gd name="T110" fmla="+- 0 11977 10409"/>
                              <a:gd name="T111" fmla="*/ 11977 h 1576"/>
                              <a:gd name="T112" fmla="+- 0 8635 7634"/>
                              <a:gd name="T113" fmla="*/ T112 w 1600"/>
                              <a:gd name="T114" fmla="+- 0 11933 10409"/>
                              <a:gd name="T115" fmla="*/ 11933 h 1576"/>
                              <a:gd name="T116" fmla="+- 0 8701 7634"/>
                              <a:gd name="T117" fmla="*/ T116 w 1600"/>
                              <a:gd name="T118" fmla="+- 0 11894 10409"/>
                              <a:gd name="T119" fmla="*/ 11894 h 1576"/>
                              <a:gd name="T120" fmla="+- 0 8797 7634"/>
                              <a:gd name="T121" fmla="*/ T120 w 1600"/>
                              <a:gd name="T122" fmla="+- 0 11856 10409"/>
                              <a:gd name="T123" fmla="*/ 11856 h 1576"/>
                              <a:gd name="T124" fmla="+- 0 8926 7634"/>
                              <a:gd name="T125" fmla="*/ T124 w 1600"/>
                              <a:gd name="T126" fmla="+- 0 11844 10409"/>
                              <a:gd name="T127" fmla="*/ 11844 h 1576"/>
                              <a:gd name="T128" fmla="+- 0 9004 7634"/>
                              <a:gd name="T129" fmla="*/ T128 w 1600"/>
                              <a:gd name="T130" fmla="+- 0 11814 10409"/>
                              <a:gd name="T131" fmla="*/ 11814 h 1576"/>
                              <a:gd name="T132" fmla="+- 0 9034 7634"/>
                              <a:gd name="T133" fmla="*/ T132 w 1600"/>
                              <a:gd name="T134" fmla="+- 0 11742 10409"/>
                              <a:gd name="T135" fmla="*/ 11742 h 1576"/>
                              <a:gd name="T136" fmla="+- 0 9094 7634"/>
                              <a:gd name="T137" fmla="*/ T136 w 1600"/>
                              <a:gd name="T138" fmla="+- 0 11724 10409"/>
                              <a:gd name="T139" fmla="*/ 11724 h 1576"/>
                              <a:gd name="T140" fmla="+- 0 9181 7634"/>
                              <a:gd name="T141" fmla="*/ T140 w 1600"/>
                              <a:gd name="T142" fmla="+- 0 11688 10409"/>
                              <a:gd name="T143" fmla="*/ 11688 h 1576"/>
                              <a:gd name="T144" fmla="+- 0 9233 7634"/>
                              <a:gd name="T145" fmla="*/ T144 w 1600"/>
                              <a:gd name="T146" fmla="+- 0 11619 10409"/>
                              <a:gd name="T147" fmla="*/ 11619 h 1576"/>
                              <a:gd name="T148" fmla="+- 0 9222 7634"/>
                              <a:gd name="T149" fmla="*/ T148 w 1600"/>
                              <a:gd name="T150" fmla="+- 0 11586 10409"/>
                              <a:gd name="T151" fmla="*/ 11586 h 1576"/>
                              <a:gd name="T152" fmla="+- 0 9196 7634"/>
                              <a:gd name="T153" fmla="*/ T152 w 1600"/>
                              <a:gd name="T154" fmla="+- 0 11566 10409"/>
                              <a:gd name="T155" fmla="*/ 11566 h 1576"/>
                              <a:gd name="T156" fmla="+- 0 9104 7634"/>
                              <a:gd name="T157" fmla="*/ T156 w 1600"/>
                              <a:gd name="T158" fmla="+- 0 11514 10409"/>
                              <a:gd name="T159" fmla="*/ 11514 h 1576"/>
                              <a:gd name="T160" fmla="+- 0 8990 7634"/>
                              <a:gd name="T161" fmla="*/ T160 w 1600"/>
                              <a:gd name="T162" fmla="+- 0 11416 10409"/>
                              <a:gd name="T163" fmla="*/ 11416 h 1576"/>
                              <a:gd name="T164" fmla="+- 0 8919 7634"/>
                              <a:gd name="T165" fmla="*/ T164 w 1600"/>
                              <a:gd name="T166" fmla="+- 0 11309 10409"/>
                              <a:gd name="T167" fmla="*/ 11309 h 1576"/>
                              <a:gd name="T168" fmla="+- 0 8902 7634"/>
                              <a:gd name="T169" fmla="*/ T168 w 1600"/>
                              <a:gd name="T170" fmla="+- 0 11252 10409"/>
                              <a:gd name="T171" fmla="*/ 11252 h 1576"/>
                              <a:gd name="T172" fmla="+- 0 8913 7634"/>
                              <a:gd name="T173" fmla="*/ T172 w 1600"/>
                              <a:gd name="T174" fmla="+- 0 11235 10409"/>
                              <a:gd name="T175" fmla="*/ 11235 h 1576"/>
                              <a:gd name="T176" fmla="+- 0 9022 7634"/>
                              <a:gd name="T177" fmla="*/ T176 w 1600"/>
                              <a:gd name="T178" fmla="+- 0 11163 10409"/>
                              <a:gd name="T179" fmla="*/ 11163 h 1576"/>
                              <a:gd name="T180" fmla="+- 0 9084 7634"/>
                              <a:gd name="T181" fmla="*/ T180 w 1600"/>
                              <a:gd name="T182" fmla="+- 0 11086 10409"/>
                              <a:gd name="T183" fmla="*/ 11086 h 1576"/>
                              <a:gd name="T184" fmla="+- 0 9087 7634"/>
                              <a:gd name="T185" fmla="*/ T184 w 1600"/>
                              <a:gd name="T186" fmla="+- 0 11044 10409"/>
                              <a:gd name="T187" fmla="*/ 11044 h 1576"/>
                              <a:gd name="T188" fmla="+- 0 8986 7634"/>
                              <a:gd name="T189" fmla="*/ T188 w 1600"/>
                              <a:gd name="T190" fmla="+- 0 10963 10409"/>
                              <a:gd name="T191" fmla="*/ 10963 h 1576"/>
                              <a:gd name="T192" fmla="+- 0 8884 7634"/>
                              <a:gd name="T193" fmla="*/ T192 w 1600"/>
                              <a:gd name="T194" fmla="+- 0 10989 10409"/>
                              <a:gd name="T195" fmla="*/ 10989 h 1576"/>
                              <a:gd name="T196" fmla="+- 0 8884 7634"/>
                              <a:gd name="T197" fmla="*/ T196 w 1600"/>
                              <a:gd name="T198" fmla="+- 0 10946 10409"/>
                              <a:gd name="T199" fmla="*/ 10946 h 1576"/>
                              <a:gd name="T200" fmla="+- 0 8884 7634"/>
                              <a:gd name="T201" fmla="*/ T200 w 1600"/>
                              <a:gd name="T202" fmla="+- 0 10852 10409"/>
                              <a:gd name="T203" fmla="*/ 10852 h 1576"/>
                              <a:gd name="T204" fmla="+- 0 8858 7634"/>
                              <a:gd name="T205" fmla="*/ T204 w 1600"/>
                              <a:gd name="T206" fmla="+- 0 10686 10409"/>
                              <a:gd name="T207" fmla="*/ 10686 h 1576"/>
                              <a:gd name="T208" fmla="+- 0 8779 7634"/>
                              <a:gd name="T209" fmla="*/ T208 w 1600"/>
                              <a:gd name="T210" fmla="+- 0 10554 10409"/>
                              <a:gd name="T211" fmla="*/ 10554 h 1576"/>
                              <a:gd name="T212" fmla="+- 0 8620 7634"/>
                              <a:gd name="T213" fmla="*/ T212 w 1600"/>
                              <a:gd name="T214" fmla="+- 0 10444 10409"/>
                              <a:gd name="T215" fmla="*/ 10444 h 1576"/>
                              <a:gd name="T216" fmla="+- 0 8499 7634"/>
                              <a:gd name="T217" fmla="*/ T216 w 1600"/>
                              <a:gd name="T218" fmla="+- 0 10413 10409"/>
                              <a:gd name="T219" fmla="*/ 10413 h 1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600" h="1576">
                                <a:moveTo>
                                  <a:pt x="799" y="0"/>
                                </a:moveTo>
                                <a:lnTo>
                                  <a:pt x="734" y="4"/>
                                </a:lnTo>
                                <a:lnTo>
                                  <a:pt x="672" y="16"/>
                                </a:lnTo>
                                <a:lnTo>
                                  <a:pt x="613" y="35"/>
                                </a:lnTo>
                                <a:lnTo>
                                  <a:pt x="558" y="62"/>
                                </a:lnTo>
                                <a:lnTo>
                                  <a:pt x="491" y="108"/>
                                </a:lnTo>
                                <a:lnTo>
                                  <a:pt x="438" y="164"/>
                                </a:lnTo>
                                <a:lnTo>
                                  <a:pt x="388" y="243"/>
                                </a:lnTo>
                                <a:lnTo>
                                  <a:pt x="364" y="313"/>
                                </a:lnTo>
                                <a:lnTo>
                                  <a:pt x="351" y="394"/>
                                </a:lnTo>
                                <a:lnTo>
                                  <a:pt x="348" y="489"/>
                                </a:lnTo>
                                <a:lnTo>
                                  <a:pt x="349" y="534"/>
                                </a:lnTo>
                                <a:lnTo>
                                  <a:pt x="350" y="579"/>
                                </a:lnTo>
                                <a:lnTo>
                                  <a:pt x="349" y="580"/>
                                </a:lnTo>
                                <a:lnTo>
                                  <a:pt x="267" y="554"/>
                                </a:lnTo>
                                <a:lnTo>
                                  <a:pt x="256" y="554"/>
                                </a:lnTo>
                                <a:lnTo>
                                  <a:pt x="246" y="554"/>
                                </a:lnTo>
                                <a:lnTo>
                                  <a:pt x="188" y="570"/>
                                </a:lnTo>
                                <a:lnTo>
                                  <a:pt x="146" y="635"/>
                                </a:lnTo>
                                <a:lnTo>
                                  <a:pt x="145" y="656"/>
                                </a:lnTo>
                                <a:lnTo>
                                  <a:pt x="148" y="677"/>
                                </a:lnTo>
                                <a:lnTo>
                                  <a:pt x="193" y="740"/>
                                </a:lnTo>
                                <a:lnTo>
                                  <a:pt x="300" y="812"/>
                                </a:lnTo>
                                <a:lnTo>
                                  <a:pt x="318" y="824"/>
                                </a:lnTo>
                                <a:lnTo>
                                  <a:pt x="325" y="830"/>
                                </a:lnTo>
                                <a:lnTo>
                                  <a:pt x="331" y="843"/>
                                </a:lnTo>
                                <a:lnTo>
                                  <a:pt x="331" y="848"/>
                                </a:lnTo>
                                <a:lnTo>
                                  <a:pt x="328" y="861"/>
                                </a:lnTo>
                                <a:lnTo>
                                  <a:pt x="299" y="927"/>
                                </a:lnTo>
                                <a:lnTo>
                                  <a:pt x="263" y="983"/>
                                </a:lnTo>
                                <a:lnTo>
                                  <a:pt x="220" y="1031"/>
                                </a:lnTo>
                                <a:lnTo>
                                  <a:pt x="164" y="1080"/>
                                </a:lnTo>
                                <a:lnTo>
                                  <a:pt x="90" y="1128"/>
                                </a:lnTo>
                                <a:lnTo>
                                  <a:pt x="44" y="1152"/>
                                </a:lnTo>
                                <a:lnTo>
                                  <a:pt x="41" y="1154"/>
                                </a:lnTo>
                                <a:lnTo>
                                  <a:pt x="0" y="1217"/>
                                </a:lnTo>
                                <a:lnTo>
                                  <a:pt x="8" y="1239"/>
                                </a:lnTo>
                                <a:lnTo>
                                  <a:pt x="74" y="1290"/>
                                </a:lnTo>
                                <a:lnTo>
                                  <a:pt x="137" y="1314"/>
                                </a:lnTo>
                                <a:lnTo>
                                  <a:pt x="185" y="1327"/>
                                </a:lnTo>
                                <a:lnTo>
                                  <a:pt x="199" y="1333"/>
                                </a:lnTo>
                                <a:lnTo>
                                  <a:pt x="209" y="1346"/>
                                </a:lnTo>
                                <a:lnTo>
                                  <a:pt x="210" y="1355"/>
                                </a:lnTo>
                                <a:lnTo>
                                  <a:pt x="212" y="1365"/>
                                </a:lnTo>
                                <a:lnTo>
                                  <a:pt x="244" y="1417"/>
                                </a:lnTo>
                                <a:lnTo>
                                  <a:pt x="307" y="1435"/>
                                </a:lnTo>
                                <a:lnTo>
                                  <a:pt x="365" y="1437"/>
                                </a:lnTo>
                                <a:lnTo>
                                  <a:pt x="399" y="1440"/>
                                </a:lnTo>
                                <a:lnTo>
                                  <a:pt x="477" y="1458"/>
                                </a:lnTo>
                                <a:lnTo>
                                  <a:pt x="533" y="1485"/>
                                </a:lnTo>
                                <a:lnTo>
                                  <a:pt x="553" y="1497"/>
                                </a:lnTo>
                                <a:lnTo>
                                  <a:pt x="598" y="1524"/>
                                </a:lnTo>
                                <a:lnTo>
                                  <a:pt x="652" y="1549"/>
                                </a:lnTo>
                                <a:lnTo>
                                  <a:pt x="718" y="1568"/>
                                </a:lnTo>
                                <a:lnTo>
                                  <a:pt x="800" y="1575"/>
                                </a:lnTo>
                                <a:lnTo>
                                  <a:pt x="881" y="1568"/>
                                </a:lnTo>
                                <a:lnTo>
                                  <a:pt x="947" y="1549"/>
                                </a:lnTo>
                                <a:lnTo>
                                  <a:pt x="1001" y="1524"/>
                                </a:lnTo>
                                <a:lnTo>
                                  <a:pt x="1047" y="1497"/>
                                </a:lnTo>
                                <a:lnTo>
                                  <a:pt x="1067" y="1485"/>
                                </a:lnTo>
                                <a:lnTo>
                                  <a:pt x="1085" y="1474"/>
                                </a:lnTo>
                                <a:lnTo>
                                  <a:pt x="1163" y="1447"/>
                                </a:lnTo>
                                <a:lnTo>
                                  <a:pt x="1235" y="1438"/>
                                </a:lnTo>
                                <a:lnTo>
                                  <a:pt x="1292" y="1435"/>
                                </a:lnTo>
                                <a:lnTo>
                                  <a:pt x="1316" y="1432"/>
                                </a:lnTo>
                                <a:lnTo>
                                  <a:pt x="1370" y="1405"/>
                                </a:lnTo>
                                <a:lnTo>
                                  <a:pt x="1391" y="1345"/>
                                </a:lnTo>
                                <a:lnTo>
                                  <a:pt x="1400" y="1333"/>
                                </a:lnTo>
                                <a:lnTo>
                                  <a:pt x="1414" y="1327"/>
                                </a:lnTo>
                                <a:lnTo>
                                  <a:pt x="1460" y="1315"/>
                                </a:lnTo>
                                <a:lnTo>
                                  <a:pt x="1486" y="1306"/>
                                </a:lnTo>
                                <a:lnTo>
                                  <a:pt x="1547" y="1279"/>
                                </a:lnTo>
                                <a:lnTo>
                                  <a:pt x="1594" y="1232"/>
                                </a:lnTo>
                                <a:lnTo>
                                  <a:pt x="1599" y="1210"/>
                                </a:lnTo>
                                <a:lnTo>
                                  <a:pt x="1597" y="1193"/>
                                </a:lnTo>
                                <a:lnTo>
                                  <a:pt x="1588" y="1177"/>
                                </a:lnTo>
                                <a:lnTo>
                                  <a:pt x="1574" y="1165"/>
                                </a:lnTo>
                                <a:lnTo>
                                  <a:pt x="1562" y="1157"/>
                                </a:lnTo>
                                <a:lnTo>
                                  <a:pt x="1508" y="1128"/>
                                </a:lnTo>
                                <a:lnTo>
                                  <a:pt x="1470" y="1105"/>
                                </a:lnTo>
                                <a:lnTo>
                                  <a:pt x="1402" y="1054"/>
                                </a:lnTo>
                                <a:lnTo>
                                  <a:pt x="1356" y="1007"/>
                                </a:lnTo>
                                <a:lnTo>
                                  <a:pt x="1317" y="957"/>
                                </a:lnTo>
                                <a:lnTo>
                                  <a:pt x="1285" y="900"/>
                                </a:lnTo>
                                <a:lnTo>
                                  <a:pt x="1267" y="848"/>
                                </a:lnTo>
                                <a:lnTo>
                                  <a:pt x="1268" y="843"/>
                                </a:lnTo>
                                <a:lnTo>
                                  <a:pt x="1273" y="831"/>
                                </a:lnTo>
                                <a:lnTo>
                                  <a:pt x="1279" y="826"/>
                                </a:lnTo>
                                <a:lnTo>
                                  <a:pt x="1316" y="801"/>
                                </a:lnTo>
                                <a:lnTo>
                                  <a:pt x="1388" y="754"/>
                                </a:lnTo>
                                <a:lnTo>
                                  <a:pt x="1406" y="740"/>
                                </a:lnTo>
                                <a:lnTo>
                                  <a:pt x="1450" y="677"/>
                                </a:lnTo>
                                <a:lnTo>
                                  <a:pt x="1454" y="656"/>
                                </a:lnTo>
                                <a:lnTo>
                                  <a:pt x="1453" y="635"/>
                                </a:lnTo>
                                <a:lnTo>
                                  <a:pt x="1411" y="570"/>
                                </a:lnTo>
                                <a:lnTo>
                                  <a:pt x="1352" y="554"/>
                                </a:lnTo>
                                <a:lnTo>
                                  <a:pt x="1342" y="554"/>
                                </a:lnTo>
                                <a:lnTo>
                                  <a:pt x="1250" y="580"/>
                                </a:lnTo>
                                <a:lnTo>
                                  <a:pt x="1248" y="579"/>
                                </a:lnTo>
                                <a:lnTo>
                                  <a:pt x="1250" y="537"/>
                                </a:lnTo>
                                <a:lnTo>
                                  <a:pt x="1251" y="491"/>
                                </a:lnTo>
                                <a:lnTo>
                                  <a:pt x="1250" y="443"/>
                                </a:lnTo>
                                <a:lnTo>
                                  <a:pt x="1242" y="352"/>
                                </a:lnTo>
                                <a:lnTo>
                                  <a:pt x="1224" y="277"/>
                                </a:lnTo>
                                <a:lnTo>
                                  <a:pt x="1195" y="213"/>
                                </a:lnTo>
                                <a:lnTo>
                                  <a:pt x="1145" y="145"/>
                                </a:lnTo>
                                <a:lnTo>
                                  <a:pt x="1076" y="84"/>
                                </a:lnTo>
                                <a:lnTo>
                                  <a:pt x="986" y="35"/>
                                </a:lnTo>
                                <a:lnTo>
                                  <a:pt x="927" y="16"/>
                                </a:lnTo>
                                <a:lnTo>
                                  <a:pt x="865" y="4"/>
                                </a:lnTo>
                                <a:lnTo>
                                  <a:pt x="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: Shape 86"/>
                        <wps:cNvSpPr>
                          <a:spLocks/>
                        </wps:cNvSpPr>
                        <wps:spPr bwMode="auto">
                          <a:xfrm>
                            <a:off x="241738" y="241738"/>
                            <a:ext cx="1080135" cy="1062990"/>
                          </a:xfrm>
                          <a:custGeom>
                            <a:avLst/>
                            <a:gdLst>
                              <a:gd name="T0" fmla="+- 0 7738 7582"/>
                              <a:gd name="T1" fmla="*/ T0 w 1701"/>
                              <a:gd name="T2" fmla="+- 0 11010 10364"/>
                              <a:gd name="T3" fmla="*/ 11010 h 1674"/>
                              <a:gd name="T4" fmla="+- 0 7774 7582"/>
                              <a:gd name="T5" fmla="*/ T4 w 1701"/>
                              <a:gd name="T6" fmla="+- 0 11174 10364"/>
                              <a:gd name="T7" fmla="*/ 11174 h 1674"/>
                              <a:gd name="T8" fmla="+- 0 7871 7582"/>
                              <a:gd name="T9" fmla="*/ T8 w 1701"/>
                              <a:gd name="T10" fmla="+- 0 11246 10364"/>
                              <a:gd name="T11" fmla="*/ 11246 h 1674"/>
                              <a:gd name="T12" fmla="+- 0 7901 7582"/>
                              <a:gd name="T13" fmla="*/ T12 w 1701"/>
                              <a:gd name="T14" fmla="+- 0 11292 10364"/>
                              <a:gd name="T15" fmla="*/ 11292 h 1674"/>
                              <a:gd name="T16" fmla="+- 0 7793 7582"/>
                              <a:gd name="T17" fmla="*/ T16 w 1701"/>
                              <a:gd name="T18" fmla="+- 0 11434 10364"/>
                              <a:gd name="T19" fmla="*/ 11434 h 1674"/>
                              <a:gd name="T20" fmla="+- 0 7588 7582"/>
                              <a:gd name="T21" fmla="*/ T20 w 1701"/>
                              <a:gd name="T22" fmla="+- 0 11590 10364"/>
                              <a:gd name="T23" fmla="*/ 11590 h 1674"/>
                              <a:gd name="T24" fmla="+- 0 7638 7582"/>
                              <a:gd name="T25" fmla="*/ T24 w 1701"/>
                              <a:gd name="T26" fmla="+- 0 11722 10364"/>
                              <a:gd name="T27" fmla="*/ 11722 h 1674"/>
                              <a:gd name="T28" fmla="+- 0 7768 7582"/>
                              <a:gd name="T29" fmla="*/ T28 w 1701"/>
                              <a:gd name="T30" fmla="+- 0 11780 10364"/>
                              <a:gd name="T31" fmla="*/ 11780 h 1674"/>
                              <a:gd name="T32" fmla="+- 0 7817 7582"/>
                              <a:gd name="T33" fmla="*/ T32 w 1701"/>
                              <a:gd name="T34" fmla="+- 0 11840 10364"/>
                              <a:gd name="T35" fmla="*/ 11840 h 1674"/>
                              <a:gd name="T36" fmla="+- 0 7904 7582"/>
                              <a:gd name="T37" fmla="*/ T36 w 1701"/>
                              <a:gd name="T38" fmla="+- 0 11894 10364"/>
                              <a:gd name="T39" fmla="*/ 11894 h 1674"/>
                              <a:gd name="T40" fmla="+- 0 8126 7582"/>
                              <a:gd name="T41" fmla="*/ T40 w 1701"/>
                              <a:gd name="T42" fmla="+- 0 11934 10364"/>
                              <a:gd name="T43" fmla="*/ 11934 h 1674"/>
                              <a:gd name="T44" fmla="+- 0 8433 7582"/>
                              <a:gd name="T45" fmla="*/ T44 w 1701"/>
                              <a:gd name="T46" fmla="+- 0 12038 10364"/>
                              <a:gd name="T47" fmla="*/ 12038 h 1674"/>
                              <a:gd name="T48" fmla="+- 0 8433 7582"/>
                              <a:gd name="T49" fmla="*/ T48 w 1701"/>
                              <a:gd name="T50" fmla="+- 0 11944 10364"/>
                              <a:gd name="T51" fmla="*/ 11944 h 1674"/>
                              <a:gd name="T52" fmla="+- 0 7984 7582"/>
                              <a:gd name="T53" fmla="*/ T52 w 1701"/>
                              <a:gd name="T54" fmla="+- 0 11806 10364"/>
                              <a:gd name="T55" fmla="*/ 11806 h 1674"/>
                              <a:gd name="T56" fmla="+- 0 7867 7582"/>
                              <a:gd name="T57" fmla="*/ T56 w 1701"/>
                              <a:gd name="T58" fmla="+- 0 11714 10364"/>
                              <a:gd name="T59" fmla="*/ 11714 h 1674"/>
                              <a:gd name="T60" fmla="+- 0 7683 7582"/>
                              <a:gd name="T61" fmla="*/ T60 w 1701"/>
                              <a:gd name="T62" fmla="+- 0 11622 10364"/>
                              <a:gd name="T63" fmla="*/ 11622 h 1674"/>
                              <a:gd name="T64" fmla="+- 0 7989 7582"/>
                              <a:gd name="T65" fmla="*/ T64 w 1701"/>
                              <a:gd name="T66" fmla="+- 0 11332 10364"/>
                              <a:gd name="T67" fmla="*/ 11332 h 1674"/>
                              <a:gd name="T68" fmla="+- 0 7996 7582"/>
                              <a:gd name="T69" fmla="*/ T68 w 1701"/>
                              <a:gd name="T70" fmla="+- 0 11216 10364"/>
                              <a:gd name="T71" fmla="*/ 11216 h 1674"/>
                              <a:gd name="T72" fmla="+- 0 7830 7582"/>
                              <a:gd name="T73" fmla="*/ T72 w 1701"/>
                              <a:gd name="T74" fmla="+- 0 11090 10364"/>
                              <a:gd name="T75" fmla="*/ 11090 h 1674"/>
                              <a:gd name="T76" fmla="+- 0 7880 7582"/>
                              <a:gd name="T77" fmla="*/ T76 w 1701"/>
                              <a:gd name="T78" fmla="+- 0 11014 10364"/>
                              <a:gd name="T79" fmla="*/ 11014 h 1674"/>
                              <a:gd name="T80" fmla="+- 0 7921 7582"/>
                              <a:gd name="T81" fmla="*/ T80 w 1701"/>
                              <a:gd name="T82" fmla="+- 0 10922 10364"/>
                              <a:gd name="T83" fmla="*/ 10922 h 1674"/>
                              <a:gd name="T84" fmla="+- 0 9030 7582"/>
                              <a:gd name="T85" fmla="*/ T84 w 1701"/>
                              <a:gd name="T86" fmla="+- 0 11030 10364"/>
                              <a:gd name="T87" fmla="*/ 11030 h 1674"/>
                              <a:gd name="T88" fmla="+- 0 8969 7582"/>
                              <a:gd name="T89" fmla="*/ T88 w 1701"/>
                              <a:gd name="T90" fmla="+- 0 11148 10364"/>
                              <a:gd name="T91" fmla="*/ 11148 h 1674"/>
                              <a:gd name="T92" fmla="+- 0 8854 7582"/>
                              <a:gd name="T93" fmla="*/ T92 w 1701"/>
                              <a:gd name="T94" fmla="+- 0 11252 10364"/>
                              <a:gd name="T95" fmla="*/ 11252 h 1674"/>
                              <a:gd name="T96" fmla="+- 0 9048 7582"/>
                              <a:gd name="T97" fmla="*/ T96 w 1701"/>
                              <a:gd name="T98" fmla="+- 0 11536 10364"/>
                              <a:gd name="T99" fmla="*/ 11536 h 1674"/>
                              <a:gd name="T100" fmla="+- 0 9108 7582"/>
                              <a:gd name="T101" fmla="*/ T100 w 1701"/>
                              <a:gd name="T102" fmla="+- 0 11676 10364"/>
                              <a:gd name="T103" fmla="*/ 11676 h 1674"/>
                              <a:gd name="T104" fmla="+- 0 8974 7582"/>
                              <a:gd name="T105" fmla="*/ T104 w 1701"/>
                              <a:gd name="T106" fmla="+- 0 11778 10364"/>
                              <a:gd name="T107" fmla="*/ 11778 h 1674"/>
                              <a:gd name="T108" fmla="+- 0 8678 7582"/>
                              <a:gd name="T109" fmla="*/ T108 w 1701"/>
                              <a:gd name="T110" fmla="+- 0 11860 10364"/>
                              <a:gd name="T111" fmla="*/ 11860 h 1674"/>
                              <a:gd name="T112" fmla="+- 0 8741 7582"/>
                              <a:gd name="T113" fmla="*/ T112 w 1701"/>
                              <a:gd name="T114" fmla="+- 0 11934 10364"/>
                              <a:gd name="T115" fmla="*/ 11934 h 1674"/>
                              <a:gd name="T116" fmla="+- 0 8962 7582"/>
                              <a:gd name="T117" fmla="*/ T116 w 1701"/>
                              <a:gd name="T118" fmla="+- 0 11894 10364"/>
                              <a:gd name="T119" fmla="*/ 11894 h 1674"/>
                              <a:gd name="T120" fmla="+- 0 9053 7582"/>
                              <a:gd name="T121" fmla="*/ T120 w 1701"/>
                              <a:gd name="T122" fmla="+- 0 11834 10364"/>
                              <a:gd name="T123" fmla="*/ 11834 h 1674"/>
                              <a:gd name="T124" fmla="+- 0 9091 7582"/>
                              <a:gd name="T125" fmla="*/ T124 w 1701"/>
                              <a:gd name="T126" fmla="+- 0 11782 10364"/>
                              <a:gd name="T127" fmla="*/ 11782 h 1674"/>
                              <a:gd name="T128" fmla="+- 0 9218 7582"/>
                              <a:gd name="T129" fmla="*/ T128 w 1701"/>
                              <a:gd name="T130" fmla="+- 0 11728 10364"/>
                              <a:gd name="T131" fmla="*/ 11728 h 1674"/>
                              <a:gd name="T132" fmla="+- 0 9283 7582"/>
                              <a:gd name="T133" fmla="*/ T132 w 1701"/>
                              <a:gd name="T134" fmla="+- 0 11618 10364"/>
                              <a:gd name="T135" fmla="*/ 11618 h 1674"/>
                              <a:gd name="T136" fmla="+- 0 9213 7582"/>
                              <a:gd name="T137" fmla="*/ T136 w 1701"/>
                              <a:gd name="T138" fmla="+- 0 11524 10364"/>
                              <a:gd name="T139" fmla="*/ 11524 h 1674"/>
                              <a:gd name="T140" fmla="+- 0 9075 7582"/>
                              <a:gd name="T141" fmla="*/ T140 w 1701"/>
                              <a:gd name="T142" fmla="+- 0 11436 10364"/>
                              <a:gd name="T143" fmla="*/ 11436 h 1674"/>
                              <a:gd name="T144" fmla="+- 0 8964 7582"/>
                              <a:gd name="T145" fmla="*/ T144 w 1701"/>
                              <a:gd name="T146" fmla="+- 0 11292 10364"/>
                              <a:gd name="T147" fmla="*/ 11292 h 1674"/>
                              <a:gd name="T148" fmla="+- 0 8973 7582"/>
                              <a:gd name="T149" fmla="*/ T148 w 1701"/>
                              <a:gd name="T150" fmla="+- 0 11260 10364"/>
                              <a:gd name="T151" fmla="*/ 11260 h 1674"/>
                              <a:gd name="T152" fmla="+- 0 9092 7582"/>
                              <a:gd name="T153" fmla="*/ T152 w 1701"/>
                              <a:gd name="T154" fmla="+- 0 11174 10364"/>
                              <a:gd name="T155" fmla="*/ 11174 h 1674"/>
                              <a:gd name="T156" fmla="+- 0 9128 7582"/>
                              <a:gd name="T157" fmla="*/ T156 w 1701"/>
                              <a:gd name="T158" fmla="+- 0 11014 10364"/>
                              <a:gd name="T159" fmla="*/ 11014 h 1674"/>
                              <a:gd name="T160" fmla="+- 0 7987 7582"/>
                              <a:gd name="T161" fmla="*/ T160 w 1701"/>
                              <a:gd name="T162" fmla="+- 0 11044 10364"/>
                              <a:gd name="T163" fmla="*/ 11044 h 1674"/>
                              <a:gd name="T164" fmla="+- 0 8741 7582"/>
                              <a:gd name="T165" fmla="*/ T164 w 1701"/>
                              <a:gd name="T166" fmla="+- 0 10460 10364"/>
                              <a:gd name="T167" fmla="*/ 10460 h 1674"/>
                              <a:gd name="T168" fmla="+- 0 8744 7582"/>
                              <a:gd name="T169" fmla="*/ T168 w 1701"/>
                              <a:gd name="T170" fmla="+- 0 10590 10364"/>
                              <a:gd name="T171" fmla="*/ 10590 h 1674"/>
                              <a:gd name="T172" fmla="+- 0 8838 7582"/>
                              <a:gd name="T173" fmla="*/ T172 w 1701"/>
                              <a:gd name="T174" fmla="+- 0 10936 10364"/>
                              <a:gd name="T175" fmla="*/ 10936 h 1674"/>
                              <a:gd name="T176" fmla="+- 0 8934 7582"/>
                              <a:gd name="T177" fmla="*/ T176 w 1701"/>
                              <a:gd name="T178" fmla="+- 0 11024 10364"/>
                              <a:gd name="T179" fmla="*/ 11024 h 1674"/>
                              <a:gd name="T180" fmla="+- 0 9073 7582"/>
                              <a:gd name="T181" fmla="*/ T180 w 1701"/>
                              <a:gd name="T182" fmla="+- 0 10942 10364"/>
                              <a:gd name="T183" fmla="*/ 10942 h 1674"/>
                              <a:gd name="T184" fmla="+- 0 8930 7582"/>
                              <a:gd name="T185" fmla="*/ T184 w 1701"/>
                              <a:gd name="T186" fmla="+- 0 10804 10364"/>
                              <a:gd name="T187" fmla="*/ 10804 h 1674"/>
                              <a:gd name="T188" fmla="+- 0 8771 7582"/>
                              <a:gd name="T189" fmla="*/ T188 w 1701"/>
                              <a:gd name="T190" fmla="+- 0 10482 10364"/>
                              <a:gd name="T191" fmla="*/ 10482 h 1674"/>
                              <a:gd name="T192" fmla="+- 0 8166 7582"/>
                              <a:gd name="T193" fmla="*/ T192 w 1701"/>
                              <a:gd name="T194" fmla="+- 0 10432 10364"/>
                              <a:gd name="T195" fmla="*/ 10432 h 1674"/>
                              <a:gd name="T196" fmla="+- 0 7977 7582"/>
                              <a:gd name="T197" fmla="*/ T196 w 1701"/>
                              <a:gd name="T198" fmla="+- 0 10634 10364"/>
                              <a:gd name="T199" fmla="*/ 10634 h 1674"/>
                              <a:gd name="T200" fmla="+- 0 7931 7582"/>
                              <a:gd name="T201" fmla="*/ T200 w 1701"/>
                              <a:gd name="T202" fmla="+- 0 10918 10364"/>
                              <a:gd name="T203" fmla="*/ 10918 h 1674"/>
                              <a:gd name="T204" fmla="+- 0 8063 7582"/>
                              <a:gd name="T205" fmla="*/ T204 w 1701"/>
                              <a:gd name="T206" fmla="+- 0 10676 10364"/>
                              <a:gd name="T207" fmla="*/ 10676 h 1674"/>
                              <a:gd name="T208" fmla="+- 0 8329 7582"/>
                              <a:gd name="T209" fmla="*/ T208 w 1701"/>
                              <a:gd name="T210" fmla="+- 0 10472 10364"/>
                              <a:gd name="T211" fmla="*/ 10472 h 1674"/>
                              <a:gd name="T212" fmla="+- 0 8573 7582"/>
                              <a:gd name="T213" fmla="*/ T212 w 1701"/>
                              <a:gd name="T214" fmla="+- 0 10382 10364"/>
                              <a:gd name="T215" fmla="*/ 10382 h 1674"/>
                              <a:gd name="T216" fmla="+- 0 8955 7582"/>
                              <a:gd name="T217" fmla="*/ T216 w 1701"/>
                              <a:gd name="T218" fmla="+- 0 10920 10364"/>
                              <a:gd name="T219" fmla="*/ 10920 h 1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701" h="1674">
                                <a:moveTo>
                                  <a:pt x="318" y="554"/>
                                </a:moveTo>
                                <a:lnTo>
                                  <a:pt x="298" y="554"/>
                                </a:lnTo>
                                <a:lnTo>
                                  <a:pt x="251" y="560"/>
                                </a:lnTo>
                                <a:lnTo>
                                  <a:pt x="211" y="578"/>
                                </a:lnTo>
                                <a:lnTo>
                                  <a:pt x="178" y="608"/>
                                </a:lnTo>
                                <a:lnTo>
                                  <a:pt x="156" y="646"/>
                                </a:lnTo>
                                <a:lnTo>
                                  <a:pt x="148" y="678"/>
                                </a:lnTo>
                                <a:lnTo>
                                  <a:pt x="147" y="710"/>
                                </a:lnTo>
                                <a:lnTo>
                                  <a:pt x="152" y="740"/>
                                </a:lnTo>
                                <a:lnTo>
                                  <a:pt x="163" y="770"/>
                                </a:lnTo>
                                <a:lnTo>
                                  <a:pt x="176" y="790"/>
                                </a:lnTo>
                                <a:lnTo>
                                  <a:pt x="192" y="810"/>
                                </a:lnTo>
                                <a:lnTo>
                                  <a:pt x="211" y="828"/>
                                </a:lnTo>
                                <a:lnTo>
                                  <a:pt x="234" y="844"/>
                                </a:lnTo>
                                <a:lnTo>
                                  <a:pt x="241" y="850"/>
                                </a:lnTo>
                                <a:lnTo>
                                  <a:pt x="250" y="856"/>
                                </a:lnTo>
                                <a:lnTo>
                                  <a:pt x="261" y="862"/>
                                </a:lnTo>
                                <a:lnTo>
                                  <a:pt x="289" y="882"/>
                                </a:lnTo>
                                <a:lnTo>
                                  <a:pt x="299" y="888"/>
                                </a:lnTo>
                                <a:lnTo>
                                  <a:pt x="311" y="896"/>
                                </a:lnTo>
                                <a:lnTo>
                                  <a:pt x="318" y="900"/>
                                </a:lnTo>
                                <a:lnTo>
                                  <a:pt x="323" y="912"/>
                                </a:lnTo>
                                <a:lnTo>
                                  <a:pt x="323" y="918"/>
                                </a:lnTo>
                                <a:lnTo>
                                  <a:pt x="319" y="928"/>
                                </a:lnTo>
                                <a:lnTo>
                                  <a:pt x="314" y="942"/>
                                </a:lnTo>
                                <a:lnTo>
                                  <a:pt x="306" y="954"/>
                                </a:lnTo>
                                <a:lnTo>
                                  <a:pt x="298" y="968"/>
                                </a:lnTo>
                                <a:lnTo>
                                  <a:pt x="288" y="984"/>
                                </a:lnTo>
                                <a:lnTo>
                                  <a:pt x="253" y="1028"/>
                                </a:lnTo>
                                <a:lnTo>
                                  <a:pt x="211" y="1070"/>
                                </a:lnTo>
                                <a:lnTo>
                                  <a:pt x="163" y="1108"/>
                                </a:lnTo>
                                <a:lnTo>
                                  <a:pt x="108" y="1140"/>
                                </a:lnTo>
                                <a:lnTo>
                                  <a:pt x="77" y="1156"/>
                                </a:lnTo>
                                <a:lnTo>
                                  <a:pt x="49" y="1172"/>
                                </a:lnTo>
                                <a:lnTo>
                                  <a:pt x="24" y="1194"/>
                                </a:lnTo>
                                <a:lnTo>
                                  <a:pt x="6" y="1226"/>
                                </a:lnTo>
                                <a:lnTo>
                                  <a:pt x="0" y="1254"/>
                                </a:lnTo>
                                <a:lnTo>
                                  <a:pt x="3" y="1284"/>
                                </a:lnTo>
                                <a:lnTo>
                                  <a:pt x="15" y="1312"/>
                                </a:lnTo>
                                <a:lnTo>
                                  <a:pt x="36" y="1340"/>
                                </a:lnTo>
                                <a:lnTo>
                                  <a:pt x="45" y="1348"/>
                                </a:lnTo>
                                <a:lnTo>
                                  <a:pt x="56" y="1358"/>
                                </a:lnTo>
                                <a:lnTo>
                                  <a:pt x="67" y="1366"/>
                                </a:lnTo>
                                <a:lnTo>
                                  <a:pt x="80" y="1372"/>
                                </a:lnTo>
                                <a:lnTo>
                                  <a:pt x="110" y="1388"/>
                                </a:lnTo>
                                <a:lnTo>
                                  <a:pt x="138" y="1400"/>
                                </a:lnTo>
                                <a:lnTo>
                                  <a:pt x="164" y="1408"/>
                                </a:lnTo>
                                <a:lnTo>
                                  <a:pt x="186" y="1416"/>
                                </a:lnTo>
                                <a:lnTo>
                                  <a:pt x="191" y="1416"/>
                                </a:lnTo>
                                <a:lnTo>
                                  <a:pt x="203" y="1420"/>
                                </a:lnTo>
                                <a:lnTo>
                                  <a:pt x="208" y="1424"/>
                                </a:lnTo>
                                <a:lnTo>
                                  <a:pt x="215" y="1434"/>
                                </a:lnTo>
                                <a:lnTo>
                                  <a:pt x="225" y="1460"/>
                                </a:lnTo>
                                <a:lnTo>
                                  <a:pt x="235" y="1476"/>
                                </a:lnTo>
                                <a:lnTo>
                                  <a:pt x="243" y="1486"/>
                                </a:lnTo>
                                <a:lnTo>
                                  <a:pt x="251" y="1496"/>
                                </a:lnTo>
                                <a:lnTo>
                                  <a:pt x="259" y="1502"/>
                                </a:lnTo>
                                <a:lnTo>
                                  <a:pt x="267" y="1508"/>
                                </a:lnTo>
                                <a:lnTo>
                                  <a:pt x="294" y="1522"/>
                                </a:lnTo>
                                <a:lnTo>
                                  <a:pt x="322" y="1530"/>
                                </a:lnTo>
                                <a:lnTo>
                                  <a:pt x="352" y="1534"/>
                                </a:lnTo>
                                <a:lnTo>
                                  <a:pt x="443" y="1540"/>
                                </a:lnTo>
                                <a:lnTo>
                                  <a:pt x="477" y="1546"/>
                                </a:lnTo>
                                <a:lnTo>
                                  <a:pt x="512" y="1554"/>
                                </a:lnTo>
                                <a:lnTo>
                                  <a:pt x="528" y="1562"/>
                                </a:lnTo>
                                <a:lnTo>
                                  <a:pt x="544" y="1570"/>
                                </a:lnTo>
                                <a:lnTo>
                                  <a:pt x="561" y="1578"/>
                                </a:lnTo>
                                <a:lnTo>
                                  <a:pt x="578" y="1590"/>
                                </a:lnTo>
                                <a:lnTo>
                                  <a:pt x="627" y="1618"/>
                                </a:lnTo>
                                <a:lnTo>
                                  <a:pt x="686" y="1646"/>
                                </a:lnTo>
                                <a:lnTo>
                                  <a:pt x="760" y="1666"/>
                                </a:lnTo>
                                <a:lnTo>
                                  <a:pt x="851" y="1674"/>
                                </a:lnTo>
                                <a:lnTo>
                                  <a:pt x="942" y="1666"/>
                                </a:lnTo>
                                <a:lnTo>
                                  <a:pt x="1016" y="1646"/>
                                </a:lnTo>
                                <a:lnTo>
                                  <a:pt x="1076" y="1618"/>
                                </a:lnTo>
                                <a:lnTo>
                                  <a:pt x="1125" y="1590"/>
                                </a:lnTo>
                                <a:lnTo>
                                  <a:pt x="1139" y="1580"/>
                                </a:lnTo>
                                <a:lnTo>
                                  <a:pt x="851" y="1580"/>
                                </a:lnTo>
                                <a:lnTo>
                                  <a:pt x="747" y="1566"/>
                                </a:lnTo>
                                <a:lnTo>
                                  <a:pt x="670" y="1534"/>
                                </a:lnTo>
                                <a:lnTo>
                                  <a:pt x="606" y="1496"/>
                                </a:lnTo>
                                <a:lnTo>
                                  <a:pt x="543" y="1466"/>
                                </a:lnTo>
                                <a:lnTo>
                                  <a:pt x="466" y="1448"/>
                                </a:lnTo>
                                <a:lnTo>
                                  <a:pt x="402" y="1442"/>
                                </a:lnTo>
                                <a:lnTo>
                                  <a:pt x="352" y="1440"/>
                                </a:lnTo>
                                <a:lnTo>
                                  <a:pt x="321" y="1430"/>
                                </a:lnTo>
                                <a:lnTo>
                                  <a:pt x="310" y="1414"/>
                                </a:lnTo>
                                <a:lnTo>
                                  <a:pt x="306" y="1392"/>
                                </a:lnTo>
                                <a:lnTo>
                                  <a:pt x="301" y="1368"/>
                                </a:lnTo>
                                <a:lnTo>
                                  <a:pt x="285" y="1350"/>
                                </a:lnTo>
                                <a:lnTo>
                                  <a:pt x="254" y="1336"/>
                                </a:lnTo>
                                <a:lnTo>
                                  <a:pt x="219" y="1326"/>
                                </a:lnTo>
                                <a:lnTo>
                                  <a:pt x="176" y="1312"/>
                                </a:lnTo>
                                <a:lnTo>
                                  <a:pt x="126" y="1290"/>
                                </a:lnTo>
                                <a:lnTo>
                                  <a:pt x="104" y="1272"/>
                                </a:lnTo>
                                <a:lnTo>
                                  <a:pt x="101" y="1258"/>
                                </a:lnTo>
                                <a:lnTo>
                                  <a:pt x="109" y="1248"/>
                                </a:lnTo>
                                <a:lnTo>
                                  <a:pt x="121" y="1240"/>
                                </a:lnTo>
                                <a:lnTo>
                                  <a:pt x="235" y="1172"/>
                                </a:lnTo>
                                <a:lnTo>
                                  <a:pt x="318" y="1100"/>
                                </a:lnTo>
                                <a:lnTo>
                                  <a:pt x="373" y="1028"/>
                                </a:lnTo>
                                <a:lnTo>
                                  <a:pt x="407" y="968"/>
                                </a:lnTo>
                                <a:lnTo>
                                  <a:pt x="423" y="922"/>
                                </a:lnTo>
                                <a:lnTo>
                                  <a:pt x="429" y="902"/>
                                </a:lnTo>
                                <a:lnTo>
                                  <a:pt x="430" y="888"/>
                                </a:lnTo>
                                <a:lnTo>
                                  <a:pt x="429" y="876"/>
                                </a:lnTo>
                                <a:lnTo>
                                  <a:pt x="425" y="864"/>
                                </a:lnTo>
                                <a:lnTo>
                                  <a:pt x="414" y="852"/>
                                </a:lnTo>
                                <a:lnTo>
                                  <a:pt x="389" y="834"/>
                                </a:lnTo>
                                <a:lnTo>
                                  <a:pt x="353" y="808"/>
                                </a:lnTo>
                                <a:lnTo>
                                  <a:pt x="315" y="784"/>
                                </a:lnTo>
                                <a:lnTo>
                                  <a:pt x="288" y="766"/>
                                </a:lnTo>
                                <a:lnTo>
                                  <a:pt x="264" y="746"/>
                                </a:lnTo>
                                <a:lnTo>
                                  <a:pt x="248" y="726"/>
                                </a:lnTo>
                                <a:lnTo>
                                  <a:pt x="242" y="704"/>
                                </a:lnTo>
                                <a:lnTo>
                                  <a:pt x="246" y="680"/>
                                </a:lnTo>
                                <a:lnTo>
                                  <a:pt x="254" y="666"/>
                                </a:lnTo>
                                <a:lnTo>
                                  <a:pt x="266" y="656"/>
                                </a:lnTo>
                                <a:lnTo>
                                  <a:pt x="281" y="652"/>
                                </a:lnTo>
                                <a:lnTo>
                                  <a:pt x="298" y="650"/>
                                </a:lnTo>
                                <a:lnTo>
                                  <a:pt x="449" y="650"/>
                                </a:lnTo>
                                <a:lnTo>
                                  <a:pt x="448" y="626"/>
                                </a:lnTo>
                                <a:lnTo>
                                  <a:pt x="446" y="572"/>
                                </a:lnTo>
                                <a:lnTo>
                                  <a:pt x="445" y="560"/>
                                </a:lnTo>
                                <a:lnTo>
                                  <a:pt x="342" y="560"/>
                                </a:lnTo>
                                <a:lnTo>
                                  <a:pt x="339" y="558"/>
                                </a:lnTo>
                                <a:lnTo>
                                  <a:pt x="318" y="554"/>
                                </a:lnTo>
                                <a:close/>
                                <a:moveTo>
                                  <a:pt x="1546" y="650"/>
                                </a:moveTo>
                                <a:lnTo>
                                  <a:pt x="1404" y="650"/>
                                </a:lnTo>
                                <a:lnTo>
                                  <a:pt x="1420" y="652"/>
                                </a:lnTo>
                                <a:lnTo>
                                  <a:pt x="1435" y="656"/>
                                </a:lnTo>
                                <a:lnTo>
                                  <a:pt x="1448" y="666"/>
                                </a:lnTo>
                                <a:lnTo>
                                  <a:pt x="1456" y="680"/>
                                </a:lnTo>
                                <a:lnTo>
                                  <a:pt x="1460" y="704"/>
                                </a:lnTo>
                                <a:lnTo>
                                  <a:pt x="1454" y="726"/>
                                </a:lnTo>
                                <a:lnTo>
                                  <a:pt x="1438" y="746"/>
                                </a:lnTo>
                                <a:lnTo>
                                  <a:pt x="1413" y="766"/>
                                </a:lnTo>
                                <a:lnTo>
                                  <a:pt x="1387" y="784"/>
                                </a:lnTo>
                                <a:lnTo>
                                  <a:pt x="1349" y="810"/>
                                </a:lnTo>
                                <a:lnTo>
                                  <a:pt x="1312" y="834"/>
                                </a:lnTo>
                                <a:lnTo>
                                  <a:pt x="1288" y="852"/>
                                </a:lnTo>
                                <a:lnTo>
                                  <a:pt x="1277" y="864"/>
                                </a:lnTo>
                                <a:lnTo>
                                  <a:pt x="1273" y="876"/>
                                </a:lnTo>
                                <a:lnTo>
                                  <a:pt x="1272" y="888"/>
                                </a:lnTo>
                                <a:lnTo>
                                  <a:pt x="1273" y="902"/>
                                </a:lnTo>
                                <a:lnTo>
                                  <a:pt x="1278" y="922"/>
                                </a:lnTo>
                                <a:lnTo>
                                  <a:pt x="1295" y="968"/>
                                </a:lnTo>
                                <a:lnTo>
                                  <a:pt x="1329" y="1028"/>
                                </a:lnTo>
                                <a:lnTo>
                                  <a:pt x="1384" y="1100"/>
                                </a:lnTo>
                                <a:lnTo>
                                  <a:pt x="1466" y="1172"/>
                                </a:lnTo>
                                <a:lnTo>
                                  <a:pt x="1580" y="1240"/>
                                </a:lnTo>
                                <a:lnTo>
                                  <a:pt x="1593" y="1248"/>
                                </a:lnTo>
                                <a:lnTo>
                                  <a:pt x="1602" y="1258"/>
                                </a:lnTo>
                                <a:lnTo>
                                  <a:pt x="1599" y="1272"/>
                                </a:lnTo>
                                <a:lnTo>
                                  <a:pt x="1576" y="1290"/>
                                </a:lnTo>
                                <a:lnTo>
                                  <a:pt x="1526" y="1312"/>
                                </a:lnTo>
                                <a:lnTo>
                                  <a:pt x="1484" y="1326"/>
                                </a:lnTo>
                                <a:lnTo>
                                  <a:pt x="1448" y="1336"/>
                                </a:lnTo>
                                <a:lnTo>
                                  <a:pt x="1418" y="1350"/>
                                </a:lnTo>
                                <a:lnTo>
                                  <a:pt x="1402" y="1368"/>
                                </a:lnTo>
                                <a:lnTo>
                                  <a:pt x="1396" y="1392"/>
                                </a:lnTo>
                                <a:lnTo>
                                  <a:pt x="1392" y="1414"/>
                                </a:lnTo>
                                <a:lnTo>
                                  <a:pt x="1381" y="1430"/>
                                </a:lnTo>
                                <a:lnTo>
                                  <a:pt x="1350" y="1440"/>
                                </a:lnTo>
                                <a:lnTo>
                                  <a:pt x="1301" y="1442"/>
                                </a:lnTo>
                                <a:lnTo>
                                  <a:pt x="1236" y="1448"/>
                                </a:lnTo>
                                <a:lnTo>
                                  <a:pt x="1160" y="1466"/>
                                </a:lnTo>
                                <a:lnTo>
                                  <a:pt x="1096" y="1496"/>
                                </a:lnTo>
                                <a:lnTo>
                                  <a:pt x="1032" y="1534"/>
                                </a:lnTo>
                                <a:lnTo>
                                  <a:pt x="955" y="1566"/>
                                </a:lnTo>
                                <a:lnTo>
                                  <a:pt x="851" y="1580"/>
                                </a:lnTo>
                                <a:lnTo>
                                  <a:pt x="1139" y="1580"/>
                                </a:lnTo>
                                <a:lnTo>
                                  <a:pt x="1142" y="1578"/>
                                </a:lnTo>
                                <a:lnTo>
                                  <a:pt x="1159" y="1570"/>
                                </a:lnTo>
                                <a:lnTo>
                                  <a:pt x="1175" y="1562"/>
                                </a:lnTo>
                                <a:lnTo>
                                  <a:pt x="1190" y="1556"/>
                                </a:lnTo>
                                <a:lnTo>
                                  <a:pt x="1225" y="1546"/>
                                </a:lnTo>
                                <a:lnTo>
                                  <a:pt x="1258" y="1540"/>
                                </a:lnTo>
                                <a:lnTo>
                                  <a:pt x="1350" y="1534"/>
                                </a:lnTo>
                                <a:lnTo>
                                  <a:pt x="1380" y="1530"/>
                                </a:lnTo>
                                <a:lnTo>
                                  <a:pt x="1408" y="1522"/>
                                </a:lnTo>
                                <a:lnTo>
                                  <a:pt x="1435" y="1508"/>
                                </a:lnTo>
                                <a:lnTo>
                                  <a:pt x="1444" y="1502"/>
                                </a:lnTo>
                                <a:lnTo>
                                  <a:pt x="1453" y="1494"/>
                                </a:lnTo>
                                <a:lnTo>
                                  <a:pt x="1462" y="1482"/>
                                </a:lnTo>
                                <a:lnTo>
                                  <a:pt x="1471" y="1470"/>
                                </a:lnTo>
                                <a:lnTo>
                                  <a:pt x="1478" y="1456"/>
                                </a:lnTo>
                                <a:lnTo>
                                  <a:pt x="1483" y="1444"/>
                                </a:lnTo>
                                <a:lnTo>
                                  <a:pt x="1488" y="1434"/>
                                </a:lnTo>
                                <a:lnTo>
                                  <a:pt x="1494" y="1424"/>
                                </a:lnTo>
                                <a:lnTo>
                                  <a:pt x="1499" y="1422"/>
                                </a:lnTo>
                                <a:lnTo>
                                  <a:pt x="1509" y="1418"/>
                                </a:lnTo>
                                <a:lnTo>
                                  <a:pt x="1514" y="1416"/>
                                </a:lnTo>
                                <a:lnTo>
                                  <a:pt x="1537" y="1410"/>
                                </a:lnTo>
                                <a:lnTo>
                                  <a:pt x="1563" y="1400"/>
                                </a:lnTo>
                                <a:lnTo>
                                  <a:pt x="1591" y="1388"/>
                                </a:lnTo>
                                <a:lnTo>
                                  <a:pt x="1622" y="1372"/>
                                </a:lnTo>
                                <a:lnTo>
                                  <a:pt x="1636" y="1364"/>
                                </a:lnTo>
                                <a:lnTo>
                                  <a:pt x="1648" y="1356"/>
                                </a:lnTo>
                                <a:lnTo>
                                  <a:pt x="1658" y="1348"/>
                                </a:lnTo>
                                <a:lnTo>
                                  <a:pt x="1668" y="1338"/>
                                </a:lnTo>
                                <a:lnTo>
                                  <a:pt x="1688" y="1310"/>
                                </a:lnTo>
                                <a:lnTo>
                                  <a:pt x="1699" y="1282"/>
                                </a:lnTo>
                                <a:lnTo>
                                  <a:pt x="1701" y="1254"/>
                                </a:lnTo>
                                <a:lnTo>
                                  <a:pt x="1695" y="1226"/>
                                </a:lnTo>
                                <a:lnTo>
                                  <a:pt x="1685" y="1204"/>
                                </a:lnTo>
                                <a:lnTo>
                                  <a:pt x="1671" y="1188"/>
                                </a:lnTo>
                                <a:lnTo>
                                  <a:pt x="1654" y="1174"/>
                                </a:lnTo>
                                <a:lnTo>
                                  <a:pt x="1635" y="1162"/>
                                </a:lnTo>
                                <a:lnTo>
                                  <a:pt x="1631" y="1160"/>
                                </a:lnTo>
                                <a:lnTo>
                                  <a:pt x="1626" y="1156"/>
                                </a:lnTo>
                                <a:lnTo>
                                  <a:pt x="1622" y="1156"/>
                                </a:lnTo>
                                <a:lnTo>
                                  <a:pt x="1615" y="1152"/>
                                </a:lnTo>
                                <a:lnTo>
                                  <a:pt x="1599" y="1144"/>
                                </a:lnTo>
                                <a:lnTo>
                                  <a:pt x="1542" y="1110"/>
                                </a:lnTo>
                                <a:lnTo>
                                  <a:pt x="1493" y="1072"/>
                                </a:lnTo>
                                <a:lnTo>
                                  <a:pt x="1450" y="1030"/>
                                </a:lnTo>
                                <a:lnTo>
                                  <a:pt x="1414" y="984"/>
                                </a:lnTo>
                                <a:lnTo>
                                  <a:pt x="1403" y="968"/>
                                </a:lnTo>
                                <a:lnTo>
                                  <a:pt x="1395" y="954"/>
                                </a:lnTo>
                                <a:lnTo>
                                  <a:pt x="1388" y="940"/>
                                </a:lnTo>
                                <a:lnTo>
                                  <a:pt x="1382" y="928"/>
                                </a:lnTo>
                                <a:lnTo>
                                  <a:pt x="1378" y="918"/>
                                </a:lnTo>
                                <a:lnTo>
                                  <a:pt x="1378" y="912"/>
                                </a:lnTo>
                                <a:lnTo>
                                  <a:pt x="1381" y="906"/>
                                </a:lnTo>
                                <a:lnTo>
                                  <a:pt x="1383" y="902"/>
                                </a:lnTo>
                                <a:lnTo>
                                  <a:pt x="1388" y="898"/>
                                </a:lnTo>
                                <a:lnTo>
                                  <a:pt x="1391" y="896"/>
                                </a:lnTo>
                                <a:lnTo>
                                  <a:pt x="1428" y="870"/>
                                </a:lnTo>
                                <a:lnTo>
                                  <a:pt x="1451" y="856"/>
                                </a:lnTo>
                                <a:lnTo>
                                  <a:pt x="1460" y="850"/>
                                </a:lnTo>
                                <a:lnTo>
                                  <a:pt x="1468" y="844"/>
                                </a:lnTo>
                                <a:lnTo>
                                  <a:pt x="1491" y="828"/>
                                </a:lnTo>
                                <a:lnTo>
                                  <a:pt x="1510" y="810"/>
                                </a:lnTo>
                                <a:lnTo>
                                  <a:pt x="1525" y="790"/>
                                </a:lnTo>
                                <a:lnTo>
                                  <a:pt x="1538" y="770"/>
                                </a:lnTo>
                                <a:lnTo>
                                  <a:pt x="1550" y="740"/>
                                </a:lnTo>
                                <a:lnTo>
                                  <a:pt x="1555" y="710"/>
                                </a:lnTo>
                                <a:lnTo>
                                  <a:pt x="1553" y="678"/>
                                </a:lnTo>
                                <a:lnTo>
                                  <a:pt x="1546" y="650"/>
                                </a:lnTo>
                                <a:close/>
                                <a:moveTo>
                                  <a:pt x="449" y="650"/>
                                </a:moveTo>
                                <a:lnTo>
                                  <a:pt x="312" y="650"/>
                                </a:lnTo>
                                <a:lnTo>
                                  <a:pt x="319" y="652"/>
                                </a:lnTo>
                                <a:lnTo>
                                  <a:pt x="350" y="660"/>
                                </a:lnTo>
                                <a:lnTo>
                                  <a:pt x="379" y="672"/>
                                </a:lnTo>
                                <a:lnTo>
                                  <a:pt x="405" y="680"/>
                                </a:lnTo>
                                <a:lnTo>
                                  <a:pt x="425" y="688"/>
                                </a:lnTo>
                                <a:lnTo>
                                  <a:pt x="447" y="688"/>
                                </a:lnTo>
                                <a:lnTo>
                                  <a:pt x="451" y="682"/>
                                </a:lnTo>
                                <a:lnTo>
                                  <a:pt x="450" y="666"/>
                                </a:lnTo>
                                <a:lnTo>
                                  <a:pt x="449" y="650"/>
                                </a:lnTo>
                                <a:close/>
                                <a:moveTo>
                                  <a:pt x="1159" y="96"/>
                                </a:moveTo>
                                <a:lnTo>
                                  <a:pt x="851" y="96"/>
                                </a:lnTo>
                                <a:lnTo>
                                  <a:pt x="955" y="108"/>
                                </a:lnTo>
                                <a:lnTo>
                                  <a:pt x="1037" y="134"/>
                                </a:lnTo>
                                <a:lnTo>
                                  <a:pt x="1099" y="170"/>
                                </a:lnTo>
                                <a:lnTo>
                                  <a:pt x="1140" y="202"/>
                                </a:lnTo>
                                <a:lnTo>
                                  <a:pt x="1162" y="226"/>
                                </a:lnTo>
                                <a:lnTo>
                                  <a:pt x="1194" y="266"/>
                                </a:lnTo>
                                <a:lnTo>
                                  <a:pt x="1221" y="312"/>
                                </a:lnTo>
                                <a:lnTo>
                                  <a:pt x="1241" y="372"/>
                                </a:lnTo>
                                <a:lnTo>
                                  <a:pt x="1254" y="448"/>
                                </a:lnTo>
                                <a:lnTo>
                                  <a:pt x="1257" y="512"/>
                                </a:lnTo>
                                <a:lnTo>
                                  <a:pt x="1256" y="572"/>
                                </a:lnTo>
                                <a:lnTo>
                                  <a:pt x="1254" y="626"/>
                                </a:lnTo>
                                <a:lnTo>
                                  <a:pt x="1251" y="684"/>
                                </a:lnTo>
                                <a:lnTo>
                                  <a:pt x="1255" y="688"/>
                                </a:lnTo>
                                <a:lnTo>
                                  <a:pt x="1276" y="688"/>
                                </a:lnTo>
                                <a:lnTo>
                                  <a:pt x="1323" y="670"/>
                                </a:lnTo>
                                <a:lnTo>
                                  <a:pt x="1352" y="660"/>
                                </a:lnTo>
                                <a:lnTo>
                                  <a:pt x="1383" y="652"/>
                                </a:lnTo>
                                <a:lnTo>
                                  <a:pt x="1390" y="650"/>
                                </a:lnTo>
                                <a:lnTo>
                                  <a:pt x="1546" y="650"/>
                                </a:lnTo>
                                <a:lnTo>
                                  <a:pt x="1545" y="646"/>
                                </a:lnTo>
                                <a:lnTo>
                                  <a:pt x="1523" y="608"/>
                                </a:lnTo>
                                <a:lnTo>
                                  <a:pt x="1491" y="578"/>
                                </a:lnTo>
                                <a:lnTo>
                                  <a:pt x="1450" y="560"/>
                                </a:lnTo>
                                <a:lnTo>
                                  <a:pt x="1352" y="560"/>
                                </a:lnTo>
                                <a:lnTo>
                                  <a:pt x="1352" y="532"/>
                                </a:lnTo>
                                <a:lnTo>
                                  <a:pt x="1352" y="500"/>
                                </a:lnTo>
                                <a:lnTo>
                                  <a:pt x="1350" y="470"/>
                                </a:lnTo>
                                <a:lnTo>
                                  <a:pt x="1348" y="440"/>
                                </a:lnTo>
                                <a:lnTo>
                                  <a:pt x="1332" y="344"/>
                                </a:lnTo>
                                <a:lnTo>
                                  <a:pt x="1306" y="270"/>
                                </a:lnTo>
                                <a:lnTo>
                                  <a:pt x="1272" y="210"/>
                                </a:lnTo>
                                <a:lnTo>
                                  <a:pt x="1234" y="162"/>
                                </a:lnTo>
                                <a:lnTo>
                                  <a:pt x="1214" y="142"/>
                                </a:lnTo>
                                <a:lnTo>
                                  <a:pt x="1189" y="118"/>
                                </a:lnTo>
                                <a:lnTo>
                                  <a:pt x="1159" y="96"/>
                                </a:lnTo>
                                <a:close/>
                                <a:moveTo>
                                  <a:pt x="851" y="0"/>
                                </a:moveTo>
                                <a:lnTo>
                                  <a:pt x="779" y="4"/>
                                </a:lnTo>
                                <a:lnTo>
                                  <a:pt x="711" y="18"/>
                                </a:lnTo>
                                <a:lnTo>
                                  <a:pt x="646" y="38"/>
                                </a:lnTo>
                                <a:lnTo>
                                  <a:pt x="584" y="68"/>
                                </a:lnTo>
                                <a:lnTo>
                                  <a:pt x="545" y="94"/>
                                </a:lnTo>
                                <a:lnTo>
                                  <a:pt x="513" y="118"/>
                                </a:lnTo>
                                <a:lnTo>
                                  <a:pt x="487" y="142"/>
                                </a:lnTo>
                                <a:lnTo>
                                  <a:pt x="468" y="162"/>
                                </a:lnTo>
                                <a:lnTo>
                                  <a:pt x="429" y="212"/>
                                </a:lnTo>
                                <a:lnTo>
                                  <a:pt x="395" y="270"/>
                                </a:lnTo>
                                <a:lnTo>
                                  <a:pt x="369" y="344"/>
                                </a:lnTo>
                                <a:lnTo>
                                  <a:pt x="353" y="440"/>
                                </a:lnTo>
                                <a:lnTo>
                                  <a:pt x="351" y="470"/>
                                </a:lnTo>
                                <a:lnTo>
                                  <a:pt x="350" y="502"/>
                                </a:lnTo>
                                <a:lnTo>
                                  <a:pt x="350" y="512"/>
                                </a:lnTo>
                                <a:lnTo>
                                  <a:pt x="349" y="554"/>
                                </a:lnTo>
                                <a:lnTo>
                                  <a:pt x="349" y="560"/>
                                </a:lnTo>
                                <a:lnTo>
                                  <a:pt x="445" y="560"/>
                                </a:lnTo>
                                <a:lnTo>
                                  <a:pt x="445" y="512"/>
                                </a:lnTo>
                                <a:lnTo>
                                  <a:pt x="448" y="448"/>
                                </a:lnTo>
                                <a:lnTo>
                                  <a:pt x="460" y="372"/>
                                </a:lnTo>
                                <a:lnTo>
                                  <a:pt x="481" y="312"/>
                                </a:lnTo>
                                <a:lnTo>
                                  <a:pt x="508" y="266"/>
                                </a:lnTo>
                                <a:lnTo>
                                  <a:pt x="540" y="226"/>
                                </a:lnTo>
                                <a:lnTo>
                                  <a:pt x="562" y="202"/>
                                </a:lnTo>
                                <a:lnTo>
                                  <a:pt x="603" y="170"/>
                                </a:lnTo>
                                <a:lnTo>
                                  <a:pt x="665" y="134"/>
                                </a:lnTo>
                                <a:lnTo>
                                  <a:pt x="747" y="108"/>
                                </a:lnTo>
                                <a:lnTo>
                                  <a:pt x="851" y="96"/>
                                </a:lnTo>
                                <a:lnTo>
                                  <a:pt x="1159" y="96"/>
                                </a:lnTo>
                                <a:lnTo>
                                  <a:pt x="1156" y="94"/>
                                </a:lnTo>
                                <a:lnTo>
                                  <a:pt x="1117" y="68"/>
                                </a:lnTo>
                                <a:lnTo>
                                  <a:pt x="1056" y="38"/>
                                </a:lnTo>
                                <a:lnTo>
                                  <a:pt x="991" y="18"/>
                                </a:lnTo>
                                <a:lnTo>
                                  <a:pt x="922" y="4"/>
                                </a:lnTo>
                                <a:lnTo>
                                  <a:pt x="851" y="0"/>
                                </a:lnTo>
                                <a:close/>
                                <a:moveTo>
                                  <a:pt x="1404" y="554"/>
                                </a:moveTo>
                                <a:lnTo>
                                  <a:pt x="1393" y="554"/>
                                </a:lnTo>
                                <a:lnTo>
                                  <a:pt x="1383" y="556"/>
                                </a:lnTo>
                                <a:lnTo>
                                  <a:pt x="1373" y="556"/>
                                </a:lnTo>
                                <a:lnTo>
                                  <a:pt x="1359" y="558"/>
                                </a:lnTo>
                                <a:lnTo>
                                  <a:pt x="1352" y="560"/>
                                </a:lnTo>
                                <a:lnTo>
                                  <a:pt x="1450" y="560"/>
                                </a:lnTo>
                                <a:lnTo>
                                  <a:pt x="1404" y="5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C8EC5F" id="Group 87" o:spid="_x0000_s1026" style="position:absolute;margin-left:0;margin-top:467pt;width:122.6pt;height:122.6pt;z-index:-251611136;mso-position-horizontal:center;mso-position-horizontal-relative:margin" coordsize="15570,15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">
                <v:shape id="Freeform: Shape 84" o:spid="_x0000_s1027" style="position:absolute;width:15570;height:15570;visibility:visible;mso-wrap-style:square;v-text-anchor:top" coordsize="2452,2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" path="m1226,r-75,2l1078,9r-72,11l935,35,866,54,798,77r-65,26l669,134r-62,33l548,204r-57,41l436,288r-52,47l335,384r-47,52l245,490r-40,58l168,607r-34,62l104,732,77,798,54,865,35,935r-15,70l9,1077r-7,74l,1226r2,74l9,1374r11,72l35,1517r19,69l77,1653r27,66l134,1783r34,61l205,1904r40,57l288,2015r47,52l384,2117r52,46l491,2206r57,41l607,2284r62,34l733,2348r65,27l866,2397r69,19l1006,2431r72,11l1151,2449r75,2l1301,2449r73,-7l1446,2431r71,-15l1586,2397r68,-22l1719,2348r64,-30l1844,2284r60,-37l1961,2206r55,-43l2068,2117r49,-50l2163,2015r44,-54l2247,1904r37,-60l2318,1783r30,-64l2375,1653r23,-67l2417,1517r15,-71l2443,1374r6,-74l2451,1226r-2,-75l2443,1077r-11,-72l2417,935r-19,-70l2375,798r-27,-66l2318,669r-34,-62l2247,548r-40,-58l2163,436r-46,-52l2068,335r-52,-47l1961,245r-57,-41l1844,167r-61,-33l1719,103,1654,77,1586,54,1517,35,1446,20,1374,9,1301,2,1226,xe" fillcolor="#ffe100" stroked="f">
                  <v:path arrowok="t" o:connecttype="custom" o:connectlocs="730885,6341745;638810,6353175;549910,6374765;465455,6405880;385445,6446520;311785,6496050;243840,6553200;182880,6617335;130175,6688455;85090,6765290;48895,6847205;22225,6934200;5715,7024370;0,7118985;5715,7212965;22225,7303770;48895,7390130;85090,7472680;130175,7549515;182880,7620000;243840,7684770;311785,7741285;385445,7790815;465455,7831455;549910,7862570;638810,7884160;730885,7895590;826135,7895590;918210,7884160;1007110,7862570;1091565,7831455;1170940,7790815;1245235,7741285;1313180,7684770;1373505,7620000;1426845,7549515;1471930,7472680;1508125,7390130;1534795,7303770;1551305,7212965;1556385,7118985;1551305,7024370;1534795,6934200;1508125,6847205;1471930,6765290;1426845,6688455;1373505,6617335;1313180,6553200;1245235,6496050;1170940,6446520;1091565,6405880;1007110,6374765;918210,6353175;826135,6341745" o:connectangles="0,0,0,0,0,0,0,0,0,0,0,0,0,0,0,0,0,0,0,0,0,0,0,0,0,0,0,0,0,0,0,0,0,0,0,0,0,0,0,0,0,0,0,0,0,0,0,0,0,0,0,0,0,0"/>
                </v:shape>
                <v:shape id="Freeform: Shape 85" o:spid="_x0000_s1028" style="position:absolute;left:2732;top:2732;width:10160;height:10008;visibility:visible;mso-wrap-style:square;v-text-anchor:top" coordsize="1600,1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" path="m799,l734,4,672,16,613,35,558,62r-67,46l438,164r-50,79l364,313r-13,81l348,489r1,45l350,579r-1,1l267,554r-11,l246,554r-58,16l146,635r-1,21l148,677r45,63l300,812r18,12l325,830r6,13l331,848r-3,13l299,927r-36,56l220,1031r-56,49l90,1128r-46,24l41,1154,,1217r8,22l74,1290r63,24l185,1327r14,6l209,1346r1,9l212,1365r32,52l307,1435r58,2l399,1440r78,18l533,1485r20,12l598,1524r54,25l718,1568r82,7l881,1568r66,-19l1001,1524r46,-27l1067,1485r18,-11l1163,1447r72,-9l1292,1435r24,-3l1370,1405r21,-60l1400,1333r14,-6l1460,1315r26,-9l1547,1279r47,-47l1599,1210r-2,-17l1588,1177r-14,-12l1562,1157r-54,-29l1470,1105r-68,-51l1356,1007r-39,-50l1285,900r-18,-52l1268,843r5,-12l1279,826r37,-25l1388,754r18,-14l1450,677r4,-21l1453,635r-42,-65l1352,554r-10,l1250,580r-2,-1l1250,537r1,-46l1250,443r-8,-91l1224,277r-29,-64l1145,145,1076,84,986,35,927,16,865,4,799,xe" fillcolor="#fffffd" stroked="f">
                  <v:path arrowok="t" o:connecttype="custom" o:connectlocs="466090,6612255;389255,6631940;311785,6678295;246380,6764020;222885,6859905;221615,6948805;221615,6978015;162560,6961505;119380,6971665;92075,7026275;122555,7079615;201930,7132955;210185,7145020;208280,7156450;167005,7233920;104140,7295515;27940,7341235;0,7382510;46990,7428865;117475,7452360;132715,7464425;134620,7476490;194945,7520940;253365,7524115;338455,7552690;379730,7577455;455930,7605395;559435,7605395;635635,7577455;677545,7552690;738505,7528560;820420,7520940;869950,7501890;889000,7456170;927100,7444740;982345,7421880;1015365,7378065;1008380,7357110;991870,7344410;933450,7311390;861060,7249160;815975,7181215;805180,7145020;812165,7134225;881380,7088505;920750,7039610;922655,7012940;858520,6961505;793750,6978015;793750,6950710;793750,6891020;777240,6785610;727075,6701790;626110,6631940;549275,6612255" o:connectangles="0,0,0,0,0,0,0,0,0,0,0,0,0,0,0,0,0,0,0,0,0,0,0,0,0,0,0,0,0,0,0,0,0,0,0,0,0,0,0,0,0,0,0,0,0,0,0,0,0,0,0,0,0,0,0"/>
                </v:shape>
                <v:shape id="Freeform: Shape 86" o:spid="_x0000_s1029" style="position:absolute;left:2417;top:2417;width:10801;height:10630;visibility:visible;mso-wrap-style:square;v-text-anchor:top" coordsize="1701,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" path="m318,554r-20,l251,560r-40,18l178,608r-22,38l148,678r-1,32l152,740r11,30l176,790r16,20l211,828r23,16l241,850r9,6l261,862r28,20l299,888r12,8l318,900r5,12l323,918r-4,10l314,942r-8,12l298,968r-10,16l253,1028r-42,42l163,1108r-55,32l77,1156r-28,16l24,1194,6,1226,,1254r3,30l15,1312r21,28l45,1348r11,10l67,1366r13,6l110,1388r28,12l164,1408r22,8l191,1416r12,4l208,1424r7,10l225,1460r10,16l243,1486r8,10l259,1502r8,6l294,1522r28,8l352,1534r91,6l477,1546r35,8l528,1562r16,8l561,1578r17,12l627,1618r59,28l760,1666r91,8l942,1666r74,-20l1076,1618r49,-28l1139,1580r-288,l747,1566r-77,-32l606,1496r-63,-30l466,1448r-64,-6l352,1440r-31,-10l310,1414r-4,-22l301,1368r-16,-18l254,1336r-35,-10l176,1312r-50,-22l104,1272r-3,-14l109,1248r12,-8l235,1172r83,-72l373,1028r34,-60l423,922r6,-20l430,888r-1,-12l425,864,414,852,389,834,353,808,315,784,288,766,264,746,248,726r-6,-22l246,680r8,-14l266,656r15,-4l298,650r151,l448,626r-2,-54l445,560r-103,l339,558r-21,-4xm1546,650r-142,l1420,652r15,4l1448,666r8,14l1460,704r-6,22l1438,746r-25,20l1387,784r-38,26l1312,834r-24,18l1277,864r-4,12l1272,888r1,14l1278,922r17,46l1329,1028r55,72l1466,1172r114,68l1593,1248r9,10l1599,1272r-23,18l1526,1312r-42,14l1448,1336r-30,14l1402,1368r-6,24l1392,1414r-11,16l1350,1440r-49,2l1236,1448r-76,18l1096,1496r-64,38l955,1566r-104,14l1139,1580r3,-2l1159,1570r16,-8l1190,1556r35,-10l1258,1540r92,-6l1380,1530r28,-8l1435,1508r9,-6l1453,1494r9,-12l1471,1470r7,-14l1483,1444r5,-10l1494,1424r5,-2l1509,1418r5,-2l1537,1410r26,-10l1591,1388r31,-16l1636,1364r12,-8l1658,1348r10,-10l1688,1310r11,-28l1701,1254r-6,-28l1685,1204r-14,-16l1654,1174r-19,-12l1631,1160r-5,-4l1622,1156r-7,-4l1599,1144r-57,-34l1493,1072r-43,-42l1414,984r-11,-16l1395,954r-7,-14l1382,928r-4,-10l1378,912r3,-6l1383,902r5,-4l1391,896r37,-26l1451,856r9,-6l1468,844r23,-16l1510,810r15,-20l1538,770r12,-30l1555,710r-2,-32l1546,650xm449,650r-137,l319,652r31,8l379,672r26,8l425,688r22,l451,682r-1,-16l449,650xm1159,96r-308,l955,108r82,26l1099,170r41,32l1162,226r32,40l1221,312r20,60l1254,448r3,64l1256,572r-2,54l1251,684r4,4l1276,688r47,-18l1352,660r31,-8l1390,650r156,l1545,646r-22,-38l1491,578r-41,-18l1352,560r,-28l1352,500r-2,-30l1348,440r-16,-96l1306,270r-34,-60l1234,162r-20,-20l1189,118,1159,96xm851,l779,4,711,18,646,38,584,68,545,94r-32,24l487,142r-19,20l429,212r-34,58l369,344r-16,96l351,470r-1,32l350,512r-1,42l349,560r96,l445,512r3,-64l460,372r21,-60l508,266r32,-40l562,202r41,-32l665,134r82,-26l851,96r308,l1156,94,1117,68,1056,38,991,18,922,4,851,xm1404,554r-11,l1383,556r-10,l1359,558r-7,2l1450,560r-46,-6xe" fillcolor="black" stroked="f">
                  <v:path arrowok="t" o:connecttype="custom" o:connectlocs="99060,6991350;121920,7095490;183515,7141210;202565,7170420;133985,7260590;3810,7359650;35560,7443470;118110,7480300;149225,7518400;204470,7552690;345440,7578090;540385,7644130;540385,7584440;255270,7496810;180975,7438390;64135,7379970;258445,7195820;262890,7122160;157480,7042150;189230,6993890;215265,6935470;919480,7004050;880745,7078980;807720,7145020;930910,7325360;969010,7414260;883920,7479030;695960,7531100;735965,7578090;876300,7552690;934085,7514590;958215,7481570;1038860,7447280;1080135,7377430;1035685,7317740;948055,7261860;877570,7170420;883285,7150100;958850,7095490;981710,6993890;257175,7012940;735965,6642100;737870,6724650;797560,6944360;858520,7000240;946785,6948170;855980,6860540;755015,6656070;370840,6624320;250825,6752590;221615,6932930;305435,6779260;474345,6649720;629285,6592570;871855,6934200" o:connectangles="0,0,0,0,0,0,0,0,0,0,0,0,0,0,0,0,0,0,0,0,0,0,0,0,0,0,0,0,0,0,0,0,0,0,0,0,0,0,0,0,0,0,0,0,0,0,0,0,0,0,0,0,0,0,0"/>
                </v:shape>
                <w10:wrap anchorx="margin"/>
              </v:group>
            </w:pict>
          </mc:Fallback>
        </mc:AlternateContent>
      </w:r>
      <w:r w:rsidR="003E1D56">
        <w:rPr>
          <w:noProof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 wp14:anchorId="7A1A9616" wp14:editId="2989EDA9">
                <wp:simplePos x="0" y="0"/>
                <wp:positionH relativeFrom="column">
                  <wp:posOffset>2341048</wp:posOffset>
                </wp:positionH>
                <wp:positionV relativeFrom="paragraph">
                  <wp:posOffset>5952227</wp:posOffset>
                </wp:positionV>
                <wp:extent cx="1557020" cy="1557020"/>
                <wp:effectExtent l="0" t="0" r="5080" b="5080"/>
                <wp:wrapNone/>
                <wp:docPr id="78" name="Group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7020" cy="1557020"/>
                          <a:chOff x="0" y="0"/>
                          <a:chExt cx="1557020" cy="1557020"/>
                        </a:xfrm>
                      </wpg:grpSpPr>
                      <wps:wsp>
                        <wps:cNvPr id="76" name="Freeform: Shape 7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557020" cy="1557020"/>
                          </a:xfrm>
                          <a:custGeom>
                            <a:avLst/>
                            <a:gdLst>
                              <a:gd name="T0" fmla="+- 0 5422 4271"/>
                              <a:gd name="T1" fmla="*/ T0 w 2452"/>
                              <a:gd name="T2" fmla="+- 0 9987 9985"/>
                              <a:gd name="T3" fmla="*/ 9987 h 2452"/>
                              <a:gd name="T4" fmla="+- 0 5276 4271"/>
                              <a:gd name="T5" fmla="*/ T4 w 2452"/>
                              <a:gd name="T6" fmla="+- 0 10005 9985"/>
                              <a:gd name="T7" fmla="*/ 10005 h 2452"/>
                              <a:gd name="T8" fmla="+- 0 5137 4271"/>
                              <a:gd name="T9" fmla="*/ T8 w 2452"/>
                              <a:gd name="T10" fmla="+- 0 10039 9985"/>
                              <a:gd name="T11" fmla="*/ 10039 h 2452"/>
                              <a:gd name="T12" fmla="+- 0 5004 4271"/>
                              <a:gd name="T13" fmla="*/ T12 w 2452"/>
                              <a:gd name="T14" fmla="+- 0 10088 9985"/>
                              <a:gd name="T15" fmla="*/ 10088 h 2452"/>
                              <a:gd name="T16" fmla="+- 0 4878 4271"/>
                              <a:gd name="T17" fmla="*/ T16 w 2452"/>
                              <a:gd name="T18" fmla="+- 0 10152 9985"/>
                              <a:gd name="T19" fmla="*/ 10152 h 2452"/>
                              <a:gd name="T20" fmla="+- 0 4762 4271"/>
                              <a:gd name="T21" fmla="*/ T20 w 2452"/>
                              <a:gd name="T22" fmla="+- 0 10230 9985"/>
                              <a:gd name="T23" fmla="*/ 10230 h 2452"/>
                              <a:gd name="T24" fmla="+- 0 4655 4271"/>
                              <a:gd name="T25" fmla="*/ T24 w 2452"/>
                              <a:gd name="T26" fmla="+- 0 10320 9985"/>
                              <a:gd name="T27" fmla="*/ 10320 h 2452"/>
                              <a:gd name="T28" fmla="+- 0 4559 4271"/>
                              <a:gd name="T29" fmla="*/ T28 w 2452"/>
                              <a:gd name="T30" fmla="+- 0 10421 9985"/>
                              <a:gd name="T31" fmla="*/ 10421 h 2452"/>
                              <a:gd name="T32" fmla="+- 0 4476 4271"/>
                              <a:gd name="T33" fmla="*/ T32 w 2452"/>
                              <a:gd name="T34" fmla="+- 0 10533 9985"/>
                              <a:gd name="T35" fmla="*/ 10533 h 2452"/>
                              <a:gd name="T36" fmla="+- 0 4405 4271"/>
                              <a:gd name="T37" fmla="*/ T36 w 2452"/>
                              <a:gd name="T38" fmla="+- 0 10654 9985"/>
                              <a:gd name="T39" fmla="*/ 10654 h 2452"/>
                              <a:gd name="T40" fmla="+- 0 4348 4271"/>
                              <a:gd name="T41" fmla="*/ T40 w 2452"/>
                              <a:gd name="T42" fmla="+- 0 10783 9985"/>
                              <a:gd name="T43" fmla="*/ 10783 h 2452"/>
                              <a:gd name="T44" fmla="+- 0 4306 4271"/>
                              <a:gd name="T45" fmla="*/ T44 w 2452"/>
                              <a:gd name="T46" fmla="+- 0 10920 9985"/>
                              <a:gd name="T47" fmla="*/ 10920 h 2452"/>
                              <a:gd name="T48" fmla="+- 0 4280 4271"/>
                              <a:gd name="T49" fmla="*/ T48 w 2452"/>
                              <a:gd name="T50" fmla="+- 0 11062 9985"/>
                              <a:gd name="T51" fmla="*/ 11062 h 2452"/>
                              <a:gd name="T52" fmla="+- 0 4271 4271"/>
                              <a:gd name="T53" fmla="*/ T52 w 2452"/>
                              <a:gd name="T54" fmla="+- 0 11211 9985"/>
                              <a:gd name="T55" fmla="*/ 11211 h 2452"/>
                              <a:gd name="T56" fmla="+- 0 4280 4271"/>
                              <a:gd name="T57" fmla="*/ T56 w 2452"/>
                              <a:gd name="T58" fmla="+- 0 11359 9985"/>
                              <a:gd name="T59" fmla="*/ 11359 h 2452"/>
                              <a:gd name="T60" fmla="+- 0 4306 4271"/>
                              <a:gd name="T61" fmla="*/ T60 w 2452"/>
                              <a:gd name="T62" fmla="+- 0 11502 9985"/>
                              <a:gd name="T63" fmla="*/ 11502 h 2452"/>
                              <a:gd name="T64" fmla="+- 0 4348 4271"/>
                              <a:gd name="T65" fmla="*/ T64 w 2452"/>
                              <a:gd name="T66" fmla="+- 0 11638 9985"/>
                              <a:gd name="T67" fmla="*/ 11638 h 2452"/>
                              <a:gd name="T68" fmla="+- 0 4405 4271"/>
                              <a:gd name="T69" fmla="*/ T68 w 2452"/>
                              <a:gd name="T70" fmla="+- 0 11768 9985"/>
                              <a:gd name="T71" fmla="*/ 11768 h 2452"/>
                              <a:gd name="T72" fmla="+- 0 4476 4271"/>
                              <a:gd name="T73" fmla="*/ T72 w 2452"/>
                              <a:gd name="T74" fmla="+- 0 11889 9985"/>
                              <a:gd name="T75" fmla="*/ 11889 h 2452"/>
                              <a:gd name="T76" fmla="+- 0 4559 4271"/>
                              <a:gd name="T77" fmla="*/ T76 w 2452"/>
                              <a:gd name="T78" fmla="+- 0 12000 9985"/>
                              <a:gd name="T79" fmla="*/ 12000 h 2452"/>
                              <a:gd name="T80" fmla="+- 0 4655 4271"/>
                              <a:gd name="T81" fmla="*/ T80 w 2452"/>
                              <a:gd name="T82" fmla="+- 0 12102 9985"/>
                              <a:gd name="T83" fmla="*/ 12102 h 2452"/>
                              <a:gd name="T84" fmla="+- 0 4762 4271"/>
                              <a:gd name="T85" fmla="*/ T84 w 2452"/>
                              <a:gd name="T86" fmla="+- 0 12191 9985"/>
                              <a:gd name="T87" fmla="*/ 12191 h 2452"/>
                              <a:gd name="T88" fmla="+- 0 4878 4271"/>
                              <a:gd name="T89" fmla="*/ T88 w 2452"/>
                              <a:gd name="T90" fmla="+- 0 12269 9985"/>
                              <a:gd name="T91" fmla="*/ 12269 h 2452"/>
                              <a:gd name="T92" fmla="+- 0 5004 4271"/>
                              <a:gd name="T93" fmla="*/ T92 w 2452"/>
                              <a:gd name="T94" fmla="+- 0 12333 9985"/>
                              <a:gd name="T95" fmla="*/ 12333 h 2452"/>
                              <a:gd name="T96" fmla="+- 0 5137 4271"/>
                              <a:gd name="T97" fmla="*/ T96 w 2452"/>
                              <a:gd name="T98" fmla="+- 0 12382 9985"/>
                              <a:gd name="T99" fmla="*/ 12382 h 2452"/>
                              <a:gd name="T100" fmla="+- 0 5276 4271"/>
                              <a:gd name="T101" fmla="*/ T100 w 2452"/>
                              <a:gd name="T102" fmla="+- 0 12416 9985"/>
                              <a:gd name="T103" fmla="*/ 12416 h 2452"/>
                              <a:gd name="T104" fmla="+- 0 5422 4271"/>
                              <a:gd name="T105" fmla="*/ T104 w 2452"/>
                              <a:gd name="T106" fmla="+- 0 12434 9985"/>
                              <a:gd name="T107" fmla="*/ 12434 h 2452"/>
                              <a:gd name="T108" fmla="+- 0 5571 4271"/>
                              <a:gd name="T109" fmla="*/ T108 w 2452"/>
                              <a:gd name="T110" fmla="+- 0 12434 9985"/>
                              <a:gd name="T111" fmla="*/ 12434 h 2452"/>
                              <a:gd name="T112" fmla="+- 0 5717 4271"/>
                              <a:gd name="T113" fmla="*/ T112 w 2452"/>
                              <a:gd name="T114" fmla="+- 0 12416 9985"/>
                              <a:gd name="T115" fmla="*/ 12416 h 2452"/>
                              <a:gd name="T116" fmla="+- 0 5857 4271"/>
                              <a:gd name="T117" fmla="*/ T116 w 2452"/>
                              <a:gd name="T118" fmla="+- 0 12382 9985"/>
                              <a:gd name="T119" fmla="*/ 12382 h 2452"/>
                              <a:gd name="T120" fmla="+- 0 5990 4271"/>
                              <a:gd name="T121" fmla="*/ T120 w 2452"/>
                              <a:gd name="T122" fmla="+- 0 12333 9985"/>
                              <a:gd name="T123" fmla="*/ 12333 h 2452"/>
                              <a:gd name="T124" fmla="+- 0 6115 4271"/>
                              <a:gd name="T125" fmla="*/ T124 w 2452"/>
                              <a:gd name="T126" fmla="+- 0 12269 9985"/>
                              <a:gd name="T127" fmla="*/ 12269 h 2452"/>
                              <a:gd name="T128" fmla="+- 0 6232 4271"/>
                              <a:gd name="T129" fmla="*/ T128 w 2452"/>
                              <a:gd name="T130" fmla="+- 0 12191 9985"/>
                              <a:gd name="T131" fmla="*/ 12191 h 2452"/>
                              <a:gd name="T132" fmla="+- 0 6338 4271"/>
                              <a:gd name="T133" fmla="*/ T132 w 2452"/>
                              <a:gd name="T134" fmla="+- 0 12102 9985"/>
                              <a:gd name="T135" fmla="*/ 12102 h 2452"/>
                              <a:gd name="T136" fmla="+- 0 6434 4271"/>
                              <a:gd name="T137" fmla="*/ T136 w 2452"/>
                              <a:gd name="T138" fmla="+- 0 12000 9985"/>
                              <a:gd name="T139" fmla="*/ 12000 h 2452"/>
                              <a:gd name="T140" fmla="+- 0 6518 4271"/>
                              <a:gd name="T141" fmla="*/ T140 w 2452"/>
                              <a:gd name="T142" fmla="+- 0 11889 9985"/>
                              <a:gd name="T143" fmla="*/ 11889 h 2452"/>
                              <a:gd name="T144" fmla="+- 0 6589 4271"/>
                              <a:gd name="T145" fmla="*/ T144 w 2452"/>
                              <a:gd name="T146" fmla="+- 0 11768 9985"/>
                              <a:gd name="T147" fmla="*/ 11768 h 2452"/>
                              <a:gd name="T148" fmla="+- 0 6646 4271"/>
                              <a:gd name="T149" fmla="*/ T148 w 2452"/>
                              <a:gd name="T150" fmla="+- 0 11638 9985"/>
                              <a:gd name="T151" fmla="*/ 11638 h 2452"/>
                              <a:gd name="T152" fmla="+- 0 6688 4271"/>
                              <a:gd name="T153" fmla="*/ T152 w 2452"/>
                              <a:gd name="T154" fmla="+- 0 11502 9985"/>
                              <a:gd name="T155" fmla="*/ 11502 h 2452"/>
                              <a:gd name="T156" fmla="+- 0 6714 4271"/>
                              <a:gd name="T157" fmla="*/ T156 w 2452"/>
                              <a:gd name="T158" fmla="+- 0 11359 9985"/>
                              <a:gd name="T159" fmla="*/ 11359 h 2452"/>
                              <a:gd name="T160" fmla="+- 0 6722 4271"/>
                              <a:gd name="T161" fmla="*/ T160 w 2452"/>
                              <a:gd name="T162" fmla="+- 0 11211 9985"/>
                              <a:gd name="T163" fmla="*/ 11211 h 2452"/>
                              <a:gd name="T164" fmla="+- 0 6714 4271"/>
                              <a:gd name="T165" fmla="*/ T164 w 2452"/>
                              <a:gd name="T166" fmla="+- 0 11062 9985"/>
                              <a:gd name="T167" fmla="*/ 11062 h 2452"/>
                              <a:gd name="T168" fmla="+- 0 6688 4271"/>
                              <a:gd name="T169" fmla="*/ T168 w 2452"/>
                              <a:gd name="T170" fmla="+- 0 10920 9985"/>
                              <a:gd name="T171" fmla="*/ 10920 h 2452"/>
                              <a:gd name="T172" fmla="+- 0 6646 4271"/>
                              <a:gd name="T173" fmla="*/ T172 w 2452"/>
                              <a:gd name="T174" fmla="+- 0 10783 9985"/>
                              <a:gd name="T175" fmla="*/ 10783 h 2452"/>
                              <a:gd name="T176" fmla="+- 0 6589 4271"/>
                              <a:gd name="T177" fmla="*/ T176 w 2452"/>
                              <a:gd name="T178" fmla="+- 0 10654 9985"/>
                              <a:gd name="T179" fmla="*/ 10654 h 2452"/>
                              <a:gd name="T180" fmla="+- 0 6518 4271"/>
                              <a:gd name="T181" fmla="*/ T180 w 2452"/>
                              <a:gd name="T182" fmla="+- 0 10533 9985"/>
                              <a:gd name="T183" fmla="*/ 10533 h 2452"/>
                              <a:gd name="T184" fmla="+- 0 6434 4271"/>
                              <a:gd name="T185" fmla="*/ T184 w 2452"/>
                              <a:gd name="T186" fmla="+- 0 10421 9985"/>
                              <a:gd name="T187" fmla="*/ 10421 h 2452"/>
                              <a:gd name="T188" fmla="+- 0 6338 4271"/>
                              <a:gd name="T189" fmla="*/ T188 w 2452"/>
                              <a:gd name="T190" fmla="+- 0 10320 9985"/>
                              <a:gd name="T191" fmla="*/ 10320 h 2452"/>
                              <a:gd name="T192" fmla="+- 0 6232 4271"/>
                              <a:gd name="T193" fmla="*/ T192 w 2452"/>
                              <a:gd name="T194" fmla="+- 0 10230 9985"/>
                              <a:gd name="T195" fmla="*/ 10230 h 2452"/>
                              <a:gd name="T196" fmla="+- 0 6115 4271"/>
                              <a:gd name="T197" fmla="*/ T196 w 2452"/>
                              <a:gd name="T198" fmla="+- 0 10152 9985"/>
                              <a:gd name="T199" fmla="*/ 10152 h 2452"/>
                              <a:gd name="T200" fmla="+- 0 5990 4271"/>
                              <a:gd name="T201" fmla="*/ T200 w 2452"/>
                              <a:gd name="T202" fmla="+- 0 10088 9985"/>
                              <a:gd name="T203" fmla="*/ 10088 h 2452"/>
                              <a:gd name="T204" fmla="+- 0 5857 4271"/>
                              <a:gd name="T205" fmla="*/ T204 w 2452"/>
                              <a:gd name="T206" fmla="+- 0 10039 9985"/>
                              <a:gd name="T207" fmla="*/ 10039 h 2452"/>
                              <a:gd name="T208" fmla="+- 0 5717 4271"/>
                              <a:gd name="T209" fmla="*/ T208 w 2452"/>
                              <a:gd name="T210" fmla="+- 0 10005 9985"/>
                              <a:gd name="T211" fmla="*/ 10005 h 2452"/>
                              <a:gd name="T212" fmla="+- 0 5571 4271"/>
                              <a:gd name="T213" fmla="*/ T212 w 2452"/>
                              <a:gd name="T214" fmla="+- 0 9987 9985"/>
                              <a:gd name="T215" fmla="*/ 9987 h 2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452" h="2452">
                                <a:moveTo>
                                  <a:pt x="1226" y="0"/>
                                </a:moveTo>
                                <a:lnTo>
                                  <a:pt x="1151" y="2"/>
                                </a:lnTo>
                                <a:lnTo>
                                  <a:pt x="1078" y="9"/>
                                </a:lnTo>
                                <a:lnTo>
                                  <a:pt x="1005" y="20"/>
                                </a:lnTo>
                                <a:lnTo>
                                  <a:pt x="935" y="35"/>
                                </a:lnTo>
                                <a:lnTo>
                                  <a:pt x="866" y="54"/>
                                </a:lnTo>
                                <a:lnTo>
                                  <a:pt x="798" y="77"/>
                                </a:lnTo>
                                <a:lnTo>
                                  <a:pt x="733" y="103"/>
                                </a:lnTo>
                                <a:lnTo>
                                  <a:pt x="669" y="134"/>
                                </a:lnTo>
                                <a:lnTo>
                                  <a:pt x="607" y="167"/>
                                </a:lnTo>
                                <a:lnTo>
                                  <a:pt x="548" y="204"/>
                                </a:lnTo>
                                <a:lnTo>
                                  <a:pt x="491" y="245"/>
                                </a:lnTo>
                                <a:lnTo>
                                  <a:pt x="436" y="288"/>
                                </a:lnTo>
                                <a:lnTo>
                                  <a:pt x="384" y="335"/>
                                </a:lnTo>
                                <a:lnTo>
                                  <a:pt x="335" y="384"/>
                                </a:lnTo>
                                <a:lnTo>
                                  <a:pt x="288" y="436"/>
                                </a:lnTo>
                                <a:lnTo>
                                  <a:pt x="245" y="490"/>
                                </a:lnTo>
                                <a:lnTo>
                                  <a:pt x="205" y="548"/>
                                </a:lnTo>
                                <a:lnTo>
                                  <a:pt x="168" y="607"/>
                                </a:lnTo>
                                <a:lnTo>
                                  <a:pt x="134" y="669"/>
                                </a:lnTo>
                                <a:lnTo>
                                  <a:pt x="103" y="732"/>
                                </a:lnTo>
                                <a:lnTo>
                                  <a:pt x="77" y="798"/>
                                </a:lnTo>
                                <a:lnTo>
                                  <a:pt x="54" y="865"/>
                                </a:lnTo>
                                <a:lnTo>
                                  <a:pt x="35" y="935"/>
                                </a:lnTo>
                                <a:lnTo>
                                  <a:pt x="20" y="1005"/>
                                </a:lnTo>
                                <a:lnTo>
                                  <a:pt x="9" y="1077"/>
                                </a:lnTo>
                                <a:lnTo>
                                  <a:pt x="2" y="1151"/>
                                </a:lnTo>
                                <a:lnTo>
                                  <a:pt x="0" y="1226"/>
                                </a:lnTo>
                                <a:lnTo>
                                  <a:pt x="2" y="1300"/>
                                </a:lnTo>
                                <a:lnTo>
                                  <a:pt x="9" y="1374"/>
                                </a:lnTo>
                                <a:lnTo>
                                  <a:pt x="20" y="1446"/>
                                </a:lnTo>
                                <a:lnTo>
                                  <a:pt x="35" y="1517"/>
                                </a:lnTo>
                                <a:lnTo>
                                  <a:pt x="54" y="1586"/>
                                </a:lnTo>
                                <a:lnTo>
                                  <a:pt x="77" y="1653"/>
                                </a:lnTo>
                                <a:lnTo>
                                  <a:pt x="103" y="1719"/>
                                </a:lnTo>
                                <a:lnTo>
                                  <a:pt x="134" y="1783"/>
                                </a:lnTo>
                                <a:lnTo>
                                  <a:pt x="168" y="1844"/>
                                </a:lnTo>
                                <a:lnTo>
                                  <a:pt x="205" y="1904"/>
                                </a:lnTo>
                                <a:lnTo>
                                  <a:pt x="245" y="1961"/>
                                </a:lnTo>
                                <a:lnTo>
                                  <a:pt x="288" y="2015"/>
                                </a:lnTo>
                                <a:lnTo>
                                  <a:pt x="335" y="2067"/>
                                </a:lnTo>
                                <a:lnTo>
                                  <a:pt x="384" y="2117"/>
                                </a:lnTo>
                                <a:lnTo>
                                  <a:pt x="436" y="2163"/>
                                </a:lnTo>
                                <a:lnTo>
                                  <a:pt x="491" y="2206"/>
                                </a:lnTo>
                                <a:lnTo>
                                  <a:pt x="548" y="2247"/>
                                </a:lnTo>
                                <a:lnTo>
                                  <a:pt x="607" y="2284"/>
                                </a:lnTo>
                                <a:lnTo>
                                  <a:pt x="669" y="2318"/>
                                </a:lnTo>
                                <a:lnTo>
                                  <a:pt x="733" y="2348"/>
                                </a:lnTo>
                                <a:lnTo>
                                  <a:pt x="798" y="2375"/>
                                </a:lnTo>
                                <a:lnTo>
                                  <a:pt x="866" y="2397"/>
                                </a:lnTo>
                                <a:lnTo>
                                  <a:pt x="935" y="2416"/>
                                </a:lnTo>
                                <a:lnTo>
                                  <a:pt x="1005" y="2431"/>
                                </a:lnTo>
                                <a:lnTo>
                                  <a:pt x="1078" y="2442"/>
                                </a:lnTo>
                                <a:lnTo>
                                  <a:pt x="1151" y="2449"/>
                                </a:lnTo>
                                <a:lnTo>
                                  <a:pt x="1226" y="2451"/>
                                </a:lnTo>
                                <a:lnTo>
                                  <a:pt x="1300" y="2449"/>
                                </a:lnTo>
                                <a:lnTo>
                                  <a:pt x="1374" y="2442"/>
                                </a:lnTo>
                                <a:lnTo>
                                  <a:pt x="1446" y="2431"/>
                                </a:lnTo>
                                <a:lnTo>
                                  <a:pt x="1517" y="2416"/>
                                </a:lnTo>
                                <a:lnTo>
                                  <a:pt x="1586" y="2397"/>
                                </a:lnTo>
                                <a:lnTo>
                                  <a:pt x="1653" y="2375"/>
                                </a:lnTo>
                                <a:lnTo>
                                  <a:pt x="1719" y="2348"/>
                                </a:lnTo>
                                <a:lnTo>
                                  <a:pt x="1783" y="2318"/>
                                </a:lnTo>
                                <a:lnTo>
                                  <a:pt x="1844" y="2284"/>
                                </a:lnTo>
                                <a:lnTo>
                                  <a:pt x="1904" y="2247"/>
                                </a:lnTo>
                                <a:lnTo>
                                  <a:pt x="1961" y="2206"/>
                                </a:lnTo>
                                <a:lnTo>
                                  <a:pt x="2015" y="2163"/>
                                </a:lnTo>
                                <a:lnTo>
                                  <a:pt x="2067" y="2117"/>
                                </a:lnTo>
                                <a:lnTo>
                                  <a:pt x="2117" y="2067"/>
                                </a:lnTo>
                                <a:lnTo>
                                  <a:pt x="2163" y="2015"/>
                                </a:lnTo>
                                <a:lnTo>
                                  <a:pt x="2207" y="1961"/>
                                </a:lnTo>
                                <a:lnTo>
                                  <a:pt x="2247" y="1904"/>
                                </a:lnTo>
                                <a:lnTo>
                                  <a:pt x="2284" y="1844"/>
                                </a:lnTo>
                                <a:lnTo>
                                  <a:pt x="2318" y="1783"/>
                                </a:lnTo>
                                <a:lnTo>
                                  <a:pt x="2348" y="1719"/>
                                </a:lnTo>
                                <a:lnTo>
                                  <a:pt x="2375" y="1653"/>
                                </a:lnTo>
                                <a:lnTo>
                                  <a:pt x="2398" y="1586"/>
                                </a:lnTo>
                                <a:lnTo>
                                  <a:pt x="2417" y="1517"/>
                                </a:lnTo>
                                <a:lnTo>
                                  <a:pt x="2432" y="1446"/>
                                </a:lnTo>
                                <a:lnTo>
                                  <a:pt x="2443" y="1374"/>
                                </a:lnTo>
                                <a:lnTo>
                                  <a:pt x="2449" y="1300"/>
                                </a:lnTo>
                                <a:lnTo>
                                  <a:pt x="2451" y="1226"/>
                                </a:lnTo>
                                <a:lnTo>
                                  <a:pt x="2449" y="1151"/>
                                </a:lnTo>
                                <a:lnTo>
                                  <a:pt x="2443" y="1077"/>
                                </a:lnTo>
                                <a:lnTo>
                                  <a:pt x="2432" y="1005"/>
                                </a:lnTo>
                                <a:lnTo>
                                  <a:pt x="2417" y="935"/>
                                </a:lnTo>
                                <a:lnTo>
                                  <a:pt x="2398" y="865"/>
                                </a:lnTo>
                                <a:lnTo>
                                  <a:pt x="2375" y="798"/>
                                </a:lnTo>
                                <a:lnTo>
                                  <a:pt x="2348" y="732"/>
                                </a:lnTo>
                                <a:lnTo>
                                  <a:pt x="2318" y="669"/>
                                </a:lnTo>
                                <a:lnTo>
                                  <a:pt x="2284" y="607"/>
                                </a:lnTo>
                                <a:lnTo>
                                  <a:pt x="2247" y="548"/>
                                </a:lnTo>
                                <a:lnTo>
                                  <a:pt x="2207" y="490"/>
                                </a:lnTo>
                                <a:lnTo>
                                  <a:pt x="2163" y="436"/>
                                </a:lnTo>
                                <a:lnTo>
                                  <a:pt x="2117" y="384"/>
                                </a:lnTo>
                                <a:lnTo>
                                  <a:pt x="2067" y="335"/>
                                </a:lnTo>
                                <a:lnTo>
                                  <a:pt x="2015" y="288"/>
                                </a:lnTo>
                                <a:lnTo>
                                  <a:pt x="1961" y="245"/>
                                </a:lnTo>
                                <a:lnTo>
                                  <a:pt x="1904" y="204"/>
                                </a:lnTo>
                                <a:lnTo>
                                  <a:pt x="1844" y="167"/>
                                </a:lnTo>
                                <a:lnTo>
                                  <a:pt x="1783" y="134"/>
                                </a:lnTo>
                                <a:lnTo>
                                  <a:pt x="1719" y="103"/>
                                </a:lnTo>
                                <a:lnTo>
                                  <a:pt x="1653" y="77"/>
                                </a:lnTo>
                                <a:lnTo>
                                  <a:pt x="1586" y="54"/>
                                </a:lnTo>
                                <a:lnTo>
                                  <a:pt x="1517" y="35"/>
                                </a:lnTo>
                                <a:lnTo>
                                  <a:pt x="1446" y="20"/>
                                </a:lnTo>
                                <a:lnTo>
                                  <a:pt x="1374" y="9"/>
                                </a:lnTo>
                                <a:lnTo>
                                  <a:pt x="1300" y="2"/>
                                </a:lnTo>
                                <a:lnTo>
                                  <a:pt x="1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64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Picture 77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738" y="367862"/>
                            <a:ext cx="1083945" cy="82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A733F3" id="Group 78" o:spid="_x0000_s1026" style="position:absolute;margin-left:184.35pt;margin-top:468.7pt;width:122.6pt;height:122.6pt;z-index:-251616256" coordsize="15570,155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">
                <v:shape id="Freeform: Shape 76" o:spid="_x0000_s1027" style="position:absolute;width:15570;height:15570;visibility:visible;mso-wrap-style:square;v-text-anchor:top" coordsize="2452,2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" path="m1226,r-75,2l1078,9r-73,11l935,35,866,54,798,77r-65,26l669,134r-62,33l548,204r-57,41l436,288r-52,47l335,384r-47,52l245,490r-40,58l168,607r-34,62l103,732,77,798,54,865,35,935r-15,70l9,1077r-7,74l,1226r2,74l9,1374r11,72l35,1517r19,69l77,1653r26,66l134,1783r34,61l205,1904r40,57l288,2015r47,52l384,2117r52,46l491,2206r57,41l607,2284r62,34l733,2348r65,27l866,2397r69,19l1005,2431r73,11l1151,2449r75,2l1300,2449r74,-7l1446,2431r71,-15l1586,2397r67,-22l1719,2348r64,-30l1844,2284r60,-37l1961,2206r54,-43l2067,2117r50,-50l2163,2015r44,-54l2247,1904r37,-60l2318,1783r30,-64l2375,1653r23,-67l2417,1517r15,-71l2443,1374r6,-74l2451,1226r-2,-75l2443,1077r-11,-72l2417,935r-19,-70l2375,798r-27,-66l2318,669r-34,-62l2247,548r-40,-58l2163,436r-46,-52l2067,335r-52,-47l1961,245r-57,-41l1844,167r-61,-33l1719,103,1653,77,1586,54,1517,35,1446,20,1374,9,1300,2,1226,xe" fillcolor="#5764f1" stroked="f">
                  <v:path arrowok="t" o:connecttype="custom" o:connectlocs="730885,6341745;638175,6353175;549910,6374765;465455,6405880;385445,6446520;311785,6496050;243840,6553200;182880,6617335;130175,6688455;85090,6765290;48895,6847205;22225,6934200;5715,7024370;0,7118985;5715,7212965;22225,7303770;48895,7390130;85090,7472680;130175,7549515;182880,7620000;243840,7684770;311785,7741285;385445,7790815;465455,7831455;549910,7862570;638175,7884160;730885,7895590;825500,7895590;918210,7884160;1007110,7862570;1091565,7831455;1170940,7790815;1245235,7741285;1312545,7684770;1373505,7620000;1426845,7549515;1471930,7472680;1508125,7390130;1534795,7303770;1551305,7212965;1556385,7118985;1551305,7024370;1534795,6934200;1508125,6847205;1471930,6765290;1426845,6688455;1373505,6617335;1312545,6553200;1245235,6496050;1170940,6446520;1091565,6405880;1007110,6374765;918210,6353175;825500,6341745" o:connectangles="0,0,0,0,0,0,0,0,0,0,0,0,0,0,0,0,0,0,0,0,0,0,0,0,0,0,0,0,0,0,0,0,0,0,0,0,0,0,0,0,0,0,0,0,0,0,0,0,0,0,0,0,0,0"/>
                </v:shape>
                <v:shape id="Picture 77" o:spid="_x0000_s1028" type="#_x0000_t75" style="position:absolute;left:2417;top:3678;width:10839;height:8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">
                  <v:imagedata r:id="rId19" o:title=""/>
                </v:shape>
              </v:group>
            </w:pict>
          </mc:Fallback>
        </mc:AlternateContent>
      </w:r>
      <w:r w:rsidR="003E1D56">
        <w:rPr>
          <w:noProof/>
        </w:rPr>
        <w:drawing>
          <wp:anchor distT="0" distB="0" distL="114300" distR="114300" simplePos="0" relativeHeight="251697152" behindDoc="1" locked="0" layoutInCell="1" allowOverlap="1" wp14:anchorId="08EC793A" wp14:editId="00A3DE0B">
            <wp:simplePos x="0" y="0"/>
            <wp:positionH relativeFrom="column">
              <wp:posOffset>402744</wp:posOffset>
            </wp:positionH>
            <wp:positionV relativeFrom="paragraph">
              <wp:posOffset>5949468</wp:posOffset>
            </wp:positionV>
            <wp:extent cx="1557020" cy="1557020"/>
            <wp:effectExtent l="0" t="0" r="5080" b="508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D56">
        <w:rPr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 wp14:anchorId="137DCE5D" wp14:editId="1A06597D">
                <wp:simplePos x="0" y="0"/>
                <wp:positionH relativeFrom="column">
                  <wp:posOffset>8077550</wp:posOffset>
                </wp:positionH>
                <wp:positionV relativeFrom="paragraph">
                  <wp:posOffset>3765550</wp:posOffset>
                </wp:positionV>
                <wp:extent cx="1604645" cy="1604645"/>
                <wp:effectExtent l="0" t="0" r="0" b="0"/>
                <wp:wrapNone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4645" cy="1604645"/>
                          <a:chOff x="0" y="0"/>
                          <a:chExt cx="1604645" cy="1604645"/>
                        </a:xfrm>
                      </wpg:grpSpPr>
                      <pic:pic xmlns:pic="http://schemas.openxmlformats.org/drawingml/2006/picture">
                        <pic:nvPicPr>
                          <pic:cNvPr id="72" name="Picture 72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645" cy="160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3" name="Freeform: Shape 73"/>
                        <wps:cNvSpPr>
                          <a:spLocks/>
                        </wps:cNvSpPr>
                        <wps:spPr bwMode="auto">
                          <a:xfrm>
                            <a:off x="315311" y="546538"/>
                            <a:ext cx="975360" cy="524510"/>
                          </a:xfrm>
                          <a:custGeom>
                            <a:avLst/>
                            <a:gdLst>
                              <a:gd name="T0" fmla="+- 0 15292 13811"/>
                              <a:gd name="T1" fmla="*/ T0 w 1536"/>
                              <a:gd name="T2" fmla="+- 0 7415 7415"/>
                              <a:gd name="T3" fmla="*/ 7415 h 826"/>
                              <a:gd name="T4" fmla="+- 0 15251 13811"/>
                              <a:gd name="T5" fmla="*/ T4 w 1536"/>
                              <a:gd name="T6" fmla="+- 0 7428 7415"/>
                              <a:gd name="T7" fmla="*/ 7428 h 826"/>
                              <a:gd name="T8" fmla="+- 0 14852 13811"/>
                              <a:gd name="T9" fmla="*/ T8 w 1536"/>
                              <a:gd name="T10" fmla="+- 0 7730 7415"/>
                              <a:gd name="T11" fmla="*/ 7730 h 826"/>
                              <a:gd name="T12" fmla="+- 0 14830 13811"/>
                              <a:gd name="T13" fmla="*/ T12 w 1536"/>
                              <a:gd name="T14" fmla="+- 0 7742 7415"/>
                              <a:gd name="T15" fmla="*/ 7742 h 826"/>
                              <a:gd name="T16" fmla="+- 0 14806 13811"/>
                              <a:gd name="T17" fmla="*/ T16 w 1536"/>
                              <a:gd name="T18" fmla="+- 0 7746 7415"/>
                              <a:gd name="T19" fmla="*/ 7746 h 826"/>
                              <a:gd name="T20" fmla="+- 0 14782 13811"/>
                              <a:gd name="T21" fmla="*/ T20 w 1536"/>
                              <a:gd name="T22" fmla="+- 0 7742 7415"/>
                              <a:gd name="T23" fmla="*/ 7742 h 826"/>
                              <a:gd name="T24" fmla="+- 0 14761 13811"/>
                              <a:gd name="T25" fmla="*/ T24 w 1536"/>
                              <a:gd name="T26" fmla="+- 0 7731 7415"/>
                              <a:gd name="T27" fmla="*/ 7731 h 826"/>
                              <a:gd name="T28" fmla="+- 0 14465 13811"/>
                              <a:gd name="T29" fmla="*/ T28 w 1536"/>
                              <a:gd name="T30" fmla="+- 0 7509 7415"/>
                              <a:gd name="T31" fmla="*/ 7509 h 826"/>
                              <a:gd name="T32" fmla="+- 0 14393 13811"/>
                              <a:gd name="T33" fmla="*/ T32 w 1536"/>
                              <a:gd name="T34" fmla="+- 0 7476 7415"/>
                              <a:gd name="T35" fmla="*/ 7476 h 826"/>
                              <a:gd name="T36" fmla="+- 0 14317 13811"/>
                              <a:gd name="T37" fmla="*/ T36 w 1536"/>
                              <a:gd name="T38" fmla="+- 0 7475 7415"/>
                              <a:gd name="T39" fmla="*/ 7475 h 826"/>
                              <a:gd name="T40" fmla="+- 0 14247 13811"/>
                              <a:gd name="T41" fmla="*/ T40 w 1536"/>
                              <a:gd name="T42" fmla="+- 0 7503 7415"/>
                              <a:gd name="T43" fmla="*/ 7503 h 826"/>
                              <a:gd name="T44" fmla="+- 0 14191 13811"/>
                              <a:gd name="T45" fmla="*/ T44 w 1536"/>
                              <a:gd name="T46" fmla="+- 0 7560 7415"/>
                              <a:gd name="T47" fmla="*/ 7560 h 826"/>
                              <a:gd name="T48" fmla="+- 0 13820 13811"/>
                              <a:gd name="T49" fmla="*/ T48 w 1536"/>
                              <a:gd name="T50" fmla="+- 0 8149 7415"/>
                              <a:gd name="T51" fmla="*/ 8149 h 826"/>
                              <a:gd name="T52" fmla="+- 0 13811 13811"/>
                              <a:gd name="T53" fmla="*/ T52 w 1536"/>
                              <a:gd name="T54" fmla="+- 0 8191 7415"/>
                              <a:gd name="T55" fmla="*/ 8191 h 826"/>
                              <a:gd name="T56" fmla="+- 0 13830 13811"/>
                              <a:gd name="T57" fmla="*/ T56 w 1536"/>
                              <a:gd name="T58" fmla="+- 0 8225 7415"/>
                              <a:gd name="T59" fmla="*/ 8225 h 826"/>
                              <a:gd name="T60" fmla="+- 0 13866 13811"/>
                              <a:gd name="T61" fmla="*/ T60 w 1536"/>
                              <a:gd name="T62" fmla="+- 0 8241 7415"/>
                              <a:gd name="T63" fmla="*/ 8241 h 826"/>
                              <a:gd name="T64" fmla="+- 0 13907 13811"/>
                              <a:gd name="T65" fmla="*/ T64 w 1536"/>
                              <a:gd name="T66" fmla="+- 0 8229 7415"/>
                              <a:gd name="T67" fmla="*/ 8229 h 826"/>
                              <a:gd name="T68" fmla="+- 0 14306 13811"/>
                              <a:gd name="T69" fmla="*/ T68 w 1536"/>
                              <a:gd name="T70" fmla="+- 0 7926 7415"/>
                              <a:gd name="T71" fmla="*/ 7926 h 826"/>
                              <a:gd name="T72" fmla="+- 0 14328 13811"/>
                              <a:gd name="T73" fmla="*/ T72 w 1536"/>
                              <a:gd name="T74" fmla="+- 0 7914 7415"/>
                              <a:gd name="T75" fmla="*/ 7914 h 826"/>
                              <a:gd name="T76" fmla="+- 0 14352 13811"/>
                              <a:gd name="T77" fmla="*/ T76 w 1536"/>
                              <a:gd name="T78" fmla="+- 0 7911 7415"/>
                              <a:gd name="T79" fmla="*/ 7911 h 826"/>
                              <a:gd name="T80" fmla="+- 0 14375 13811"/>
                              <a:gd name="T81" fmla="*/ T80 w 1536"/>
                              <a:gd name="T82" fmla="+- 0 7914 7415"/>
                              <a:gd name="T83" fmla="*/ 7914 h 826"/>
                              <a:gd name="T84" fmla="+- 0 14397 13811"/>
                              <a:gd name="T85" fmla="*/ T84 w 1536"/>
                              <a:gd name="T86" fmla="+- 0 7926 7415"/>
                              <a:gd name="T87" fmla="*/ 7926 h 826"/>
                              <a:gd name="T88" fmla="+- 0 14692 13811"/>
                              <a:gd name="T89" fmla="*/ T88 w 1536"/>
                              <a:gd name="T90" fmla="+- 0 8147 7415"/>
                              <a:gd name="T91" fmla="*/ 8147 h 826"/>
                              <a:gd name="T92" fmla="+- 0 14764 13811"/>
                              <a:gd name="T93" fmla="*/ T92 w 1536"/>
                              <a:gd name="T94" fmla="+- 0 8180 7415"/>
                              <a:gd name="T95" fmla="*/ 8180 h 826"/>
                              <a:gd name="T96" fmla="+- 0 14840 13811"/>
                              <a:gd name="T97" fmla="*/ T96 w 1536"/>
                              <a:gd name="T98" fmla="+- 0 8182 7415"/>
                              <a:gd name="T99" fmla="*/ 8182 h 826"/>
                              <a:gd name="T100" fmla="+- 0 14911 13811"/>
                              <a:gd name="T101" fmla="*/ T100 w 1536"/>
                              <a:gd name="T102" fmla="+- 0 8153 7415"/>
                              <a:gd name="T103" fmla="*/ 8153 h 826"/>
                              <a:gd name="T104" fmla="+- 0 14966 13811"/>
                              <a:gd name="T105" fmla="*/ T104 w 1536"/>
                              <a:gd name="T106" fmla="+- 0 8097 7415"/>
                              <a:gd name="T107" fmla="*/ 8097 h 826"/>
                              <a:gd name="T108" fmla="+- 0 15338 13811"/>
                              <a:gd name="T109" fmla="*/ T108 w 1536"/>
                              <a:gd name="T110" fmla="+- 0 7508 7415"/>
                              <a:gd name="T111" fmla="*/ 7508 h 826"/>
                              <a:gd name="T112" fmla="+- 0 15346 13811"/>
                              <a:gd name="T113" fmla="*/ T112 w 1536"/>
                              <a:gd name="T114" fmla="+- 0 7466 7415"/>
                              <a:gd name="T115" fmla="*/ 7466 h 826"/>
                              <a:gd name="T116" fmla="+- 0 15327 13811"/>
                              <a:gd name="T117" fmla="*/ T116 w 1536"/>
                              <a:gd name="T118" fmla="+- 0 7432 7415"/>
                              <a:gd name="T119" fmla="*/ 7432 h 826"/>
                              <a:gd name="T120" fmla="+- 0 15292 13811"/>
                              <a:gd name="T121" fmla="*/ T120 w 1536"/>
                              <a:gd name="T122" fmla="+- 0 7415 7415"/>
                              <a:gd name="T123" fmla="*/ 7415 h 8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536" h="826">
                                <a:moveTo>
                                  <a:pt x="1481" y="0"/>
                                </a:moveTo>
                                <a:lnTo>
                                  <a:pt x="1440" y="13"/>
                                </a:lnTo>
                                <a:lnTo>
                                  <a:pt x="1041" y="315"/>
                                </a:lnTo>
                                <a:lnTo>
                                  <a:pt x="1019" y="327"/>
                                </a:lnTo>
                                <a:lnTo>
                                  <a:pt x="995" y="331"/>
                                </a:lnTo>
                                <a:lnTo>
                                  <a:pt x="971" y="327"/>
                                </a:lnTo>
                                <a:lnTo>
                                  <a:pt x="950" y="316"/>
                                </a:lnTo>
                                <a:lnTo>
                                  <a:pt x="654" y="94"/>
                                </a:lnTo>
                                <a:lnTo>
                                  <a:pt x="582" y="61"/>
                                </a:lnTo>
                                <a:lnTo>
                                  <a:pt x="506" y="60"/>
                                </a:lnTo>
                                <a:lnTo>
                                  <a:pt x="436" y="88"/>
                                </a:lnTo>
                                <a:lnTo>
                                  <a:pt x="380" y="145"/>
                                </a:lnTo>
                                <a:lnTo>
                                  <a:pt x="9" y="734"/>
                                </a:lnTo>
                                <a:lnTo>
                                  <a:pt x="0" y="776"/>
                                </a:lnTo>
                                <a:lnTo>
                                  <a:pt x="19" y="810"/>
                                </a:lnTo>
                                <a:lnTo>
                                  <a:pt x="55" y="826"/>
                                </a:lnTo>
                                <a:lnTo>
                                  <a:pt x="96" y="814"/>
                                </a:lnTo>
                                <a:lnTo>
                                  <a:pt x="495" y="511"/>
                                </a:lnTo>
                                <a:lnTo>
                                  <a:pt x="517" y="499"/>
                                </a:lnTo>
                                <a:lnTo>
                                  <a:pt x="541" y="496"/>
                                </a:lnTo>
                                <a:lnTo>
                                  <a:pt x="564" y="499"/>
                                </a:lnTo>
                                <a:lnTo>
                                  <a:pt x="586" y="511"/>
                                </a:lnTo>
                                <a:lnTo>
                                  <a:pt x="881" y="732"/>
                                </a:lnTo>
                                <a:lnTo>
                                  <a:pt x="953" y="765"/>
                                </a:lnTo>
                                <a:lnTo>
                                  <a:pt x="1029" y="767"/>
                                </a:lnTo>
                                <a:lnTo>
                                  <a:pt x="1100" y="738"/>
                                </a:lnTo>
                                <a:lnTo>
                                  <a:pt x="1155" y="682"/>
                                </a:lnTo>
                                <a:lnTo>
                                  <a:pt x="1527" y="93"/>
                                </a:lnTo>
                                <a:lnTo>
                                  <a:pt x="1535" y="51"/>
                                </a:lnTo>
                                <a:lnTo>
                                  <a:pt x="1516" y="17"/>
                                </a:lnTo>
                                <a:lnTo>
                                  <a:pt x="14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C29915" id="Group 74" o:spid="_x0000_s1026" style="position:absolute;margin-left:636.05pt;margin-top:296.5pt;width:126.35pt;height:126.35pt;z-index:-251620352" coordsize="16046,16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">
                <v:shape id="Picture 72" o:spid="_x0000_s1027" type="#_x0000_t75" style="position:absolute;width:16046;height:16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">
                  <v:imagedata r:id="rId22" o:title=""/>
                </v:shape>
                <v:shape id="Freeform: Shape 73" o:spid="_x0000_s1028" style="position:absolute;left:3153;top:5465;width:9753;height:5245;visibility:visible;mso-wrap-style:square;v-text-anchor:top" coordsize="1536,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" path="m1481,r-41,13l1041,315r-22,12l995,331r-24,-4l950,316,654,94,582,61,506,60,436,88r-56,57l9,734,,776r19,34l55,826,96,814,495,511r22,-12l541,496r23,3l586,511,881,732r72,33l1029,767r71,-29l1155,682,1527,93r8,-42l1516,17,1481,xe" stroked="f">
                  <v:path arrowok="t" o:connecttype="custom" o:connectlocs="940435,4708525;914400,4716780;661035,4908550;647065,4916170;631825,4918710;616585,4916170;603250,4909185;415290,4768215;369570,4747260;321310,4746625;276860,4764405;241300,4800600;5715,5174615;0,5201285;12065,5222875;34925,5233035;60960,5225415;314325,5033010;328295,5025390;343535,5023485;358140,5025390;372110,5033010;559435,5173345;605155,5194300;653415,5195570;698500,5177155;733425,5141595;969645,4767580;974725,4740910;962660,4719320;940435,4708525" o:connectangles="0,0,0,0,0,0,0,0,0,0,0,0,0,0,0,0,0,0,0,0,0,0,0,0,0,0,0,0,0,0,0"/>
                </v:shape>
              </v:group>
            </w:pict>
          </mc:Fallback>
        </mc:AlternateContent>
      </w:r>
      <w:r w:rsidR="003E1D56">
        <w:rPr>
          <w:noProof/>
        </w:rPr>
        <w:drawing>
          <wp:anchor distT="0" distB="0" distL="114300" distR="114300" simplePos="0" relativeHeight="251693056" behindDoc="1" locked="0" layoutInCell="1" allowOverlap="1" wp14:anchorId="01AA8D99" wp14:editId="0006A576">
            <wp:simplePos x="0" y="0"/>
            <wp:positionH relativeFrom="column">
              <wp:posOffset>6166573</wp:posOffset>
            </wp:positionH>
            <wp:positionV relativeFrom="paragraph">
              <wp:posOffset>3783702</wp:posOffset>
            </wp:positionV>
            <wp:extent cx="1557020" cy="1557020"/>
            <wp:effectExtent l="0" t="0" r="5080" b="508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D56">
        <w:rPr>
          <w:noProof/>
        </w:rPr>
        <w:drawing>
          <wp:anchor distT="0" distB="0" distL="114300" distR="114300" simplePos="0" relativeHeight="251692032" behindDoc="1" locked="0" layoutInCell="1" allowOverlap="1" wp14:anchorId="4D1C1763" wp14:editId="7F411D1C">
            <wp:simplePos x="0" y="0"/>
            <wp:positionH relativeFrom="column">
              <wp:posOffset>4278717</wp:posOffset>
            </wp:positionH>
            <wp:positionV relativeFrom="paragraph">
              <wp:posOffset>3767323</wp:posOffset>
            </wp:positionV>
            <wp:extent cx="1557020" cy="1557020"/>
            <wp:effectExtent l="0" t="0" r="5080" b="508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D56">
        <w:rPr>
          <w:noProof/>
        </w:rPr>
        <w:drawing>
          <wp:anchor distT="0" distB="0" distL="114300" distR="114300" simplePos="0" relativeHeight="251691008" behindDoc="1" locked="0" layoutInCell="1" allowOverlap="1" wp14:anchorId="1DDCE20F" wp14:editId="0C67A567">
            <wp:simplePos x="0" y="0"/>
            <wp:positionH relativeFrom="column">
              <wp:posOffset>2296247</wp:posOffset>
            </wp:positionH>
            <wp:positionV relativeFrom="paragraph">
              <wp:posOffset>3756813</wp:posOffset>
            </wp:positionV>
            <wp:extent cx="1557020" cy="1557020"/>
            <wp:effectExtent l="0" t="0" r="5080" b="508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D56">
        <w:rPr>
          <w:noProof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1AB61D85" wp14:editId="01509B6F">
                <wp:simplePos x="0" y="0"/>
                <wp:positionH relativeFrom="column">
                  <wp:posOffset>290983</wp:posOffset>
                </wp:positionH>
                <wp:positionV relativeFrom="paragraph">
                  <wp:posOffset>3786877</wp:posOffset>
                </wp:positionV>
                <wp:extent cx="1557020" cy="1557020"/>
                <wp:effectExtent l="0" t="0" r="5080" b="5080"/>
                <wp:wrapNone/>
                <wp:docPr id="67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7020" cy="1557020"/>
                          <a:chOff x="0" y="0"/>
                          <a:chExt cx="1557020" cy="1557020"/>
                        </a:xfrm>
                      </wpg:grpSpPr>
                      <wps:wsp>
                        <wps:cNvPr id="65" name="Freeform: Shape 6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557020" cy="1557020"/>
                          </a:xfrm>
                          <a:custGeom>
                            <a:avLst/>
                            <a:gdLst>
                              <a:gd name="T0" fmla="+- 0 2173 1022"/>
                              <a:gd name="T1" fmla="*/ T0 w 2452"/>
                              <a:gd name="T2" fmla="+- 0 6574 6572"/>
                              <a:gd name="T3" fmla="*/ 6574 h 2452"/>
                              <a:gd name="T4" fmla="+- 0 2027 1022"/>
                              <a:gd name="T5" fmla="*/ T4 w 2452"/>
                              <a:gd name="T6" fmla="+- 0 6591 6572"/>
                              <a:gd name="T7" fmla="*/ 6591 h 2452"/>
                              <a:gd name="T8" fmla="+- 0 1888 1022"/>
                              <a:gd name="T9" fmla="*/ T8 w 2452"/>
                              <a:gd name="T10" fmla="+- 0 6625 6572"/>
                              <a:gd name="T11" fmla="*/ 6625 h 2452"/>
                              <a:gd name="T12" fmla="+- 0 1754 1022"/>
                              <a:gd name="T13" fmla="*/ T12 w 2452"/>
                              <a:gd name="T14" fmla="+- 0 6675 6572"/>
                              <a:gd name="T15" fmla="*/ 6675 h 2452"/>
                              <a:gd name="T16" fmla="+- 0 1629 1022"/>
                              <a:gd name="T17" fmla="*/ T16 w 2452"/>
                              <a:gd name="T18" fmla="+- 0 6739 6572"/>
                              <a:gd name="T19" fmla="*/ 6739 h 2452"/>
                              <a:gd name="T20" fmla="+- 0 1513 1022"/>
                              <a:gd name="T21" fmla="*/ T20 w 2452"/>
                              <a:gd name="T22" fmla="+- 0 6816 6572"/>
                              <a:gd name="T23" fmla="*/ 6816 h 2452"/>
                              <a:gd name="T24" fmla="+- 0 1406 1022"/>
                              <a:gd name="T25" fmla="*/ T24 w 2452"/>
                              <a:gd name="T26" fmla="+- 0 6906 6572"/>
                              <a:gd name="T27" fmla="*/ 6906 h 2452"/>
                              <a:gd name="T28" fmla="+- 0 1310 1022"/>
                              <a:gd name="T29" fmla="*/ T28 w 2452"/>
                              <a:gd name="T30" fmla="+- 0 7008 6572"/>
                              <a:gd name="T31" fmla="*/ 7008 h 2452"/>
                              <a:gd name="T32" fmla="+- 0 1227 1022"/>
                              <a:gd name="T33" fmla="*/ T32 w 2452"/>
                              <a:gd name="T34" fmla="+- 0 7119 6572"/>
                              <a:gd name="T35" fmla="*/ 7119 h 2452"/>
                              <a:gd name="T36" fmla="+- 0 1156 1022"/>
                              <a:gd name="T37" fmla="*/ T36 w 2452"/>
                              <a:gd name="T38" fmla="+- 0 7240 6572"/>
                              <a:gd name="T39" fmla="*/ 7240 h 2452"/>
                              <a:gd name="T40" fmla="+- 0 1099 1022"/>
                              <a:gd name="T41" fmla="*/ T40 w 2452"/>
                              <a:gd name="T42" fmla="+- 0 7370 6572"/>
                              <a:gd name="T43" fmla="*/ 7370 h 2452"/>
                              <a:gd name="T44" fmla="+- 0 1057 1022"/>
                              <a:gd name="T45" fmla="*/ T44 w 2452"/>
                              <a:gd name="T46" fmla="+- 0 7506 6572"/>
                              <a:gd name="T47" fmla="*/ 7506 h 2452"/>
                              <a:gd name="T48" fmla="+- 0 1031 1022"/>
                              <a:gd name="T49" fmla="*/ T48 w 2452"/>
                              <a:gd name="T50" fmla="+- 0 7649 6572"/>
                              <a:gd name="T51" fmla="*/ 7649 h 2452"/>
                              <a:gd name="T52" fmla="+- 0 1022 1022"/>
                              <a:gd name="T53" fmla="*/ T52 w 2452"/>
                              <a:gd name="T54" fmla="+- 0 7797 6572"/>
                              <a:gd name="T55" fmla="*/ 7797 h 2452"/>
                              <a:gd name="T56" fmla="+- 0 1031 1022"/>
                              <a:gd name="T57" fmla="*/ T56 w 2452"/>
                              <a:gd name="T58" fmla="+- 0 7945 6572"/>
                              <a:gd name="T59" fmla="*/ 7945 h 2452"/>
                              <a:gd name="T60" fmla="+- 0 1057 1022"/>
                              <a:gd name="T61" fmla="*/ T60 w 2452"/>
                              <a:gd name="T62" fmla="+- 0 8088 6572"/>
                              <a:gd name="T63" fmla="*/ 8088 h 2452"/>
                              <a:gd name="T64" fmla="+- 0 1099 1022"/>
                              <a:gd name="T65" fmla="*/ T64 w 2452"/>
                              <a:gd name="T66" fmla="+- 0 8225 6572"/>
                              <a:gd name="T67" fmla="*/ 8225 h 2452"/>
                              <a:gd name="T68" fmla="+- 0 1156 1022"/>
                              <a:gd name="T69" fmla="*/ T68 w 2452"/>
                              <a:gd name="T70" fmla="+- 0 8354 6572"/>
                              <a:gd name="T71" fmla="*/ 8354 h 2452"/>
                              <a:gd name="T72" fmla="+- 0 1227 1022"/>
                              <a:gd name="T73" fmla="*/ T72 w 2452"/>
                              <a:gd name="T74" fmla="+- 0 8475 6572"/>
                              <a:gd name="T75" fmla="*/ 8475 h 2452"/>
                              <a:gd name="T76" fmla="+- 0 1310 1022"/>
                              <a:gd name="T77" fmla="*/ T76 w 2452"/>
                              <a:gd name="T78" fmla="+- 0 8587 6572"/>
                              <a:gd name="T79" fmla="*/ 8587 h 2452"/>
                              <a:gd name="T80" fmla="+- 0 1406 1022"/>
                              <a:gd name="T81" fmla="*/ T80 w 2452"/>
                              <a:gd name="T82" fmla="+- 0 8688 6572"/>
                              <a:gd name="T83" fmla="*/ 8688 h 2452"/>
                              <a:gd name="T84" fmla="+- 0 1513 1022"/>
                              <a:gd name="T85" fmla="*/ T84 w 2452"/>
                              <a:gd name="T86" fmla="+- 0 8778 6572"/>
                              <a:gd name="T87" fmla="*/ 8778 h 2452"/>
                              <a:gd name="T88" fmla="+- 0 1629 1022"/>
                              <a:gd name="T89" fmla="*/ T88 w 2452"/>
                              <a:gd name="T90" fmla="+- 0 8856 6572"/>
                              <a:gd name="T91" fmla="*/ 8856 h 2452"/>
                              <a:gd name="T92" fmla="+- 0 1754 1022"/>
                              <a:gd name="T93" fmla="*/ T92 w 2452"/>
                              <a:gd name="T94" fmla="+- 0 8920 6572"/>
                              <a:gd name="T95" fmla="*/ 8920 h 2452"/>
                              <a:gd name="T96" fmla="+- 0 1888 1022"/>
                              <a:gd name="T97" fmla="*/ T96 w 2452"/>
                              <a:gd name="T98" fmla="+- 0 8969 6572"/>
                              <a:gd name="T99" fmla="*/ 8969 h 2452"/>
                              <a:gd name="T100" fmla="+- 0 2027 1022"/>
                              <a:gd name="T101" fmla="*/ T100 w 2452"/>
                              <a:gd name="T102" fmla="+- 0 9003 6572"/>
                              <a:gd name="T103" fmla="*/ 9003 h 2452"/>
                              <a:gd name="T104" fmla="+- 0 2173 1022"/>
                              <a:gd name="T105" fmla="*/ T104 w 2452"/>
                              <a:gd name="T106" fmla="+- 0 9021 6572"/>
                              <a:gd name="T107" fmla="*/ 9021 h 2452"/>
                              <a:gd name="T108" fmla="+- 0 2322 1022"/>
                              <a:gd name="T109" fmla="*/ T108 w 2452"/>
                              <a:gd name="T110" fmla="+- 0 9021 6572"/>
                              <a:gd name="T111" fmla="*/ 9021 h 2452"/>
                              <a:gd name="T112" fmla="+- 0 2468 1022"/>
                              <a:gd name="T113" fmla="*/ T112 w 2452"/>
                              <a:gd name="T114" fmla="+- 0 9003 6572"/>
                              <a:gd name="T115" fmla="*/ 9003 h 2452"/>
                              <a:gd name="T116" fmla="+- 0 2608 1022"/>
                              <a:gd name="T117" fmla="*/ T116 w 2452"/>
                              <a:gd name="T118" fmla="+- 0 8969 6572"/>
                              <a:gd name="T119" fmla="*/ 8969 h 2452"/>
                              <a:gd name="T120" fmla="+- 0 2741 1022"/>
                              <a:gd name="T121" fmla="*/ T120 w 2452"/>
                              <a:gd name="T122" fmla="+- 0 8920 6572"/>
                              <a:gd name="T123" fmla="*/ 8920 h 2452"/>
                              <a:gd name="T124" fmla="+- 0 2866 1022"/>
                              <a:gd name="T125" fmla="*/ T124 w 2452"/>
                              <a:gd name="T126" fmla="+- 0 8856 6572"/>
                              <a:gd name="T127" fmla="*/ 8856 h 2452"/>
                              <a:gd name="T128" fmla="+- 0 2983 1022"/>
                              <a:gd name="T129" fmla="*/ T128 w 2452"/>
                              <a:gd name="T130" fmla="+- 0 8778 6572"/>
                              <a:gd name="T131" fmla="*/ 8778 h 2452"/>
                              <a:gd name="T132" fmla="+- 0 3089 1022"/>
                              <a:gd name="T133" fmla="*/ T132 w 2452"/>
                              <a:gd name="T134" fmla="+- 0 8688 6572"/>
                              <a:gd name="T135" fmla="*/ 8688 h 2452"/>
                              <a:gd name="T136" fmla="+- 0 3185 1022"/>
                              <a:gd name="T137" fmla="*/ T136 w 2452"/>
                              <a:gd name="T138" fmla="+- 0 8587 6572"/>
                              <a:gd name="T139" fmla="*/ 8587 h 2452"/>
                              <a:gd name="T140" fmla="+- 0 3269 1022"/>
                              <a:gd name="T141" fmla="*/ T140 w 2452"/>
                              <a:gd name="T142" fmla="+- 0 8475 6572"/>
                              <a:gd name="T143" fmla="*/ 8475 h 2452"/>
                              <a:gd name="T144" fmla="+- 0 3340 1022"/>
                              <a:gd name="T145" fmla="*/ T144 w 2452"/>
                              <a:gd name="T146" fmla="+- 0 8354 6572"/>
                              <a:gd name="T147" fmla="*/ 8354 h 2452"/>
                              <a:gd name="T148" fmla="+- 0 3397 1022"/>
                              <a:gd name="T149" fmla="*/ T148 w 2452"/>
                              <a:gd name="T150" fmla="+- 0 8225 6572"/>
                              <a:gd name="T151" fmla="*/ 8225 h 2452"/>
                              <a:gd name="T152" fmla="+- 0 3439 1022"/>
                              <a:gd name="T153" fmla="*/ T152 w 2452"/>
                              <a:gd name="T154" fmla="+- 0 8088 6572"/>
                              <a:gd name="T155" fmla="*/ 8088 h 2452"/>
                              <a:gd name="T156" fmla="+- 0 3464 1022"/>
                              <a:gd name="T157" fmla="*/ T156 w 2452"/>
                              <a:gd name="T158" fmla="+- 0 7945 6572"/>
                              <a:gd name="T159" fmla="*/ 7945 h 2452"/>
                              <a:gd name="T160" fmla="+- 0 3473 1022"/>
                              <a:gd name="T161" fmla="*/ T160 w 2452"/>
                              <a:gd name="T162" fmla="+- 0 7797 6572"/>
                              <a:gd name="T163" fmla="*/ 7797 h 2452"/>
                              <a:gd name="T164" fmla="+- 0 3464 1022"/>
                              <a:gd name="T165" fmla="*/ T164 w 2452"/>
                              <a:gd name="T166" fmla="+- 0 7649 6572"/>
                              <a:gd name="T167" fmla="*/ 7649 h 2452"/>
                              <a:gd name="T168" fmla="+- 0 3439 1022"/>
                              <a:gd name="T169" fmla="*/ T168 w 2452"/>
                              <a:gd name="T170" fmla="+- 0 7506 6572"/>
                              <a:gd name="T171" fmla="*/ 7506 h 2452"/>
                              <a:gd name="T172" fmla="+- 0 3397 1022"/>
                              <a:gd name="T173" fmla="*/ T172 w 2452"/>
                              <a:gd name="T174" fmla="+- 0 7370 6572"/>
                              <a:gd name="T175" fmla="*/ 7370 h 2452"/>
                              <a:gd name="T176" fmla="+- 0 3340 1022"/>
                              <a:gd name="T177" fmla="*/ T176 w 2452"/>
                              <a:gd name="T178" fmla="+- 0 7240 6572"/>
                              <a:gd name="T179" fmla="*/ 7240 h 2452"/>
                              <a:gd name="T180" fmla="+- 0 3269 1022"/>
                              <a:gd name="T181" fmla="*/ T180 w 2452"/>
                              <a:gd name="T182" fmla="+- 0 7119 6572"/>
                              <a:gd name="T183" fmla="*/ 7119 h 2452"/>
                              <a:gd name="T184" fmla="+- 0 3185 1022"/>
                              <a:gd name="T185" fmla="*/ T184 w 2452"/>
                              <a:gd name="T186" fmla="+- 0 7008 6572"/>
                              <a:gd name="T187" fmla="*/ 7008 h 2452"/>
                              <a:gd name="T188" fmla="+- 0 3089 1022"/>
                              <a:gd name="T189" fmla="*/ T188 w 2452"/>
                              <a:gd name="T190" fmla="+- 0 6906 6572"/>
                              <a:gd name="T191" fmla="*/ 6906 h 2452"/>
                              <a:gd name="T192" fmla="+- 0 2983 1022"/>
                              <a:gd name="T193" fmla="*/ T192 w 2452"/>
                              <a:gd name="T194" fmla="+- 0 6816 6572"/>
                              <a:gd name="T195" fmla="*/ 6816 h 2452"/>
                              <a:gd name="T196" fmla="+- 0 2866 1022"/>
                              <a:gd name="T197" fmla="*/ T196 w 2452"/>
                              <a:gd name="T198" fmla="+- 0 6739 6572"/>
                              <a:gd name="T199" fmla="*/ 6739 h 2452"/>
                              <a:gd name="T200" fmla="+- 0 2741 1022"/>
                              <a:gd name="T201" fmla="*/ T200 w 2452"/>
                              <a:gd name="T202" fmla="+- 0 6675 6572"/>
                              <a:gd name="T203" fmla="*/ 6675 h 2452"/>
                              <a:gd name="T204" fmla="+- 0 2608 1022"/>
                              <a:gd name="T205" fmla="*/ T204 w 2452"/>
                              <a:gd name="T206" fmla="+- 0 6625 6572"/>
                              <a:gd name="T207" fmla="*/ 6625 h 2452"/>
                              <a:gd name="T208" fmla="+- 0 2468 1022"/>
                              <a:gd name="T209" fmla="*/ T208 w 2452"/>
                              <a:gd name="T210" fmla="+- 0 6591 6572"/>
                              <a:gd name="T211" fmla="*/ 6591 h 2452"/>
                              <a:gd name="T212" fmla="+- 0 2322 1022"/>
                              <a:gd name="T213" fmla="*/ T212 w 2452"/>
                              <a:gd name="T214" fmla="+- 0 6574 6572"/>
                              <a:gd name="T215" fmla="*/ 6574 h 2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452" h="2452">
                                <a:moveTo>
                                  <a:pt x="1226" y="0"/>
                                </a:moveTo>
                                <a:lnTo>
                                  <a:pt x="1151" y="2"/>
                                </a:lnTo>
                                <a:lnTo>
                                  <a:pt x="1078" y="8"/>
                                </a:lnTo>
                                <a:lnTo>
                                  <a:pt x="1005" y="19"/>
                                </a:lnTo>
                                <a:lnTo>
                                  <a:pt x="935" y="34"/>
                                </a:lnTo>
                                <a:lnTo>
                                  <a:pt x="866" y="53"/>
                                </a:lnTo>
                                <a:lnTo>
                                  <a:pt x="798" y="76"/>
                                </a:lnTo>
                                <a:lnTo>
                                  <a:pt x="732" y="103"/>
                                </a:lnTo>
                                <a:lnTo>
                                  <a:pt x="669" y="133"/>
                                </a:lnTo>
                                <a:lnTo>
                                  <a:pt x="607" y="167"/>
                                </a:lnTo>
                                <a:lnTo>
                                  <a:pt x="548" y="204"/>
                                </a:lnTo>
                                <a:lnTo>
                                  <a:pt x="491" y="244"/>
                                </a:lnTo>
                                <a:lnTo>
                                  <a:pt x="436" y="288"/>
                                </a:lnTo>
                                <a:lnTo>
                                  <a:pt x="384" y="334"/>
                                </a:lnTo>
                                <a:lnTo>
                                  <a:pt x="335" y="384"/>
                                </a:lnTo>
                                <a:lnTo>
                                  <a:pt x="288" y="436"/>
                                </a:lnTo>
                                <a:lnTo>
                                  <a:pt x="245" y="490"/>
                                </a:lnTo>
                                <a:lnTo>
                                  <a:pt x="205" y="547"/>
                                </a:lnTo>
                                <a:lnTo>
                                  <a:pt x="167" y="607"/>
                                </a:lnTo>
                                <a:lnTo>
                                  <a:pt x="134" y="668"/>
                                </a:lnTo>
                                <a:lnTo>
                                  <a:pt x="103" y="732"/>
                                </a:lnTo>
                                <a:lnTo>
                                  <a:pt x="77" y="798"/>
                                </a:lnTo>
                                <a:lnTo>
                                  <a:pt x="54" y="865"/>
                                </a:lnTo>
                                <a:lnTo>
                                  <a:pt x="35" y="934"/>
                                </a:lnTo>
                                <a:lnTo>
                                  <a:pt x="20" y="1005"/>
                                </a:lnTo>
                                <a:lnTo>
                                  <a:pt x="9" y="1077"/>
                                </a:lnTo>
                                <a:lnTo>
                                  <a:pt x="2" y="1151"/>
                                </a:lnTo>
                                <a:lnTo>
                                  <a:pt x="0" y="1225"/>
                                </a:lnTo>
                                <a:lnTo>
                                  <a:pt x="2" y="1300"/>
                                </a:lnTo>
                                <a:lnTo>
                                  <a:pt x="9" y="1373"/>
                                </a:lnTo>
                                <a:lnTo>
                                  <a:pt x="20" y="1446"/>
                                </a:lnTo>
                                <a:lnTo>
                                  <a:pt x="35" y="1516"/>
                                </a:lnTo>
                                <a:lnTo>
                                  <a:pt x="54" y="1585"/>
                                </a:lnTo>
                                <a:lnTo>
                                  <a:pt x="77" y="1653"/>
                                </a:lnTo>
                                <a:lnTo>
                                  <a:pt x="103" y="1719"/>
                                </a:lnTo>
                                <a:lnTo>
                                  <a:pt x="134" y="1782"/>
                                </a:lnTo>
                                <a:lnTo>
                                  <a:pt x="167" y="1844"/>
                                </a:lnTo>
                                <a:lnTo>
                                  <a:pt x="205" y="1903"/>
                                </a:lnTo>
                                <a:lnTo>
                                  <a:pt x="245" y="1960"/>
                                </a:lnTo>
                                <a:lnTo>
                                  <a:pt x="288" y="2015"/>
                                </a:lnTo>
                                <a:lnTo>
                                  <a:pt x="335" y="2067"/>
                                </a:lnTo>
                                <a:lnTo>
                                  <a:pt x="384" y="2116"/>
                                </a:lnTo>
                                <a:lnTo>
                                  <a:pt x="436" y="2163"/>
                                </a:lnTo>
                                <a:lnTo>
                                  <a:pt x="491" y="2206"/>
                                </a:lnTo>
                                <a:lnTo>
                                  <a:pt x="548" y="2246"/>
                                </a:lnTo>
                                <a:lnTo>
                                  <a:pt x="607" y="2284"/>
                                </a:lnTo>
                                <a:lnTo>
                                  <a:pt x="669" y="2317"/>
                                </a:lnTo>
                                <a:lnTo>
                                  <a:pt x="732" y="2348"/>
                                </a:lnTo>
                                <a:lnTo>
                                  <a:pt x="798" y="2374"/>
                                </a:lnTo>
                                <a:lnTo>
                                  <a:pt x="866" y="2397"/>
                                </a:lnTo>
                                <a:lnTo>
                                  <a:pt x="935" y="2416"/>
                                </a:lnTo>
                                <a:lnTo>
                                  <a:pt x="1005" y="2431"/>
                                </a:lnTo>
                                <a:lnTo>
                                  <a:pt x="1078" y="2442"/>
                                </a:lnTo>
                                <a:lnTo>
                                  <a:pt x="1151" y="2449"/>
                                </a:lnTo>
                                <a:lnTo>
                                  <a:pt x="1226" y="2451"/>
                                </a:lnTo>
                                <a:lnTo>
                                  <a:pt x="1300" y="2449"/>
                                </a:lnTo>
                                <a:lnTo>
                                  <a:pt x="1374" y="2442"/>
                                </a:lnTo>
                                <a:lnTo>
                                  <a:pt x="1446" y="2431"/>
                                </a:lnTo>
                                <a:lnTo>
                                  <a:pt x="1517" y="2416"/>
                                </a:lnTo>
                                <a:lnTo>
                                  <a:pt x="1586" y="2397"/>
                                </a:lnTo>
                                <a:lnTo>
                                  <a:pt x="1653" y="2374"/>
                                </a:lnTo>
                                <a:lnTo>
                                  <a:pt x="1719" y="2348"/>
                                </a:lnTo>
                                <a:lnTo>
                                  <a:pt x="1783" y="2317"/>
                                </a:lnTo>
                                <a:lnTo>
                                  <a:pt x="1844" y="2284"/>
                                </a:lnTo>
                                <a:lnTo>
                                  <a:pt x="1904" y="2246"/>
                                </a:lnTo>
                                <a:lnTo>
                                  <a:pt x="1961" y="2206"/>
                                </a:lnTo>
                                <a:lnTo>
                                  <a:pt x="2015" y="2163"/>
                                </a:lnTo>
                                <a:lnTo>
                                  <a:pt x="2067" y="2116"/>
                                </a:lnTo>
                                <a:lnTo>
                                  <a:pt x="2117" y="2067"/>
                                </a:lnTo>
                                <a:lnTo>
                                  <a:pt x="2163" y="2015"/>
                                </a:lnTo>
                                <a:lnTo>
                                  <a:pt x="2207" y="1960"/>
                                </a:lnTo>
                                <a:lnTo>
                                  <a:pt x="2247" y="1903"/>
                                </a:lnTo>
                                <a:lnTo>
                                  <a:pt x="2284" y="1844"/>
                                </a:lnTo>
                                <a:lnTo>
                                  <a:pt x="2318" y="1782"/>
                                </a:lnTo>
                                <a:lnTo>
                                  <a:pt x="2348" y="1719"/>
                                </a:lnTo>
                                <a:lnTo>
                                  <a:pt x="2375" y="1653"/>
                                </a:lnTo>
                                <a:lnTo>
                                  <a:pt x="2398" y="1585"/>
                                </a:lnTo>
                                <a:lnTo>
                                  <a:pt x="2417" y="1516"/>
                                </a:lnTo>
                                <a:lnTo>
                                  <a:pt x="2432" y="1446"/>
                                </a:lnTo>
                                <a:lnTo>
                                  <a:pt x="2442" y="1373"/>
                                </a:lnTo>
                                <a:lnTo>
                                  <a:pt x="2449" y="1300"/>
                                </a:lnTo>
                                <a:lnTo>
                                  <a:pt x="2451" y="1225"/>
                                </a:lnTo>
                                <a:lnTo>
                                  <a:pt x="2449" y="1151"/>
                                </a:lnTo>
                                <a:lnTo>
                                  <a:pt x="2442" y="1077"/>
                                </a:lnTo>
                                <a:lnTo>
                                  <a:pt x="2432" y="1005"/>
                                </a:lnTo>
                                <a:lnTo>
                                  <a:pt x="2417" y="934"/>
                                </a:lnTo>
                                <a:lnTo>
                                  <a:pt x="2398" y="865"/>
                                </a:lnTo>
                                <a:lnTo>
                                  <a:pt x="2375" y="798"/>
                                </a:lnTo>
                                <a:lnTo>
                                  <a:pt x="2348" y="732"/>
                                </a:lnTo>
                                <a:lnTo>
                                  <a:pt x="2318" y="668"/>
                                </a:lnTo>
                                <a:lnTo>
                                  <a:pt x="2284" y="607"/>
                                </a:lnTo>
                                <a:lnTo>
                                  <a:pt x="2247" y="547"/>
                                </a:lnTo>
                                <a:lnTo>
                                  <a:pt x="2207" y="490"/>
                                </a:lnTo>
                                <a:lnTo>
                                  <a:pt x="2163" y="436"/>
                                </a:lnTo>
                                <a:lnTo>
                                  <a:pt x="2117" y="384"/>
                                </a:lnTo>
                                <a:lnTo>
                                  <a:pt x="2067" y="334"/>
                                </a:lnTo>
                                <a:lnTo>
                                  <a:pt x="2015" y="288"/>
                                </a:lnTo>
                                <a:lnTo>
                                  <a:pt x="1961" y="244"/>
                                </a:lnTo>
                                <a:lnTo>
                                  <a:pt x="1904" y="204"/>
                                </a:lnTo>
                                <a:lnTo>
                                  <a:pt x="1844" y="167"/>
                                </a:lnTo>
                                <a:lnTo>
                                  <a:pt x="1783" y="133"/>
                                </a:lnTo>
                                <a:lnTo>
                                  <a:pt x="1719" y="103"/>
                                </a:lnTo>
                                <a:lnTo>
                                  <a:pt x="1653" y="76"/>
                                </a:lnTo>
                                <a:lnTo>
                                  <a:pt x="1586" y="53"/>
                                </a:lnTo>
                                <a:lnTo>
                                  <a:pt x="1517" y="34"/>
                                </a:lnTo>
                                <a:lnTo>
                                  <a:pt x="1446" y="19"/>
                                </a:lnTo>
                                <a:lnTo>
                                  <a:pt x="1374" y="8"/>
                                </a:lnTo>
                                <a:lnTo>
                                  <a:pt x="1300" y="2"/>
                                </a:lnTo>
                                <a:lnTo>
                                  <a:pt x="1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B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00" y="441434"/>
                            <a:ext cx="954405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6441EB" id="Group 67" o:spid="_x0000_s1026" style="position:absolute;margin-left:22.9pt;margin-top:298.2pt;width:122.6pt;height:122.6pt;z-index:-251626496" coordsize="15570,155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">
                <v:shape id="Freeform: Shape 65" o:spid="_x0000_s1027" style="position:absolute;width:15570;height:15570;visibility:visible;mso-wrap-style:square;v-text-anchor:top" coordsize="2452,2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" path="m1226,r-75,2l1078,8r-73,11l935,34,866,53,798,76r-66,27l669,133r-62,34l548,204r-57,40l436,288r-52,46l335,384r-47,52l245,490r-40,57l167,607r-33,61l103,732,77,798,54,865,35,934r-15,71l9,1077r-7,74l,1225r2,75l9,1373r11,73l35,1516r19,69l77,1653r26,66l134,1782r33,62l205,1903r40,57l288,2015r47,52l384,2116r52,47l491,2206r57,40l607,2284r62,33l732,2348r66,26l866,2397r69,19l1005,2431r73,11l1151,2449r75,2l1300,2449r74,-7l1446,2431r71,-15l1586,2397r67,-23l1719,2348r64,-31l1844,2284r60,-38l1961,2206r54,-43l2067,2116r50,-49l2163,2015r44,-55l2247,1903r37,-59l2318,1782r30,-63l2375,1653r23,-68l2417,1516r15,-70l2442,1373r7,-73l2451,1225r-2,-74l2442,1077r-10,-72l2417,934r-19,-69l2375,798r-27,-66l2318,668r-34,-61l2247,547r-40,-57l2163,436r-46,-52l2067,334r-52,-46l1961,244r-57,-40l1844,167r-61,-34l1719,103,1653,76,1586,53,1517,34,1446,19,1374,8,1300,2,1226,xe" fillcolor="#1d9bef" stroked="f">
                  <v:path arrowok="t" o:connecttype="custom" o:connectlocs="730885,4174490;638175,4185285;549910,4206875;464820,4238625;385445,4279265;311785,4328160;243840,4385310;182880,4450080;130175,4520565;85090,4597400;48895,4679950;22225,4766310;5715,4857115;0,4951095;5715,5045075;22225,5135880;48895,5222875;85090,5304790;130175,5381625;182880,5452745;243840,5516880;311785,5574030;385445,5623560;464820,5664200;549910,5695315;638175,5716905;730885,5728335;825500,5728335;918210,5716905;1007110,5695315;1091565,5664200;1170940,5623560;1245235,5574030;1312545,5516880;1373505,5452745;1426845,5381625;1471930,5304790;1508125,5222875;1534795,5135880;1550670,5045075;1556385,4951095;1550670,4857115;1534795,4766310;1508125,4679950;1471930,4597400;1426845,4520565;1373505,4450080;1312545,4385310;1245235,4328160;1170940,4279265;1091565,4238625;1007110,4206875;918210,4185285;825500,4174490" o:connectangles="0,0,0,0,0,0,0,0,0,0,0,0,0,0,0,0,0,0,0,0,0,0,0,0,0,0,0,0,0,0,0,0,0,0,0,0,0,0,0,0,0,0,0,0,0,0,0,0,0,0,0,0,0,0"/>
                </v:shape>
                <v:shape id="Picture 66" o:spid="_x0000_s1028" type="#_x0000_t75" style="position:absolute;left:3048;top:4414;width:9544;height:7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">
                  <v:imagedata r:id="rId27" o:title=""/>
                </v:shape>
              </v:group>
            </w:pict>
          </mc:Fallback>
        </mc:AlternateContent>
      </w:r>
      <w:r w:rsidR="00C215FC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16FED3A" wp14:editId="4EDCDB66">
                <wp:simplePos x="0" y="0"/>
                <wp:positionH relativeFrom="margin">
                  <wp:posOffset>2113280</wp:posOffset>
                </wp:positionH>
                <wp:positionV relativeFrom="paragraph">
                  <wp:posOffset>9708865</wp:posOffset>
                </wp:positionV>
                <wp:extent cx="1702435" cy="535940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435" cy="535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E4078E" w14:textId="60F67928" w:rsidR="00F067B2" w:rsidRPr="002A620E" w:rsidRDefault="00F067B2" w:rsidP="00F067B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YouTube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FED3A" id="Text Box 63" o:spid="_x0000_s1030" type="#_x0000_t202" style="position:absolute;margin-left:166.4pt;margin-top:764.5pt;width:134.05pt;height:42.2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" filled="f" stroked="f" strokeweight=".5pt">
                <v:textbox>
                  <w:txbxContent>
                    <w:p w14:paraId="62E4078E" w14:textId="60F67928" w:rsidR="00F067B2" w:rsidRPr="002A620E" w:rsidRDefault="00F067B2" w:rsidP="00F067B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YouTube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67B2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4D01821" wp14:editId="09D9BDBC">
                <wp:simplePos x="0" y="0"/>
                <wp:positionH relativeFrom="margin">
                  <wp:posOffset>4102735</wp:posOffset>
                </wp:positionH>
                <wp:positionV relativeFrom="paragraph">
                  <wp:posOffset>9710070</wp:posOffset>
                </wp:positionV>
                <wp:extent cx="1702676" cy="536027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536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E5403C" w14:textId="16BC65C1" w:rsidR="00F067B2" w:rsidRPr="002A620E" w:rsidRDefault="00F067B2" w:rsidP="00F067B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BeReal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01821" id="Text Box 64" o:spid="_x0000_s1031" type="#_x0000_t202" style="position:absolute;margin-left:323.05pt;margin-top:764.55pt;width:134.05pt;height:42.2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" filled="f" stroked="f" strokeweight=".5pt">
                <v:textbox>
                  <w:txbxContent>
                    <w:p w14:paraId="22E5403C" w14:textId="16BC65C1" w:rsidR="00F067B2" w:rsidRPr="002A620E" w:rsidRDefault="00F067B2" w:rsidP="00F067B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BeReal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67B2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612AFED" wp14:editId="0FD73A1B">
                <wp:simplePos x="0" y="0"/>
                <wp:positionH relativeFrom="margin">
                  <wp:posOffset>324200</wp:posOffset>
                </wp:positionH>
                <wp:positionV relativeFrom="paragraph">
                  <wp:posOffset>9707880</wp:posOffset>
                </wp:positionV>
                <wp:extent cx="1702676" cy="536027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536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DACB64" w14:textId="75EA8B17" w:rsidR="00F067B2" w:rsidRPr="002A620E" w:rsidRDefault="00F067B2" w:rsidP="00F067B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Reddit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2AFED" id="Text Box 62" o:spid="_x0000_s1032" type="#_x0000_t202" style="position:absolute;margin-left:25.55pt;margin-top:764.4pt;width:134.05pt;height:42.2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" filled="f" stroked="f" strokeweight=".5pt">
                <v:textbox>
                  <w:txbxContent>
                    <w:p w14:paraId="3ADACB64" w14:textId="75EA8B17" w:rsidR="00F067B2" w:rsidRPr="002A620E" w:rsidRDefault="00F067B2" w:rsidP="00F067B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Reddit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67B2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509AD9B" wp14:editId="52A49AE6">
                <wp:simplePos x="0" y="0"/>
                <wp:positionH relativeFrom="margin">
                  <wp:posOffset>8063931</wp:posOffset>
                </wp:positionH>
                <wp:positionV relativeFrom="paragraph">
                  <wp:posOffset>7512510</wp:posOffset>
                </wp:positionV>
                <wp:extent cx="1702676" cy="536027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536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EE6BD0" w14:textId="6B4E32D3" w:rsidR="00F067B2" w:rsidRPr="002A620E" w:rsidRDefault="00F067B2" w:rsidP="00F067B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sz w:val="48"/>
                                <w:szCs w:val="48"/>
                              </w:rPr>
                              <w:t>Yubo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9AD9B" id="Text Box 61" o:spid="_x0000_s1033" type="#_x0000_t202" style="position:absolute;margin-left:634.95pt;margin-top:591.55pt;width:134.05pt;height:42.2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" filled="f" stroked="f" strokeweight=".5pt">
                <v:textbox>
                  <w:txbxContent>
                    <w:p w14:paraId="73EE6BD0" w14:textId="6B4E32D3" w:rsidR="00F067B2" w:rsidRPr="002A620E" w:rsidRDefault="00F067B2" w:rsidP="00F067B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proofErr w:type="spellStart"/>
                      <w:r>
                        <w:rPr>
                          <w:sz w:val="48"/>
                          <w:szCs w:val="48"/>
                        </w:rPr>
                        <w:t>Yubo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F067B2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4B35AD2" wp14:editId="6B4BB67C">
                <wp:simplePos x="0" y="0"/>
                <wp:positionH relativeFrom="margin">
                  <wp:posOffset>6065870</wp:posOffset>
                </wp:positionH>
                <wp:positionV relativeFrom="paragraph">
                  <wp:posOffset>7522845</wp:posOffset>
                </wp:positionV>
                <wp:extent cx="1702676" cy="536027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536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B1B090" w14:textId="6022B343" w:rsidR="00F067B2" w:rsidRPr="002A620E" w:rsidRDefault="00F067B2" w:rsidP="00F067B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Twitch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35AD2" id="Text Box 60" o:spid="_x0000_s1034" type="#_x0000_t202" style="position:absolute;margin-left:477.65pt;margin-top:592.35pt;width:134.05pt;height:42.2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" filled="f" stroked="f" strokeweight=".5pt">
                <v:textbox>
                  <w:txbxContent>
                    <w:p w14:paraId="18B1B090" w14:textId="6022B343" w:rsidR="00F067B2" w:rsidRPr="002A620E" w:rsidRDefault="00F067B2" w:rsidP="00F067B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Twitch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67B2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6DFBF8D" wp14:editId="25272F3B">
                <wp:simplePos x="0" y="0"/>
                <wp:positionH relativeFrom="margin">
                  <wp:posOffset>4103020</wp:posOffset>
                </wp:positionH>
                <wp:positionV relativeFrom="paragraph">
                  <wp:posOffset>7511415</wp:posOffset>
                </wp:positionV>
                <wp:extent cx="1702676" cy="536027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536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7D5E99" w14:textId="3B3339B5" w:rsidR="00F067B2" w:rsidRPr="002A620E" w:rsidRDefault="00F067B2" w:rsidP="00F067B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Snapchat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FBF8D" id="Text Box 59" o:spid="_x0000_s1035" type="#_x0000_t202" style="position:absolute;margin-left:323.05pt;margin-top:591.45pt;width:134.05pt;height:42.2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" filled="f" stroked="f" strokeweight=".5pt">
                <v:textbox>
                  <w:txbxContent>
                    <w:p w14:paraId="067D5E99" w14:textId="3B3339B5" w:rsidR="00F067B2" w:rsidRPr="002A620E" w:rsidRDefault="00F067B2" w:rsidP="00F067B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Snapchat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67B2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D0CC632" wp14:editId="6F5B85C1">
                <wp:simplePos x="0" y="0"/>
                <wp:positionH relativeFrom="margin">
                  <wp:posOffset>2269840</wp:posOffset>
                </wp:positionH>
                <wp:positionV relativeFrom="paragraph">
                  <wp:posOffset>7522845</wp:posOffset>
                </wp:positionV>
                <wp:extent cx="1702676" cy="536027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536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3A4A92" w14:textId="310B28B5" w:rsidR="00F067B2" w:rsidRPr="002A620E" w:rsidRDefault="00F067B2" w:rsidP="00F067B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Discord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CC632" id="Text Box 58" o:spid="_x0000_s1036" type="#_x0000_t202" style="position:absolute;margin-left:178.75pt;margin-top:592.35pt;width:134.05pt;height:42.2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" filled="f" stroked="f" strokeweight=".5pt">
                <v:textbox>
                  <w:txbxContent>
                    <w:p w14:paraId="523A4A92" w14:textId="310B28B5" w:rsidR="00F067B2" w:rsidRPr="002A620E" w:rsidRDefault="00F067B2" w:rsidP="00F067B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Discord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67B2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CA004A4" wp14:editId="0A4E0D29">
                <wp:simplePos x="0" y="0"/>
                <wp:positionH relativeFrom="margin">
                  <wp:posOffset>335280</wp:posOffset>
                </wp:positionH>
                <wp:positionV relativeFrom="paragraph">
                  <wp:posOffset>7513605</wp:posOffset>
                </wp:positionV>
                <wp:extent cx="1702676" cy="536027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536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5A3BDD" w14:textId="6707F9EA" w:rsidR="00F067B2" w:rsidRPr="002A620E" w:rsidRDefault="00F067B2" w:rsidP="00F067B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Tik Tok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004A4" id="Text Box 57" o:spid="_x0000_s1037" type="#_x0000_t202" style="position:absolute;margin-left:26.4pt;margin-top:591.6pt;width:134.05pt;height:42.2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" filled="f" stroked="f" strokeweight=".5pt">
                <v:textbox>
                  <w:txbxContent>
                    <w:p w14:paraId="265A3BDD" w14:textId="6707F9EA" w:rsidR="00F067B2" w:rsidRPr="002A620E" w:rsidRDefault="00F067B2" w:rsidP="00F067B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Tik Tok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67B2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7BE8793" wp14:editId="4E5ABE94">
                <wp:simplePos x="0" y="0"/>
                <wp:positionH relativeFrom="margin">
                  <wp:posOffset>7985169</wp:posOffset>
                </wp:positionH>
                <wp:positionV relativeFrom="paragraph">
                  <wp:posOffset>5332183</wp:posOffset>
                </wp:positionV>
                <wp:extent cx="1702676" cy="536027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536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9CACB7" w14:textId="1529392F" w:rsidR="00F067B2" w:rsidRPr="002A620E" w:rsidRDefault="00F067B2" w:rsidP="00F067B2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Messenger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E8793" id="Text Box 56" o:spid="_x0000_s1038" type="#_x0000_t202" style="position:absolute;margin-left:628.75pt;margin-top:419.85pt;width:134.05pt;height:42.2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" filled="f" stroked="f" strokeweight=".5pt">
                <v:textbox>
                  <w:txbxContent>
                    <w:p w14:paraId="0E9CACB7" w14:textId="1529392F" w:rsidR="00F067B2" w:rsidRPr="002A620E" w:rsidRDefault="00F067B2" w:rsidP="00F067B2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Messenger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86810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C9C91C1" wp14:editId="731FFBF8">
                <wp:simplePos x="0" y="0"/>
                <wp:positionH relativeFrom="margin">
                  <wp:posOffset>6116955</wp:posOffset>
                </wp:positionH>
                <wp:positionV relativeFrom="paragraph">
                  <wp:posOffset>5325395</wp:posOffset>
                </wp:positionV>
                <wp:extent cx="1702676" cy="441435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441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26EB97" w14:textId="07E99226" w:rsidR="00B86810" w:rsidRPr="002A620E" w:rsidRDefault="00B86810" w:rsidP="00B86810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Pinterest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C91C1" id="Text Box 55" o:spid="_x0000_s1039" type="#_x0000_t202" style="position:absolute;margin-left:481.65pt;margin-top:419.3pt;width:134.05pt;height:34.7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" filled="f" stroked="f" strokeweight=".5pt">
                <v:textbox>
                  <w:txbxContent>
                    <w:p w14:paraId="7A26EB97" w14:textId="07E99226" w:rsidR="00B86810" w:rsidRPr="002A620E" w:rsidRDefault="00B86810" w:rsidP="00B86810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Pinterest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86810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322CE3C" wp14:editId="6F2AC948">
                <wp:simplePos x="0" y="0"/>
                <wp:positionH relativeFrom="column">
                  <wp:posOffset>2243083</wp:posOffset>
                </wp:positionH>
                <wp:positionV relativeFrom="paragraph">
                  <wp:posOffset>5331591</wp:posOffset>
                </wp:positionV>
                <wp:extent cx="1702676" cy="441435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441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1D3C1C" w14:textId="7B4161F9" w:rsidR="00B86810" w:rsidRPr="002A620E" w:rsidRDefault="00B86810" w:rsidP="00B86810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Facebook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2CE3C" id="Text Box 53" o:spid="_x0000_s1040" type="#_x0000_t202" style="position:absolute;margin-left:176.6pt;margin-top:419.8pt;width:134.05pt;height:34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" filled="f" stroked="f" strokeweight=".5pt">
                <v:textbox>
                  <w:txbxContent>
                    <w:p w14:paraId="0B1D3C1C" w14:textId="7B4161F9" w:rsidR="00B86810" w:rsidRPr="002A620E" w:rsidRDefault="00B86810" w:rsidP="00B86810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Facebook</w:t>
                      </w:r>
                    </w:p>
                  </w:txbxContent>
                </v:textbox>
              </v:shape>
            </w:pict>
          </mc:Fallback>
        </mc:AlternateContent>
      </w:r>
      <w:r w:rsidR="002A620E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5EC0593" wp14:editId="6387E360">
                <wp:simplePos x="0" y="0"/>
                <wp:positionH relativeFrom="column">
                  <wp:posOffset>363855</wp:posOffset>
                </wp:positionH>
                <wp:positionV relativeFrom="paragraph">
                  <wp:posOffset>5310790</wp:posOffset>
                </wp:positionV>
                <wp:extent cx="1334814" cy="441435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334814" cy="441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95D89" w14:textId="0A4A1F40" w:rsidR="002A620E" w:rsidRPr="002A620E" w:rsidRDefault="002A620E" w:rsidP="002A620E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2A620E">
                              <w:rPr>
                                <w:sz w:val="48"/>
                                <w:szCs w:val="48"/>
                              </w:rPr>
                              <w:t>Twitter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C0593" id="Text Box 51" o:spid="_x0000_s1041" type="#_x0000_t202" style="position:absolute;margin-left:28.65pt;margin-top:418.15pt;width:105.1pt;height:34.7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" filled="f" stroked="f" strokeweight=".5pt">
                <v:textbox>
                  <w:txbxContent>
                    <w:p w14:paraId="15E95D89" w14:textId="0A4A1F40" w:rsidR="002A620E" w:rsidRPr="002A620E" w:rsidRDefault="002A620E" w:rsidP="002A620E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2A620E">
                        <w:rPr>
                          <w:sz w:val="48"/>
                          <w:szCs w:val="48"/>
                        </w:rPr>
                        <w:t>Twitter</w:t>
                      </w:r>
                    </w:p>
                  </w:txbxContent>
                </v:textbox>
              </v:shape>
            </w:pict>
          </mc:Fallback>
        </mc:AlternateContent>
      </w:r>
      <w:r w:rsidR="00EE7925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CC1EF09" wp14:editId="7D23992F">
                <wp:simplePos x="0" y="0"/>
                <wp:positionH relativeFrom="margin">
                  <wp:posOffset>1208405</wp:posOffset>
                </wp:positionH>
                <wp:positionV relativeFrom="paragraph">
                  <wp:posOffset>867125</wp:posOffset>
                </wp:positionV>
                <wp:extent cx="7472680" cy="1029970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D5DEB5" w14:textId="5135B461" w:rsidR="005D0182" w:rsidRPr="00FD706A" w:rsidRDefault="005D0182" w:rsidP="005D0182">
                            <w:pPr>
                              <w:jc w:val="center"/>
                              <w:rPr>
                                <w:b/>
                                <w:bCs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06A">
                              <w:rPr>
                                <w:b/>
                                <w:bCs/>
                                <w:outline/>
                                <w:color w:val="009F8F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Social Media Platforms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1EF09" id="Text Box 49" o:spid="_x0000_s1042" type="#_x0000_t202" style="position:absolute;margin-left:95.15pt;margin-top:68.3pt;width:588.4pt;height:81.1pt;z-index:2516613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" filled="f" stroked="f" strokeweight=".5pt">
                <v:textbox>
                  <w:txbxContent>
                    <w:p w14:paraId="61D5DEB5" w14:textId="5135B461" w:rsidR="005D0182" w:rsidRPr="00FD706A" w:rsidRDefault="005D0182" w:rsidP="005D0182">
                      <w:pPr>
                        <w:jc w:val="center"/>
                        <w:rPr>
                          <w:b/>
                          <w:bCs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D706A">
                        <w:rPr>
                          <w:b/>
                          <w:bCs/>
                          <w:outline/>
                          <w:color w:val="009F8F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Social Media Platforms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42983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3A375F9" wp14:editId="6C547BC8">
                <wp:simplePos x="0" y="0"/>
                <wp:positionH relativeFrom="margin">
                  <wp:posOffset>1270350</wp:posOffset>
                </wp:positionH>
                <wp:positionV relativeFrom="paragraph">
                  <wp:posOffset>74295</wp:posOffset>
                </wp:positionV>
                <wp:extent cx="7472855" cy="1030014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855" cy="10300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940960" w14:textId="23BDDC76" w:rsidR="00942983" w:rsidRPr="00FD706A" w:rsidRDefault="00942983" w:rsidP="00942983">
                            <w:pPr>
                              <w:jc w:val="center"/>
                              <w:rPr>
                                <w:b/>
                                <w:bCs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706A">
                              <w:rPr>
                                <w:b/>
                                <w:bCs/>
                                <w:outline/>
                                <w:color w:val="009F8F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Age</w:t>
                            </w:r>
                            <w:r w:rsidRPr="00FD706A">
                              <w:rPr>
                                <w:b/>
                                <w:bCs/>
                                <w:outline/>
                                <w:color w:val="009F8F"/>
                                <w:spacing w:val="-71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FD706A">
                              <w:rPr>
                                <w:b/>
                                <w:bCs/>
                                <w:outline/>
                                <w:color w:val="009F8F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Restrictions</w:t>
                            </w:r>
                            <w:r w:rsidRPr="00FD706A">
                              <w:rPr>
                                <w:b/>
                                <w:bCs/>
                                <w:outline/>
                                <w:color w:val="009F8F"/>
                                <w:spacing w:val="-68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FD706A">
                              <w:rPr>
                                <w:b/>
                                <w:bCs/>
                                <w:outline/>
                                <w:color w:val="009F8F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for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375F9" id="Text Box 47" o:spid="_x0000_s1043" type="#_x0000_t202" style="position:absolute;margin-left:100.05pt;margin-top:5.85pt;width:588.4pt;height:81.1pt;z-index:2516561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" filled="f" stroked="f" strokeweight=".5pt">
                <v:textbox>
                  <w:txbxContent>
                    <w:p w14:paraId="6D940960" w14:textId="23BDDC76" w:rsidR="00942983" w:rsidRPr="00FD706A" w:rsidRDefault="00942983" w:rsidP="00942983">
                      <w:pPr>
                        <w:jc w:val="center"/>
                        <w:rPr>
                          <w:b/>
                          <w:bCs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D706A">
                        <w:rPr>
                          <w:b/>
                          <w:bCs/>
                          <w:outline/>
                          <w:color w:val="009F8F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Age</w:t>
                      </w:r>
                      <w:r w:rsidRPr="00FD706A">
                        <w:rPr>
                          <w:b/>
                          <w:bCs/>
                          <w:outline/>
                          <w:color w:val="009F8F"/>
                          <w:spacing w:val="-71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FD706A">
                        <w:rPr>
                          <w:b/>
                          <w:bCs/>
                          <w:outline/>
                          <w:color w:val="009F8F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Restrictions</w:t>
                      </w:r>
                      <w:r w:rsidRPr="00FD706A">
                        <w:rPr>
                          <w:b/>
                          <w:bCs/>
                          <w:outline/>
                          <w:color w:val="009F8F"/>
                          <w:spacing w:val="-68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FD706A">
                        <w:rPr>
                          <w:b/>
                          <w:bCs/>
                          <w:outline/>
                          <w:color w:val="009F8F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for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22012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D11ADF0" wp14:editId="49FD6F19">
                <wp:simplePos x="0" y="0"/>
                <wp:positionH relativeFrom="column">
                  <wp:posOffset>2393666</wp:posOffset>
                </wp:positionH>
                <wp:positionV relativeFrom="paragraph">
                  <wp:posOffset>2231631</wp:posOffset>
                </wp:positionV>
                <wp:extent cx="7136524" cy="1177158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136524" cy="11771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2006A1" w14:textId="04BCCAEC" w:rsidR="00222012" w:rsidRPr="00222012" w:rsidRDefault="00222012" w:rsidP="00222012">
                            <w:pPr>
                              <w:spacing w:after="0" w:line="240" w:lineRule="auto"/>
                              <w:rPr>
                                <w:sz w:val="62"/>
                                <w:szCs w:val="62"/>
                              </w:rPr>
                            </w:pP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is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the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minimum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age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for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account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holders on these social media sites and apps</w:t>
                            </w:r>
                            <w:r w:rsidR="007B04BF">
                              <w:rPr>
                                <w:color w:val="292526"/>
                                <w:sz w:val="62"/>
                                <w:szCs w:val="6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1ADF0" id="Text Box 46" o:spid="_x0000_s1044" type="#_x0000_t202" style="position:absolute;margin-left:188.5pt;margin-top:175.7pt;width:561.95pt;height:92.7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" filled="f" stroked="f" strokeweight=".5pt">
                <v:textbox>
                  <w:txbxContent>
                    <w:p w14:paraId="7F2006A1" w14:textId="04BCCAEC" w:rsidR="00222012" w:rsidRPr="00222012" w:rsidRDefault="00222012" w:rsidP="00222012">
                      <w:pPr>
                        <w:spacing w:after="0" w:line="240" w:lineRule="auto"/>
                        <w:rPr>
                          <w:sz w:val="62"/>
                          <w:szCs w:val="62"/>
                        </w:rPr>
                      </w:pP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is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the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minimum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age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for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account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holders on these social media sites and apps</w:t>
                      </w:r>
                      <w:r w:rsidR="007B04BF">
                        <w:rPr>
                          <w:color w:val="292526"/>
                          <w:sz w:val="62"/>
                          <w:szCs w:val="6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736C30">
        <w:rPr>
          <w:noProof/>
        </w:rPr>
        <mc:AlternateContent>
          <mc:Choice Requires="wps">
            <w:drawing>
              <wp:anchor distT="0" distB="0" distL="114300" distR="114300" simplePos="0" relativeHeight="251651071" behindDoc="0" locked="0" layoutInCell="1" allowOverlap="1" wp14:anchorId="19F85695" wp14:editId="2D381E50">
                <wp:simplePos x="0" y="0"/>
                <wp:positionH relativeFrom="column">
                  <wp:posOffset>756723</wp:posOffset>
                </wp:positionH>
                <wp:positionV relativeFrom="paragraph">
                  <wp:posOffset>2118864</wp:posOffset>
                </wp:positionV>
                <wp:extent cx="1575881" cy="1245141"/>
                <wp:effectExtent l="19050" t="19050" r="24765" b="1270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575881" cy="1245141"/>
                        </a:xfrm>
                        <a:prstGeom prst="rect">
                          <a:avLst/>
                        </a:prstGeom>
                        <a:solidFill>
                          <a:srgbClr val="009F8F"/>
                        </a:solidFill>
                        <a:ln w="38100">
                          <a:solidFill>
                            <a:srgbClr val="009F8F"/>
                          </a:solidFill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90F38B" w14:textId="77777777" w:rsidR="00736C30" w:rsidRPr="00736C30" w:rsidRDefault="00736C30" w:rsidP="00736C30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F85695" id="Text Box 45" o:spid="_x0000_s1045" type="#_x0000_t202" style="position:absolute;margin-left:59.6pt;margin-top:166.85pt;width:124.1pt;height:98.05pt;z-index:2516510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" fillcolor="#009f8f" strokecolor="#009f8f" strokeweight="3pt">
                <v:textbox>
                  <w:txbxContent>
                    <w:p w14:paraId="0590F38B" w14:textId="77777777" w:rsidR="00736C30" w:rsidRPr="00736C30" w:rsidRDefault="00736C30" w:rsidP="00736C30">
                      <w:pPr>
                        <w:spacing w:after="0" w:line="240" w:lineRule="auto"/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36C30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76E2EEE7" wp14:editId="728DEE57">
                <wp:simplePos x="0" y="0"/>
                <wp:positionH relativeFrom="column">
                  <wp:posOffset>785320</wp:posOffset>
                </wp:positionH>
                <wp:positionV relativeFrom="paragraph">
                  <wp:posOffset>1894840</wp:posOffset>
                </wp:positionV>
                <wp:extent cx="1408386" cy="1502848"/>
                <wp:effectExtent l="0" t="0" r="0" b="254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408386" cy="15028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64E450" w14:textId="77777777" w:rsidR="00736C30" w:rsidRPr="00736C30" w:rsidRDefault="00736C30" w:rsidP="00736C30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</w:pPr>
                            <w:r w:rsidRPr="00736C30"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  <w:t>13</w:t>
                            </w:r>
                          </w:p>
                          <w:p w14:paraId="254BFDFE" w14:textId="77777777" w:rsidR="00736C30" w:rsidRDefault="00736C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2EEE7" id="Text Box 44" o:spid="_x0000_s1046" type="#_x0000_t202" style="position:absolute;margin-left:61.85pt;margin-top:149.2pt;width:110.9pt;height:118.3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" filled="f" stroked="f" strokeweight=".5pt">
                <v:textbox>
                  <w:txbxContent>
                    <w:p w14:paraId="1E64E450" w14:textId="77777777" w:rsidR="00736C30" w:rsidRPr="00736C30" w:rsidRDefault="00736C30" w:rsidP="00736C30">
                      <w:pPr>
                        <w:spacing w:after="0" w:line="240" w:lineRule="auto"/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</w:pPr>
                      <w:r w:rsidRPr="00736C30"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  <w:t>13</w:t>
                      </w:r>
                    </w:p>
                    <w:p w14:paraId="254BFDFE" w14:textId="77777777" w:rsidR="00736C30" w:rsidRDefault="00736C30"/>
                  </w:txbxContent>
                </v:textbox>
              </v:shape>
            </w:pict>
          </mc:Fallback>
        </mc:AlternateContent>
      </w:r>
      <w:r w:rsidR="00736C30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3293FCD" wp14:editId="5CEFB209">
                <wp:simplePos x="0" y="0"/>
                <wp:positionH relativeFrom="column">
                  <wp:posOffset>671087</wp:posOffset>
                </wp:positionH>
                <wp:positionV relativeFrom="paragraph">
                  <wp:posOffset>2007559</wp:posOffset>
                </wp:positionV>
                <wp:extent cx="1575881" cy="1245141"/>
                <wp:effectExtent l="19050" t="19050" r="24765" b="1270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575881" cy="12451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009F8F"/>
                          </a:solidFill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91C0CA" w14:textId="249E01BB" w:rsidR="00736C30" w:rsidRPr="00736C30" w:rsidRDefault="00736C30" w:rsidP="00736C30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93FCD" id="Text Box 43" o:spid="_x0000_s1047" type="#_x0000_t202" style="position:absolute;margin-left:52.85pt;margin-top:158.1pt;width:124.1pt;height:98.0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" fillcolor="white [3212]" strokecolor="#009f8f" strokeweight="3pt">
                <v:textbox>
                  <w:txbxContent>
                    <w:p w14:paraId="4591C0CA" w14:textId="249E01BB" w:rsidR="00736C30" w:rsidRPr="00736C30" w:rsidRDefault="00736C30" w:rsidP="00736C30">
                      <w:pPr>
                        <w:spacing w:after="0" w:line="240" w:lineRule="auto"/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59A3455" w14:textId="439B45B5" w:rsidR="009B4B49" w:rsidRDefault="009A391D" w:rsidP="002D28FF">
      <w:pPr>
        <w:sectPr w:rsidR="009B4B49" w:rsidSect="009A7910">
          <w:headerReference w:type="default" r:id="rId28"/>
          <w:footerReference w:type="default" r:id="rId29"/>
          <w:pgSz w:w="16838" w:h="23811" w:code="8"/>
          <w:pgMar w:top="567" w:right="567" w:bottom="567" w:left="567" w:header="283" w:footer="1020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1" wp14:anchorId="36CE1216" wp14:editId="5C898F4B">
            <wp:simplePos x="0" y="0"/>
            <wp:positionH relativeFrom="column">
              <wp:posOffset>4516120</wp:posOffset>
            </wp:positionH>
            <wp:positionV relativeFrom="paragraph">
              <wp:posOffset>8237369</wp:posOffset>
            </wp:positionV>
            <wp:extent cx="5401067" cy="6080772"/>
            <wp:effectExtent l="0" t="0" r="9525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67" cy="6080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087D">
        <w:rPr>
          <w:noProof/>
        </w:rPr>
        <w:drawing>
          <wp:anchor distT="0" distB="0" distL="114300" distR="114300" simplePos="0" relativeHeight="251762688" behindDoc="1" locked="0" layoutInCell="1" allowOverlap="1" wp14:anchorId="3B5F1800" wp14:editId="40767765">
            <wp:simplePos x="0" y="0"/>
            <wp:positionH relativeFrom="column">
              <wp:posOffset>49530</wp:posOffset>
            </wp:positionH>
            <wp:positionV relativeFrom="paragraph">
              <wp:posOffset>3401345</wp:posOffset>
            </wp:positionV>
            <wp:extent cx="7093585" cy="7524115"/>
            <wp:effectExtent l="0" t="0" r="0" b="635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4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752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8AA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942013B" wp14:editId="36AAB35F">
                <wp:simplePos x="0" y="0"/>
                <wp:positionH relativeFrom="column">
                  <wp:posOffset>80295</wp:posOffset>
                </wp:positionH>
                <wp:positionV relativeFrom="paragraph">
                  <wp:posOffset>13601700</wp:posOffset>
                </wp:positionV>
                <wp:extent cx="5759669" cy="788276"/>
                <wp:effectExtent l="0" t="0" r="0" b="0"/>
                <wp:wrapNone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5759669" cy="7882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0C29F7" w14:textId="55168E64" w:rsidR="004558AA" w:rsidRDefault="004558AA" w:rsidP="004558AA">
                            <w:pPr>
                              <w:spacing w:line="240" w:lineRule="auto"/>
                            </w:pPr>
                            <w:r>
                              <w:rPr>
                                <w:rFonts w:ascii="Roboto Medium"/>
                                <w:color w:val="231F20"/>
                                <w:sz w:val="24"/>
                              </w:rPr>
                              <w:t>Disclaimer:</w:t>
                            </w:r>
                            <w:r>
                              <w:rPr>
                                <w:rFonts w:ascii="Roboto Medium"/>
                                <w:color w:val="231F20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resource/information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intended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encourage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social</w:t>
                            </w: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media use and we cannot accept any responsibility for pupils that sign up to social media sites after using this resource/information.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2013B" id="Text Box 133" o:spid="_x0000_s1048" type="#_x0000_t202" style="position:absolute;margin-left:6.3pt;margin-top:1071pt;width:453.5pt;height:62.05pt;z-index:25176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" filled="f" stroked="f" strokeweight=".5pt">
                <v:textbox>
                  <w:txbxContent>
                    <w:p w14:paraId="580C29F7" w14:textId="55168E64" w:rsidR="004558AA" w:rsidRDefault="004558AA" w:rsidP="004558AA">
                      <w:pPr>
                        <w:spacing w:line="240" w:lineRule="auto"/>
                      </w:pPr>
                      <w:r>
                        <w:rPr>
                          <w:rFonts w:ascii="Roboto Medium"/>
                          <w:color w:val="231F20"/>
                          <w:sz w:val="24"/>
                        </w:rPr>
                        <w:t>Disclaimer:</w:t>
                      </w:r>
                      <w:r>
                        <w:rPr>
                          <w:rFonts w:ascii="Roboto Medium"/>
                          <w:color w:val="231F20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This</w:t>
                      </w:r>
                      <w:r>
                        <w:rPr>
                          <w:color w:val="231F2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resource/information</w:t>
                      </w:r>
                      <w:r>
                        <w:rPr>
                          <w:color w:val="231F2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is</w:t>
                      </w:r>
                      <w:r>
                        <w:rPr>
                          <w:color w:val="231F2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not</w:t>
                      </w:r>
                      <w:r>
                        <w:rPr>
                          <w:color w:val="231F2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intended</w:t>
                      </w:r>
                      <w:r>
                        <w:rPr>
                          <w:color w:val="231F2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to</w:t>
                      </w:r>
                      <w:r>
                        <w:rPr>
                          <w:color w:val="231F2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encourage</w:t>
                      </w:r>
                      <w:r>
                        <w:rPr>
                          <w:color w:val="231F2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social</w:t>
                      </w:r>
                      <w:r>
                        <w:rPr>
                          <w:color w:val="231F2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media use and we cannot accept any responsibility for pupils that sign up to social media sites after using this resource/information.</w:t>
                      </w:r>
                    </w:p>
                  </w:txbxContent>
                </v:textbox>
              </v:shape>
            </w:pict>
          </mc:Fallback>
        </mc:AlternateContent>
      </w:r>
      <w:r w:rsidR="0035505A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330AECE" wp14:editId="716BD8C2">
                <wp:simplePos x="0" y="0"/>
                <wp:positionH relativeFrom="column">
                  <wp:posOffset>270576</wp:posOffset>
                </wp:positionH>
                <wp:positionV relativeFrom="paragraph">
                  <wp:posOffset>10892155</wp:posOffset>
                </wp:positionV>
                <wp:extent cx="3037205" cy="2596055"/>
                <wp:effectExtent l="0" t="0" r="0" b="0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037205" cy="2596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2F3354" w14:textId="77777777" w:rsidR="00B227B1" w:rsidRPr="00222012" w:rsidRDefault="00B227B1" w:rsidP="00B227B1">
                            <w:pPr>
                              <w:spacing w:after="0" w:line="240" w:lineRule="auto"/>
                              <w:rPr>
                                <w:sz w:val="62"/>
                                <w:szCs w:val="62"/>
                              </w:rPr>
                            </w:pP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is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the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minimum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age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for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account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holders on these social media sites and apps</w:t>
                            </w:r>
                            <w:r>
                              <w:rPr>
                                <w:color w:val="292526"/>
                                <w:sz w:val="62"/>
                                <w:szCs w:val="6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0AECE" id="Text Box 122" o:spid="_x0000_s1049" type="#_x0000_t202" style="position:absolute;margin-left:21.3pt;margin-top:857.65pt;width:239.15pt;height:204.4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" filled="f" stroked="f" strokeweight=".5pt">
                <v:textbox>
                  <w:txbxContent>
                    <w:p w14:paraId="012F3354" w14:textId="77777777" w:rsidR="00B227B1" w:rsidRPr="00222012" w:rsidRDefault="00B227B1" w:rsidP="00B227B1">
                      <w:pPr>
                        <w:spacing w:after="0" w:line="240" w:lineRule="auto"/>
                        <w:rPr>
                          <w:sz w:val="62"/>
                          <w:szCs w:val="62"/>
                        </w:rPr>
                      </w:pP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is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the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minimum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age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for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account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holders on these social media sites and apps</w:t>
                      </w:r>
                      <w:r>
                        <w:rPr>
                          <w:color w:val="292526"/>
                          <w:sz w:val="62"/>
                          <w:szCs w:val="6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8A5CA0">
        <w:rPr>
          <w:noProof/>
        </w:rPr>
        <w:drawing>
          <wp:anchor distT="0" distB="0" distL="114300" distR="114300" simplePos="0" relativeHeight="251760640" behindDoc="1" locked="0" layoutInCell="1" allowOverlap="1" wp14:anchorId="1091CDC7" wp14:editId="5588E0C8">
            <wp:simplePos x="0" y="0"/>
            <wp:positionH relativeFrom="column">
              <wp:posOffset>5422265</wp:posOffset>
            </wp:positionH>
            <wp:positionV relativeFrom="paragraph">
              <wp:posOffset>11328400</wp:posOffset>
            </wp:positionV>
            <wp:extent cx="1170940" cy="907415"/>
            <wp:effectExtent l="0" t="0" r="0" b="6985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5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940" cy="90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CA0">
        <w:rPr>
          <w:noProof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45223C55" wp14:editId="7F243BC8">
                <wp:simplePos x="0" y="0"/>
                <wp:positionH relativeFrom="column">
                  <wp:posOffset>5229225</wp:posOffset>
                </wp:positionH>
                <wp:positionV relativeFrom="paragraph">
                  <wp:posOffset>11011820</wp:posOffset>
                </wp:positionV>
                <wp:extent cx="1557020" cy="1557020"/>
                <wp:effectExtent l="0" t="0" r="5080" b="5080"/>
                <wp:wrapNone/>
                <wp:docPr id="131" name="Freeform: Shap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57020" cy="1557020"/>
                        </a:xfrm>
                        <a:custGeom>
                          <a:avLst/>
                          <a:gdLst>
                            <a:gd name="T0" fmla="+- 0 9967 8816"/>
                            <a:gd name="T1" fmla="*/ T0 w 2452"/>
                            <a:gd name="T2" fmla="+- 0 17974 17972"/>
                            <a:gd name="T3" fmla="*/ 17974 h 2452"/>
                            <a:gd name="T4" fmla="+- 0 9821 8816"/>
                            <a:gd name="T5" fmla="*/ T4 w 2452"/>
                            <a:gd name="T6" fmla="+- 0 17991 17972"/>
                            <a:gd name="T7" fmla="*/ 17991 h 2452"/>
                            <a:gd name="T8" fmla="+- 0 9681 8816"/>
                            <a:gd name="T9" fmla="*/ T8 w 2452"/>
                            <a:gd name="T10" fmla="+- 0 18025 17972"/>
                            <a:gd name="T11" fmla="*/ 18025 h 2452"/>
                            <a:gd name="T12" fmla="+- 0 9548 8816"/>
                            <a:gd name="T13" fmla="*/ T12 w 2452"/>
                            <a:gd name="T14" fmla="+- 0 18075 17972"/>
                            <a:gd name="T15" fmla="*/ 18075 h 2452"/>
                            <a:gd name="T16" fmla="+- 0 9423 8816"/>
                            <a:gd name="T17" fmla="*/ T16 w 2452"/>
                            <a:gd name="T18" fmla="+- 0 18139 17972"/>
                            <a:gd name="T19" fmla="*/ 18139 h 2452"/>
                            <a:gd name="T20" fmla="+- 0 9306 8816"/>
                            <a:gd name="T21" fmla="*/ T20 w 2452"/>
                            <a:gd name="T22" fmla="+- 0 18216 17972"/>
                            <a:gd name="T23" fmla="*/ 18216 h 2452"/>
                            <a:gd name="T24" fmla="+- 0 9200 8816"/>
                            <a:gd name="T25" fmla="*/ T24 w 2452"/>
                            <a:gd name="T26" fmla="+- 0 18306 17972"/>
                            <a:gd name="T27" fmla="*/ 18306 h 2452"/>
                            <a:gd name="T28" fmla="+- 0 9104 8816"/>
                            <a:gd name="T29" fmla="*/ T28 w 2452"/>
                            <a:gd name="T30" fmla="+- 0 18408 17972"/>
                            <a:gd name="T31" fmla="*/ 18408 h 2452"/>
                            <a:gd name="T32" fmla="+- 0 9020 8816"/>
                            <a:gd name="T33" fmla="*/ T32 w 2452"/>
                            <a:gd name="T34" fmla="+- 0 18519 17972"/>
                            <a:gd name="T35" fmla="*/ 18519 h 2452"/>
                            <a:gd name="T36" fmla="+- 0 8949 8816"/>
                            <a:gd name="T37" fmla="*/ T36 w 2452"/>
                            <a:gd name="T38" fmla="+- 0 18640 17972"/>
                            <a:gd name="T39" fmla="*/ 18640 h 2452"/>
                            <a:gd name="T40" fmla="+- 0 8892 8816"/>
                            <a:gd name="T41" fmla="*/ T40 w 2452"/>
                            <a:gd name="T42" fmla="+- 0 18770 17972"/>
                            <a:gd name="T43" fmla="*/ 18770 h 2452"/>
                            <a:gd name="T44" fmla="+- 0 8851 8816"/>
                            <a:gd name="T45" fmla="*/ T44 w 2452"/>
                            <a:gd name="T46" fmla="+- 0 18906 17972"/>
                            <a:gd name="T47" fmla="*/ 18906 h 2452"/>
                            <a:gd name="T48" fmla="+- 0 8825 8816"/>
                            <a:gd name="T49" fmla="*/ T48 w 2452"/>
                            <a:gd name="T50" fmla="+- 0 19049 17972"/>
                            <a:gd name="T51" fmla="*/ 19049 h 2452"/>
                            <a:gd name="T52" fmla="+- 0 8816 8816"/>
                            <a:gd name="T53" fmla="*/ T52 w 2452"/>
                            <a:gd name="T54" fmla="+- 0 19197 17972"/>
                            <a:gd name="T55" fmla="*/ 19197 h 2452"/>
                            <a:gd name="T56" fmla="+- 0 8825 8816"/>
                            <a:gd name="T57" fmla="*/ T56 w 2452"/>
                            <a:gd name="T58" fmla="+- 0 19345 17972"/>
                            <a:gd name="T59" fmla="*/ 19345 h 2452"/>
                            <a:gd name="T60" fmla="+- 0 8851 8816"/>
                            <a:gd name="T61" fmla="*/ T60 w 2452"/>
                            <a:gd name="T62" fmla="+- 0 19488 17972"/>
                            <a:gd name="T63" fmla="*/ 19488 h 2452"/>
                            <a:gd name="T64" fmla="+- 0 8892 8816"/>
                            <a:gd name="T65" fmla="*/ T64 w 2452"/>
                            <a:gd name="T66" fmla="+- 0 19625 17972"/>
                            <a:gd name="T67" fmla="*/ 19625 h 2452"/>
                            <a:gd name="T68" fmla="+- 0 8949 8816"/>
                            <a:gd name="T69" fmla="*/ T68 w 2452"/>
                            <a:gd name="T70" fmla="+- 0 19754 17972"/>
                            <a:gd name="T71" fmla="*/ 19754 h 2452"/>
                            <a:gd name="T72" fmla="+- 0 9020 8816"/>
                            <a:gd name="T73" fmla="*/ T72 w 2452"/>
                            <a:gd name="T74" fmla="+- 0 19875 17972"/>
                            <a:gd name="T75" fmla="*/ 19875 h 2452"/>
                            <a:gd name="T76" fmla="+- 0 9104 8816"/>
                            <a:gd name="T77" fmla="*/ T76 w 2452"/>
                            <a:gd name="T78" fmla="+- 0 19987 17972"/>
                            <a:gd name="T79" fmla="*/ 19987 h 2452"/>
                            <a:gd name="T80" fmla="+- 0 9200 8816"/>
                            <a:gd name="T81" fmla="*/ T80 w 2452"/>
                            <a:gd name="T82" fmla="+- 0 20088 17972"/>
                            <a:gd name="T83" fmla="*/ 20088 h 2452"/>
                            <a:gd name="T84" fmla="+- 0 9306 8816"/>
                            <a:gd name="T85" fmla="*/ T84 w 2452"/>
                            <a:gd name="T86" fmla="+- 0 20178 17972"/>
                            <a:gd name="T87" fmla="*/ 20178 h 2452"/>
                            <a:gd name="T88" fmla="+- 0 9423 8816"/>
                            <a:gd name="T89" fmla="*/ T88 w 2452"/>
                            <a:gd name="T90" fmla="+- 0 20256 17972"/>
                            <a:gd name="T91" fmla="*/ 20256 h 2452"/>
                            <a:gd name="T92" fmla="+- 0 9548 8816"/>
                            <a:gd name="T93" fmla="*/ T92 w 2452"/>
                            <a:gd name="T94" fmla="+- 0 20320 17972"/>
                            <a:gd name="T95" fmla="*/ 20320 h 2452"/>
                            <a:gd name="T96" fmla="+- 0 9681 8816"/>
                            <a:gd name="T97" fmla="*/ T96 w 2452"/>
                            <a:gd name="T98" fmla="+- 0 20369 17972"/>
                            <a:gd name="T99" fmla="*/ 20369 h 2452"/>
                            <a:gd name="T100" fmla="+- 0 9821 8816"/>
                            <a:gd name="T101" fmla="*/ T100 w 2452"/>
                            <a:gd name="T102" fmla="+- 0 20403 17972"/>
                            <a:gd name="T103" fmla="*/ 20403 h 2452"/>
                            <a:gd name="T104" fmla="+- 0 9967 8816"/>
                            <a:gd name="T105" fmla="*/ T104 w 2452"/>
                            <a:gd name="T106" fmla="+- 0 20421 17972"/>
                            <a:gd name="T107" fmla="*/ 20421 h 2452"/>
                            <a:gd name="T108" fmla="+- 0 10116 8816"/>
                            <a:gd name="T109" fmla="*/ T108 w 2452"/>
                            <a:gd name="T110" fmla="+- 0 20421 17972"/>
                            <a:gd name="T111" fmla="*/ 20421 h 2452"/>
                            <a:gd name="T112" fmla="+- 0 10262 8816"/>
                            <a:gd name="T113" fmla="*/ T112 w 2452"/>
                            <a:gd name="T114" fmla="+- 0 20403 17972"/>
                            <a:gd name="T115" fmla="*/ 20403 h 2452"/>
                            <a:gd name="T116" fmla="+- 0 10402 8816"/>
                            <a:gd name="T117" fmla="*/ T116 w 2452"/>
                            <a:gd name="T118" fmla="+- 0 20369 17972"/>
                            <a:gd name="T119" fmla="*/ 20369 h 2452"/>
                            <a:gd name="T120" fmla="+- 0 10535 8816"/>
                            <a:gd name="T121" fmla="*/ T120 w 2452"/>
                            <a:gd name="T122" fmla="+- 0 20320 17972"/>
                            <a:gd name="T123" fmla="*/ 20320 h 2452"/>
                            <a:gd name="T124" fmla="+- 0 10660 8816"/>
                            <a:gd name="T125" fmla="*/ T124 w 2452"/>
                            <a:gd name="T126" fmla="+- 0 20256 17972"/>
                            <a:gd name="T127" fmla="*/ 20256 h 2452"/>
                            <a:gd name="T128" fmla="+- 0 10776 8816"/>
                            <a:gd name="T129" fmla="*/ T128 w 2452"/>
                            <a:gd name="T130" fmla="+- 0 20178 17972"/>
                            <a:gd name="T131" fmla="*/ 20178 h 2452"/>
                            <a:gd name="T132" fmla="+- 0 10883 8816"/>
                            <a:gd name="T133" fmla="*/ T132 w 2452"/>
                            <a:gd name="T134" fmla="+- 0 20088 17972"/>
                            <a:gd name="T135" fmla="*/ 20088 h 2452"/>
                            <a:gd name="T136" fmla="+- 0 10979 8816"/>
                            <a:gd name="T137" fmla="*/ T136 w 2452"/>
                            <a:gd name="T138" fmla="+- 0 19987 17972"/>
                            <a:gd name="T139" fmla="*/ 19987 h 2452"/>
                            <a:gd name="T140" fmla="+- 0 11063 8816"/>
                            <a:gd name="T141" fmla="*/ T140 w 2452"/>
                            <a:gd name="T142" fmla="+- 0 19875 17972"/>
                            <a:gd name="T143" fmla="*/ 19875 h 2452"/>
                            <a:gd name="T144" fmla="+- 0 11133 8816"/>
                            <a:gd name="T145" fmla="*/ T144 w 2452"/>
                            <a:gd name="T146" fmla="+- 0 19754 17972"/>
                            <a:gd name="T147" fmla="*/ 19754 h 2452"/>
                            <a:gd name="T148" fmla="+- 0 11190 8816"/>
                            <a:gd name="T149" fmla="*/ T148 w 2452"/>
                            <a:gd name="T150" fmla="+- 0 19625 17972"/>
                            <a:gd name="T151" fmla="*/ 19625 h 2452"/>
                            <a:gd name="T152" fmla="+- 0 11232 8816"/>
                            <a:gd name="T153" fmla="*/ T152 w 2452"/>
                            <a:gd name="T154" fmla="+- 0 19488 17972"/>
                            <a:gd name="T155" fmla="*/ 19488 h 2452"/>
                            <a:gd name="T156" fmla="+- 0 11258 8816"/>
                            <a:gd name="T157" fmla="*/ T156 w 2452"/>
                            <a:gd name="T158" fmla="+- 0 19345 17972"/>
                            <a:gd name="T159" fmla="*/ 19345 h 2452"/>
                            <a:gd name="T160" fmla="+- 0 11267 8816"/>
                            <a:gd name="T161" fmla="*/ T160 w 2452"/>
                            <a:gd name="T162" fmla="+- 0 19197 17972"/>
                            <a:gd name="T163" fmla="*/ 19197 h 2452"/>
                            <a:gd name="T164" fmla="+- 0 11258 8816"/>
                            <a:gd name="T165" fmla="*/ T164 w 2452"/>
                            <a:gd name="T166" fmla="+- 0 19049 17972"/>
                            <a:gd name="T167" fmla="*/ 19049 h 2452"/>
                            <a:gd name="T168" fmla="+- 0 11232 8816"/>
                            <a:gd name="T169" fmla="*/ T168 w 2452"/>
                            <a:gd name="T170" fmla="+- 0 18906 17972"/>
                            <a:gd name="T171" fmla="*/ 18906 h 2452"/>
                            <a:gd name="T172" fmla="+- 0 11190 8816"/>
                            <a:gd name="T173" fmla="*/ T172 w 2452"/>
                            <a:gd name="T174" fmla="+- 0 18770 17972"/>
                            <a:gd name="T175" fmla="*/ 18770 h 2452"/>
                            <a:gd name="T176" fmla="+- 0 11133 8816"/>
                            <a:gd name="T177" fmla="*/ T176 w 2452"/>
                            <a:gd name="T178" fmla="+- 0 18640 17972"/>
                            <a:gd name="T179" fmla="*/ 18640 h 2452"/>
                            <a:gd name="T180" fmla="+- 0 11063 8816"/>
                            <a:gd name="T181" fmla="*/ T180 w 2452"/>
                            <a:gd name="T182" fmla="+- 0 18519 17972"/>
                            <a:gd name="T183" fmla="*/ 18519 h 2452"/>
                            <a:gd name="T184" fmla="+- 0 10979 8816"/>
                            <a:gd name="T185" fmla="*/ T184 w 2452"/>
                            <a:gd name="T186" fmla="+- 0 18408 17972"/>
                            <a:gd name="T187" fmla="*/ 18408 h 2452"/>
                            <a:gd name="T188" fmla="+- 0 10883 8816"/>
                            <a:gd name="T189" fmla="*/ T188 w 2452"/>
                            <a:gd name="T190" fmla="+- 0 18306 17972"/>
                            <a:gd name="T191" fmla="*/ 18306 h 2452"/>
                            <a:gd name="T192" fmla="+- 0 10776 8816"/>
                            <a:gd name="T193" fmla="*/ T192 w 2452"/>
                            <a:gd name="T194" fmla="+- 0 18216 17972"/>
                            <a:gd name="T195" fmla="*/ 18216 h 2452"/>
                            <a:gd name="T196" fmla="+- 0 10660 8816"/>
                            <a:gd name="T197" fmla="*/ T196 w 2452"/>
                            <a:gd name="T198" fmla="+- 0 18139 17972"/>
                            <a:gd name="T199" fmla="*/ 18139 h 2452"/>
                            <a:gd name="T200" fmla="+- 0 10535 8816"/>
                            <a:gd name="T201" fmla="*/ T200 w 2452"/>
                            <a:gd name="T202" fmla="+- 0 18075 17972"/>
                            <a:gd name="T203" fmla="*/ 18075 h 2452"/>
                            <a:gd name="T204" fmla="+- 0 10402 8816"/>
                            <a:gd name="T205" fmla="*/ T204 w 2452"/>
                            <a:gd name="T206" fmla="+- 0 18025 17972"/>
                            <a:gd name="T207" fmla="*/ 18025 h 2452"/>
                            <a:gd name="T208" fmla="+- 0 10262 8816"/>
                            <a:gd name="T209" fmla="*/ T208 w 2452"/>
                            <a:gd name="T210" fmla="+- 0 17991 17972"/>
                            <a:gd name="T211" fmla="*/ 17991 h 2452"/>
                            <a:gd name="T212" fmla="+- 0 10116 8816"/>
                            <a:gd name="T213" fmla="*/ T212 w 2452"/>
                            <a:gd name="T214" fmla="+- 0 17974 17972"/>
                            <a:gd name="T215" fmla="*/ 17974 h 245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2452" h="2452">
                              <a:moveTo>
                                <a:pt x="1225" y="0"/>
                              </a:moveTo>
                              <a:lnTo>
                                <a:pt x="1151" y="2"/>
                              </a:lnTo>
                              <a:lnTo>
                                <a:pt x="1077" y="9"/>
                              </a:lnTo>
                              <a:lnTo>
                                <a:pt x="1005" y="19"/>
                              </a:lnTo>
                              <a:lnTo>
                                <a:pt x="934" y="34"/>
                              </a:lnTo>
                              <a:lnTo>
                                <a:pt x="865" y="53"/>
                              </a:lnTo>
                              <a:lnTo>
                                <a:pt x="798" y="76"/>
                              </a:lnTo>
                              <a:lnTo>
                                <a:pt x="732" y="103"/>
                              </a:lnTo>
                              <a:lnTo>
                                <a:pt x="668" y="133"/>
                              </a:lnTo>
                              <a:lnTo>
                                <a:pt x="607" y="167"/>
                              </a:lnTo>
                              <a:lnTo>
                                <a:pt x="547" y="204"/>
                              </a:lnTo>
                              <a:lnTo>
                                <a:pt x="490" y="244"/>
                              </a:lnTo>
                              <a:lnTo>
                                <a:pt x="436" y="288"/>
                              </a:lnTo>
                              <a:lnTo>
                                <a:pt x="384" y="334"/>
                              </a:lnTo>
                              <a:lnTo>
                                <a:pt x="334" y="384"/>
                              </a:lnTo>
                              <a:lnTo>
                                <a:pt x="288" y="436"/>
                              </a:lnTo>
                              <a:lnTo>
                                <a:pt x="245" y="490"/>
                              </a:lnTo>
                              <a:lnTo>
                                <a:pt x="204" y="547"/>
                              </a:lnTo>
                              <a:lnTo>
                                <a:pt x="167" y="607"/>
                              </a:lnTo>
                              <a:lnTo>
                                <a:pt x="133" y="668"/>
                              </a:lnTo>
                              <a:lnTo>
                                <a:pt x="103" y="732"/>
                              </a:lnTo>
                              <a:lnTo>
                                <a:pt x="76" y="798"/>
                              </a:lnTo>
                              <a:lnTo>
                                <a:pt x="54" y="865"/>
                              </a:lnTo>
                              <a:lnTo>
                                <a:pt x="35" y="934"/>
                              </a:lnTo>
                              <a:lnTo>
                                <a:pt x="19" y="1005"/>
                              </a:lnTo>
                              <a:lnTo>
                                <a:pt x="9" y="1077"/>
                              </a:lnTo>
                              <a:lnTo>
                                <a:pt x="2" y="1151"/>
                              </a:lnTo>
                              <a:lnTo>
                                <a:pt x="0" y="1225"/>
                              </a:lnTo>
                              <a:lnTo>
                                <a:pt x="2" y="1300"/>
                              </a:lnTo>
                              <a:lnTo>
                                <a:pt x="9" y="1373"/>
                              </a:lnTo>
                              <a:lnTo>
                                <a:pt x="19" y="1446"/>
                              </a:lnTo>
                              <a:lnTo>
                                <a:pt x="35" y="1516"/>
                              </a:lnTo>
                              <a:lnTo>
                                <a:pt x="54" y="1585"/>
                              </a:lnTo>
                              <a:lnTo>
                                <a:pt x="76" y="1653"/>
                              </a:lnTo>
                              <a:lnTo>
                                <a:pt x="103" y="1719"/>
                              </a:lnTo>
                              <a:lnTo>
                                <a:pt x="133" y="1782"/>
                              </a:lnTo>
                              <a:lnTo>
                                <a:pt x="167" y="1844"/>
                              </a:lnTo>
                              <a:lnTo>
                                <a:pt x="204" y="1903"/>
                              </a:lnTo>
                              <a:lnTo>
                                <a:pt x="245" y="1960"/>
                              </a:lnTo>
                              <a:lnTo>
                                <a:pt x="288" y="2015"/>
                              </a:lnTo>
                              <a:lnTo>
                                <a:pt x="334" y="2067"/>
                              </a:lnTo>
                              <a:lnTo>
                                <a:pt x="384" y="2116"/>
                              </a:lnTo>
                              <a:lnTo>
                                <a:pt x="436" y="2163"/>
                              </a:lnTo>
                              <a:lnTo>
                                <a:pt x="490" y="2206"/>
                              </a:lnTo>
                              <a:lnTo>
                                <a:pt x="547" y="2246"/>
                              </a:lnTo>
                              <a:lnTo>
                                <a:pt x="607" y="2284"/>
                              </a:lnTo>
                              <a:lnTo>
                                <a:pt x="668" y="2317"/>
                              </a:lnTo>
                              <a:lnTo>
                                <a:pt x="732" y="2348"/>
                              </a:lnTo>
                              <a:lnTo>
                                <a:pt x="798" y="2374"/>
                              </a:lnTo>
                              <a:lnTo>
                                <a:pt x="865" y="2397"/>
                              </a:lnTo>
                              <a:lnTo>
                                <a:pt x="934" y="2416"/>
                              </a:lnTo>
                              <a:lnTo>
                                <a:pt x="1005" y="2431"/>
                              </a:lnTo>
                              <a:lnTo>
                                <a:pt x="1077" y="2442"/>
                              </a:lnTo>
                              <a:lnTo>
                                <a:pt x="1151" y="2449"/>
                              </a:lnTo>
                              <a:lnTo>
                                <a:pt x="1225" y="2451"/>
                              </a:lnTo>
                              <a:lnTo>
                                <a:pt x="1300" y="2449"/>
                              </a:lnTo>
                              <a:lnTo>
                                <a:pt x="1374" y="2442"/>
                              </a:lnTo>
                              <a:lnTo>
                                <a:pt x="1446" y="2431"/>
                              </a:lnTo>
                              <a:lnTo>
                                <a:pt x="1516" y="2416"/>
                              </a:lnTo>
                              <a:lnTo>
                                <a:pt x="1586" y="2397"/>
                              </a:lnTo>
                              <a:lnTo>
                                <a:pt x="1653" y="2374"/>
                              </a:lnTo>
                              <a:lnTo>
                                <a:pt x="1719" y="2348"/>
                              </a:lnTo>
                              <a:lnTo>
                                <a:pt x="1782" y="2317"/>
                              </a:lnTo>
                              <a:lnTo>
                                <a:pt x="1844" y="2284"/>
                              </a:lnTo>
                              <a:lnTo>
                                <a:pt x="1903" y="2246"/>
                              </a:lnTo>
                              <a:lnTo>
                                <a:pt x="1960" y="2206"/>
                              </a:lnTo>
                              <a:lnTo>
                                <a:pt x="2015" y="2163"/>
                              </a:lnTo>
                              <a:lnTo>
                                <a:pt x="2067" y="2116"/>
                              </a:lnTo>
                              <a:lnTo>
                                <a:pt x="2116" y="2067"/>
                              </a:lnTo>
                              <a:lnTo>
                                <a:pt x="2163" y="2015"/>
                              </a:lnTo>
                              <a:lnTo>
                                <a:pt x="2206" y="1960"/>
                              </a:lnTo>
                              <a:lnTo>
                                <a:pt x="2247" y="1903"/>
                              </a:lnTo>
                              <a:lnTo>
                                <a:pt x="2284" y="1844"/>
                              </a:lnTo>
                              <a:lnTo>
                                <a:pt x="2317" y="1782"/>
                              </a:lnTo>
                              <a:lnTo>
                                <a:pt x="2348" y="1719"/>
                              </a:lnTo>
                              <a:lnTo>
                                <a:pt x="2374" y="1653"/>
                              </a:lnTo>
                              <a:lnTo>
                                <a:pt x="2397" y="1585"/>
                              </a:lnTo>
                              <a:lnTo>
                                <a:pt x="2416" y="1516"/>
                              </a:lnTo>
                              <a:lnTo>
                                <a:pt x="2431" y="1446"/>
                              </a:lnTo>
                              <a:lnTo>
                                <a:pt x="2442" y="1373"/>
                              </a:lnTo>
                              <a:lnTo>
                                <a:pt x="2449" y="1300"/>
                              </a:lnTo>
                              <a:lnTo>
                                <a:pt x="2451" y="1225"/>
                              </a:lnTo>
                              <a:lnTo>
                                <a:pt x="2449" y="1151"/>
                              </a:lnTo>
                              <a:lnTo>
                                <a:pt x="2442" y="1077"/>
                              </a:lnTo>
                              <a:lnTo>
                                <a:pt x="2431" y="1005"/>
                              </a:lnTo>
                              <a:lnTo>
                                <a:pt x="2416" y="934"/>
                              </a:lnTo>
                              <a:lnTo>
                                <a:pt x="2397" y="865"/>
                              </a:lnTo>
                              <a:lnTo>
                                <a:pt x="2374" y="798"/>
                              </a:lnTo>
                              <a:lnTo>
                                <a:pt x="2348" y="732"/>
                              </a:lnTo>
                              <a:lnTo>
                                <a:pt x="2317" y="668"/>
                              </a:lnTo>
                              <a:lnTo>
                                <a:pt x="2284" y="607"/>
                              </a:lnTo>
                              <a:lnTo>
                                <a:pt x="2247" y="547"/>
                              </a:lnTo>
                              <a:lnTo>
                                <a:pt x="2206" y="490"/>
                              </a:lnTo>
                              <a:lnTo>
                                <a:pt x="2163" y="436"/>
                              </a:lnTo>
                              <a:lnTo>
                                <a:pt x="2116" y="384"/>
                              </a:lnTo>
                              <a:lnTo>
                                <a:pt x="2067" y="334"/>
                              </a:lnTo>
                              <a:lnTo>
                                <a:pt x="2015" y="288"/>
                              </a:lnTo>
                              <a:lnTo>
                                <a:pt x="1960" y="244"/>
                              </a:lnTo>
                              <a:lnTo>
                                <a:pt x="1903" y="204"/>
                              </a:lnTo>
                              <a:lnTo>
                                <a:pt x="1844" y="167"/>
                              </a:lnTo>
                              <a:lnTo>
                                <a:pt x="1782" y="133"/>
                              </a:lnTo>
                              <a:lnTo>
                                <a:pt x="1719" y="103"/>
                              </a:lnTo>
                              <a:lnTo>
                                <a:pt x="1653" y="76"/>
                              </a:lnTo>
                              <a:lnTo>
                                <a:pt x="1586" y="53"/>
                              </a:lnTo>
                              <a:lnTo>
                                <a:pt x="1516" y="34"/>
                              </a:lnTo>
                              <a:lnTo>
                                <a:pt x="1446" y="19"/>
                              </a:lnTo>
                              <a:lnTo>
                                <a:pt x="1374" y="9"/>
                              </a:lnTo>
                              <a:lnTo>
                                <a:pt x="1300" y="2"/>
                              </a:lnTo>
                              <a:lnTo>
                                <a:pt x="1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3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A006C3" id="Freeform: Shape 131" o:spid="_x0000_s1026" style="position:absolute;margin-left:411.75pt;margin-top:867.05pt;width:122.6pt;height:122.6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52,2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" path="m1225,r-74,2l1077,9r-72,10l934,34,865,53,798,76r-66,27l668,133r-61,34l547,204r-57,40l436,288r-52,46l334,384r-46,52l245,490r-41,57l167,607r-34,61l103,732,76,798,54,865,35,934r-16,71l9,1077r-7,74l,1225r2,75l9,1373r10,73l35,1516r19,69l76,1653r27,66l133,1782r34,62l204,1903r41,57l288,2015r46,52l384,2116r52,47l490,2206r57,40l607,2284r61,33l732,2348r66,26l865,2397r69,19l1005,2431r72,11l1151,2449r74,2l1300,2449r74,-7l1446,2431r70,-15l1586,2397r67,-23l1719,2348r63,-31l1844,2284r59,-38l1960,2206r55,-43l2067,2116r49,-49l2163,2015r43,-55l2247,1903r37,-59l2317,1782r31,-63l2374,1653r23,-68l2416,1516r15,-70l2442,1373r7,-73l2451,1225r-2,-74l2442,1077r-11,-72l2416,934r-19,-69l2374,798r-26,-66l2317,668r-33,-61l2247,547r-41,-57l2163,436r-47,-52l2067,334r-52,-46l1960,244r-57,-40l1844,167r-62,-34l1719,103,1653,76,1586,53,1516,34,1446,19,1374,9,1300,2,1225,xe" fillcolor="#00439c" stroked="f">
                <v:path arrowok="t" o:connecttype="custom" o:connectlocs="730885,11413490;638175,11424285;549275,11445875;464820,11477625;385445,11518265;311150,11567160;243840,11624310;182880,11689080;129540,11759565;84455,11836400;48260,11918950;22225,12005310;5715,12096115;0,12190095;5715,12284075;22225,12374880;48260,12461875;84455,12543790;129540,12620625;182880,12691745;243840,12755880;311150,12813030;385445,12862560;464820,12903200;549275,12934315;638175,12955905;730885,12967335;825500,12967335;918210,12955905;1007110,12934315;1091565,12903200;1170940,12862560;1244600,12813030;1312545,12755880;1373505,12691745;1426845,12620625;1471295,12543790;1507490,12461875;1534160,12374880;1550670,12284075;1556385,12190095;1550670,12096115;1534160,12005310;1507490,11918950;1471295,11836400;1426845,11759565;1373505,11689080;1312545,11624310;1244600,11567160;1170940,11518265;1091565,11477625;1007110,11445875;918210,11424285;825500,11413490" o:connectangles="0,0,0,0,0,0,0,0,0,0,0,0,0,0,0,0,0,0,0,0,0,0,0,0,0,0,0,0,0,0,0,0,0,0,0,0,0,0,0,0,0,0,0,0,0,0,0,0,0,0,0,0,0,0"/>
              </v:shape>
            </w:pict>
          </mc:Fallback>
        </mc:AlternateContent>
      </w:r>
      <w:r w:rsidR="005A36A1">
        <w:rPr>
          <w:noProof/>
        </w:rPr>
        <w:drawing>
          <wp:anchor distT="0" distB="0" distL="114300" distR="114300" simplePos="0" relativeHeight="251758592" behindDoc="1" locked="0" layoutInCell="1" allowOverlap="1" wp14:anchorId="04BD3C65" wp14:editId="65C05F98">
            <wp:simplePos x="0" y="0"/>
            <wp:positionH relativeFrom="column">
              <wp:posOffset>3529965</wp:posOffset>
            </wp:positionH>
            <wp:positionV relativeFrom="paragraph">
              <wp:posOffset>11214100</wp:posOffset>
            </wp:positionV>
            <wp:extent cx="1170940" cy="1170940"/>
            <wp:effectExtent l="0" t="0" r="0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5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940" cy="117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6A1">
        <w:rPr>
          <w:noProof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0422AD23" wp14:editId="09455148">
                <wp:simplePos x="0" y="0"/>
                <wp:positionH relativeFrom="column">
                  <wp:posOffset>3337231</wp:posOffset>
                </wp:positionH>
                <wp:positionV relativeFrom="paragraph">
                  <wp:posOffset>11021213</wp:posOffset>
                </wp:positionV>
                <wp:extent cx="1557020" cy="1557020"/>
                <wp:effectExtent l="0" t="0" r="0" b="0"/>
                <wp:wrapNone/>
                <wp:docPr id="126" name="Freeform: Shap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57020" cy="1557020"/>
                        </a:xfrm>
                        <a:custGeom>
                          <a:avLst/>
                          <a:gdLst>
                            <a:gd name="T0" fmla="+- 0 6977 5826"/>
                            <a:gd name="T1" fmla="*/ T0 w 2452"/>
                            <a:gd name="T2" fmla="+- 0 17974 17972"/>
                            <a:gd name="T3" fmla="*/ 17974 h 2452"/>
                            <a:gd name="T4" fmla="+- 0 6831 5826"/>
                            <a:gd name="T5" fmla="*/ T4 w 2452"/>
                            <a:gd name="T6" fmla="+- 0 17991 17972"/>
                            <a:gd name="T7" fmla="*/ 17991 h 2452"/>
                            <a:gd name="T8" fmla="+- 0 6691 5826"/>
                            <a:gd name="T9" fmla="*/ T8 w 2452"/>
                            <a:gd name="T10" fmla="+- 0 18025 17972"/>
                            <a:gd name="T11" fmla="*/ 18025 h 2452"/>
                            <a:gd name="T12" fmla="+- 0 6558 5826"/>
                            <a:gd name="T13" fmla="*/ T12 w 2452"/>
                            <a:gd name="T14" fmla="+- 0 18075 17972"/>
                            <a:gd name="T15" fmla="*/ 18075 h 2452"/>
                            <a:gd name="T16" fmla="+- 0 6433 5826"/>
                            <a:gd name="T17" fmla="*/ T16 w 2452"/>
                            <a:gd name="T18" fmla="+- 0 18139 17972"/>
                            <a:gd name="T19" fmla="*/ 18139 h 2452"/>
                            <a:gd name="T20" fmla="+- 0 6316 5826"/>
                            <a:gd name="T21" fmla="*/ T20 w 2452"/>
                            <a:gd name="T22" fmla="+- 0 18216 17972"/>
                            <a:gd name="T23" fmla="*/ 18216 h 2452"/>
                            <a:gd name="T24" fmla="+- 0 6210 5826"/>
                            <a:gd name="T25" fmla="*/ T24 w 2452"/>
                            <a:gd name="T26" fmla="+- 0 18306 17972"/>
                            <a:gd name="T27" fmla="*/ 18306 h 2452"/>
                            <a:gd name="T28" fmla="+- 0 6114 5826"/>
                            <a:gd name="T29" fmla="*/ T28 w 2452"/>
                            <a:gd name="T30" fmla="+- 0 18408 17972"/>
                            <a:gd name="T31" fmla="*/ 18408 h 2452"/>
                            <a:gd name="T32" fmla="+- 0 6030 5826"/>
                            <a:gd name="T33" fmla="*/ T32 w 2452"/>
                            <a:gd name="T34" fmla="+- 0 18519 17972"/>
                            <a:gd name="T35" fmla="*/ 18519 h 2452"/>
                            <a:gd name="T36" fmla="+- 0 5959 5826"/>
                            <a:gd name="T37" fmla="*/ T36 w 2452"/>
                            <a:gd name="T38" fmla="+- 0 18640 17972"/>
                            <a:gd name="T39" fmla="*/ 18640 h 2452"/>
                            <a:gd name="T40" fmla="+- 0 5903 5826"/>
                            <a:gd name="T41" fmla="*/ T40 w 2452"/>
                            <a:gd name="T42" fmla="+- 0 18770 17972"/>
                            <a:gd name="T43" fmla="*/ 18770 h 2452"/>
                            <a:gd name="T44" fmla="+- 0 5861 5826"/>
                            <a:gd name="T45" fmla="*/ T44 w 2452"/>
                            <a:gd name="T46" fmla="+- 0 18906 17972"/>
                            <a:gd name="T47" fmla="*/ 18906 h 2452"/>
                            <a:gd name="T48" fmla="+- 0 5835 5826"/>
                            <a:gd name="T49" fmla="*/ T48 w 2452"/>
                            <a:gd name="T50" fmla="+- 0 19049 17972"/>
                            <a:gd name="T51" fmla="*/ 19049 h 2452"/>
                            <a:gd name="T52" fmla="+- 0 5826 5826"/>
                            <a:gd name="T53" fmla="*/ T52 w 2452"/>
                            <a:gd name="T54" fmla="+- 0 19197 17972"/>
                            <a:gd name="T55" fmla="*/ 19197 h 2452"/>
                            <a:gd name="T56" fmla="+- 0 5835 5826"/>
                            <a:gd name="T57" fmla="*/ T56 w 2452"/>
                            <a:gd name="T58" fmla="+- 0 19345 17972"/>
                            <a:gd name="T59" fmla="*/ 19345 h 2452"/>
                            <a:gd name="T60" fmla="+- 0 5861 5826"/>
                            <a:gd name="T61" fmla="*/ T60 w 2452"/>
                            <a:gd name="T62" fmla="+- 0 19488 17972"/>
                            <a:gd name="T63" fmla="*/ 19488 h 2452"/>
                            <a:gd name="T64" fmla="+- 0 5903 5826"/>
                            <a:gd name="T65" fmla="*/ T64 w 2452"/>
                            <a:gd name="T66" fmla="+- 0 19625 17972"/>
                            <a:gd name="T67" fmla="*/ 19625 h 2452"/>
                            <a:gd name="T68" fmla="+- 0 5959 5826"/>
                            <a:gd name="T69" fmla="*/ T68 w 2452"/>
                            <a:gd name="T70" fmla="+- 0 19754 17972"/>
                            <a:gd name="T71" fmla="*/ 19754 h 2452"/>
                            <a:gd name="T72" fmla="+- 0 6030 5826"/>
                            <a:gd name="T73" fmla="*/ T72 w 2452"/>
                            <a:gd name="T74" fmla="+- 0 19875 17972"/>
                            <a:gd name="T75" fmla="*/ 19875 h 2452"/>
                            <a:gd name="T76" fmla="+- 0 6114 5826"/>
                            <a:gd name="T77" fmla="*/ T76 w 2452"/>
                            <a:gd name="T78" fmla="+- 0 19987 17972"/>
                            <a:gd name="T79" fmla="*/ 19987 h 2452"/>
                            <a:gd name="T80" fmla="+- 0 6210 5826"/>
                            <a:gd name="T81" fmla="*/ T80 w 2452"/>
                            <a:gd name="T82" fmla="+- 0 20088 17972"/>
                            <a:gd name="T83" fmla="*/ 20088 h 2452"/>
                            <a:gd name="T84" fmla="+- 0 6316 5826"/>
                            <a:gd name="T85" fmla="*/ T84 w 2452"/>
                            <a:gd name="T86" fmla="+- 0 20178 17972"/>
                            <a:gd name="T87" fmla="*/ 20178 h 2452"/>
                            <a:gd name="T88" fmla="+- 0 6433 5826"/>
                            <a:gd name="T89" fmla="*/ T88 w 2452"/>
                            <a:gd name="T90" fmla="+- 0 20256 17972"/>
                            <a:gd name="T91" fmla="*/ 20256 h 2452"/>
                            <a:gd name="T92" fmla="+- 0 6558 5826"/>
                            <a:gd name="T93" fmla="*/ T92 w 2452"/>
                            <a:gd name="T94" fmla="+- 0 20320 17972"/>
                            <a:gd name="T95" fmla="*/ 20320 h 2452"/>
                            <a:gd name="T96" fmla="+- 0 6691 5826"/>
                            <a:gd name="T97" fmla="*/ T96 w 2452"/>
                            <a:gd name="T98" fmla="+- 0 20369 17972"/>
                            <a:gd name="T99" fmla="*/ 20369 h 2452"/>
                            <a:gd name="T100" fmla="+- 0 6831 5826"/>
                            <a:gd name="T101" fmla="*/ T100 w 2452"/>
                            <a:gd name="T102" fmla="+- 0 20403 17972"/>
                            <a:gd name="T103" fmla="*/ 20403 h 2452"/>
                            <a:gd name="T104" fmla="+- 0 6977 5826"/>
                            <a:gd name="T105" fmla="*/ T104 w 2452"/>
                            <a:gd name="T106" fmla="+- 0 20421 17972"/>
                            <a:gd name="T107" fmla="*/ 20421 h 2452"/>
                            <a:gd name="T108" fmla="+- 0 7126 5826"/>
                            <a:gd name="T109" fmla="*/ T108 w 2452"/>
                            <a:gd name="T110" fmla="+- 0 20421 17972"/>
                            <a:gd name="T111" fmla="*/ 20421 h 2452"/>
                            <a:gd name="T112" fmla="+- 0 7272 5826"/>
                            <a:gd name="T113" fmla="*/ T112 w 2452"/>
                            <a:gd name="T114" fmla="+- 0 20403 17972"/>
                            <a:gd name="T115" fmla="*/ 20403 h 2452"/>
                            <a:gd name="T116" fmla="+- 0 7412 5826"/>
                            <a:gd name="T117" fmla="*/ T116 w 2452"/>
                            <a:gd name="T118" fmla="+- 0 20369 17972"/>
                            <a:gd name="T119" fmla="*/ 20369 h 2452"/>
                            <a:gd name="T120" fmla="+- 0 7545 5826"/>
                            <a:gd name="T121" fmla="*/ T120 w 2452"/>
                            <a:gd name="T122" fmla="+- 0 20320 17972"/>
                            <a:gd name="T123" fmla="*/ 20320 h 2452"/>
                            <a:gd name="T124" fmla="+- 0 7670 5826"/>
                            <a:gd name="T125" fmla="*/ T124 w 2452"/>
                            <a:gd name="T126" fmla="+- 0 20256 17972"/>
                            <a:gd name="T127" fmla="*/ 20256 h 2452"/>
                            <a:gd name="T128" fmla="+- 0 7787 5826"/>
                            <a:gd name="T129" fmla="*/ T128 w 2452"/>
                            <a:gd name="T130" fmla="+- 0 20178 17972"/>
                            <a:gd name="T131" fmla="*/ 20178 h 2452"/>
                            <a:gd name="T132" fmla="+- 0 7893 5826"/>
                            <a:gd name="T133" fmla="*/ T132 w 2452"/>
                            <a:gd name="T134" fmla="+- 0 20088 17972"/>
                            <a:gd name="T135" fmla="*/ 20088 h 2452"/>
                            <a:gd name="T136" fmla="+- 0 7989 5826"/>
                            <a:gd name="T137" fmla="*/ T136 w 2452"/>
                            <a:gd name="T138" fmla="+- 0 19987 17972"/>
                            <a:gd name="T139" fmla="*/ 19987 h 2452"/>
                            <a:gd name="T140" fmla="+- 0 8073 5826"/>
                            <a:gd name="T141" fmla="*/ T140 w 2452"/>
                            <a:gd name="T142" fmla="+- 0 19875 17972"/>
                            <a:gd name="T143" fmla="*/ 19875 h 2452"/>
                            <a:gd name="T144" fmla="+- 0 8144 5826"/>
                            <a:gd name="T145" fmla="*/ T144 w 2452"/>
                            <a:gd name="T146" fmla="+- 0 19754 17972"/>
                            <a:gd name="T147" fmla="*/ 19754 h 2452"/>
                            <a:gd name="T148" fmla="+- 0 8200 5826"/>
                            <a:gd name="T149" fmla="*/ T148 w 2452"/>
                            <a:gd name="T150" fmla="+- 0 19625 17972"/>
                            <a:gd name="T151" fmla="*/ 19625 h 2452"/>
                            <a:gd name="T152" fmla="+- 0 8242 5826"/>
                            <a:gd name="T153" fmla="*/ T152 w 2452"/>
                            <a:gd name="T154" fmla="+- 0 19488 17972"/>
                            <a:gd name="T155" fmla="*/ 19488 h 2452"/>
                            <a:gd name="T156" fmla="+- 0 8268 5826"/>
                            <a:gd name="T157" fmla="*/ T156 w 2452"/>
                            <a:gd name="T158" fmla="+- 0 19345 17972"/>
                            <a:gd name="T159" fmla="*/ 19345 h 2452"/>
                            <a:gd name="T160" fmla="+- 0 8277 5826"/>
                            <a:gd name="T161" fmla="*/ T160 w 2452"/>
                            <a:gd name="T162" fmla="+- 0 19197 17972"/>
                            <a:gd name="T163" fmla="*/ 19197 h 2452"/>
                            <a:gd name="T164" fmla="+- 0 8268 5826"/>
                            <a:gd name="T165" fmla="*/ T164 w 2452"/>
                            <a:gd name="T166" fmla="+- 0 19049 17972"/>
                            <a:gd name="T167" fmla="*/ 19049 h 2452"/>
                            <a:gd name="T168" fmla="+- 0 8242 5826"/>
                            <a:gd name="T169" fmla="*/ T168 w 2452"/>
                            <a:gd name="T170" fmla="+- 0 18906 17972"/>
                            <a:gd name="T171" fmla="*/ 18906 h 2452"/>
                            <a:gd name="T172" fmla="+- 0 8200 5826"/>
                            <a:gd name="T173" fmla="*/ T172 w 2452"/>
                            <a:gd name="T174" fmla="+- 0 18770 17972"/>
                            <a:gd name="T175" fmla="*/ 18770 h 2452"/>
                            <a:gd name="T176" fmla="+- 0 8144 5826"/>
                            <a:gd name="T177" fmla="*/ T176 w 2452"/>
                            <a:gd name="T178" fmla="+- 0 18640 17972"/>
                            <a:gd name="T179" fmla="*/ 18640 h 2452"/>
                            <a:gd name="T180" fmla="+- 0 8073 5826"/>
                            <a:gd name="T181" fmla="*/ T180 w 2452"/>
                            <a:gd name="T182" fmla="+- 0 18519 17972"/>
                            <a:gd name="T183" fmla="*/ 18519 h 2452"/>
                            <a:gd name="T184" fmla="+- 0 7989 5826"/>
                            <a:gd name="T185" fmla="*/ T184 w 2452"/>
                            <a:gd name="T186" fmla="+- 0 18408 17972"/>
                            <a:gd name="T187" fmla="*/ 18408 h 2452"/>
                            <a:gd name="T188" fmla="+- 0 7893 5826"/>
                            <a:gd name="T189" fmla="*/ T188 w 2452"/>
                            <a:gd name="T190" fmla="+- 0 18306 17972"/>
                            <a:gd name="T191" fmla="*/ 18306 h 2452"/>
                            <a:gd name="T192" fmla="+- 0 7787 5826"/>
                            <a:gd name="T193" fmla="*/ T192 w 2452"/>
                            <a:gd name="T194" fmla="+- 0 18216 17972"/>
                            <a:gd name="T195" fmla="*/ 18216 h 2452"/>
                            <a:gd name="T196" fmla="+- 0 7670 5826"/>
                            <a:gd name="T197" fmla="*/ T196 w 2452"/>
                            <a:gd name="T198" fmla="+- 0 18139 17972"/>
                            <a:gd name="T199" fmla="*/ 18139 h 2452"/>
                            <a:gd name="T200" fmla="+- 0 7545 5826"/>
                            <a:gd name="T201" fmla="*/ T200 w 2452"/>
                            <a:gd name="T202" fmla="+- 0 18075 17972"/>
                            <a:gd name="T203" fmla="*/ 18075 h 2452"/>
                            <a:gd name="T204" fmla="+- 0 7412 5826"/>
                            <a:gd name="T205" fmla="*/ T204 w 2452"/>
                            <a:gd name="T206" fmla="+- 0 18025 17972"/>
                            <a:gd name="T207" fmla="*/ 18025 h 2452"/>
                            <a:gd name="T208" fmla="+- 0 7272 5826"/>
                            <a:gd name="T209" fmla="*/ T208 w 2452"/>
                            <a:gd name="T210" fmla="+- 0 17991 17972"/>
                            <a:gd name="T211" fmla="*/ 17991 h 2452"/>
                            <a:gd name="T212" fmla="+- 0 7126 5826"/>
                            <a:gd name="T213" fmla="*/ T212 w 2452"/>
                            <a:gd name="T214" fmla="+- 0 17974 17972"/>
                            <a:gd name="T215" fmla="*/ 17974 h 245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2452" h="2452">
                              <a:moveTo>
                                <a:pt x="1226" y="0"/>
                              </a:moveTo>
                              <a:lnTo>
                                <a:pt x="1151" y="2"/>
                              </a:lnTo>
                              <a:lnTo>
                                <a:pt x="1077" y="9"/>
                              </a:lnTo>
                              <a:lnTo>
                                <a:pt x="1005" y="19"/>
                              </a:lnTo>
                              <a:lnTo>
                                <a:pt x="934" y="34"/>
                              </a:lnTo>
                              <a:lnTo>
                                <a:pt x="865" y="53"/>
                              </a:lnTo>
                              <a:lnTo>
                                <a:pt x="798" y="76"/>
                              </a:lnTo>
                              <a:lnTo>
                                <a:pt x="732" y="103"/>
                              </a:lnTo>
                              <a:lnTo>
                                <a:pt x="669" y="133"/>
                              </a:lnTo>
                              <a:lnTo>
                                <a:pt x="607" y="167"/>
                              </a:lnTo>
                              <a:lnTo>
                                <a:pt x="548" y="204"/>
                              </a:lnTo>
                              <a:lnTo>
                                <a:pt x="490" y="244"/>
                              </a:lnTo>
                              <a:lnTo>
                                <a:pt x="436" y="288"/>
                              </a:lnTo>
                              <a:lnTo>
                                <a:pt x="384" y="334"/>
                              </a:lnTo>
                              <a:lnTo>
                                <a:pt x="335" y="384"/>
                              </a:lnTo>
                              <a:lnTo>
                                <a:pt x="288" y="436"/>
                              </a:lnTo>
                              <a:lnTo>
                                <a:pt x="245" y="490"/>
                              </a:lnTo>
                              <a:lnTo>
                                <a:pt x="204" y="547"/>
                              </a:lnTo>
                              <a:lnTo>
                                <a:pt x="167" y="607"/>
                              </a:lnTo>
                              <a:lnTo>
                                <a:pt x="133" y="668"/>
                              </a:lnTo>
                              <a:lnTo>
                                <a:pt x="103" y="732"/>
                              </a:lnTo>
                              <a:lnTo>
                                <a:pt x="77" y="798"/>
                              </a:lnTo>
                              <a:lnTo>
                                <a:pt x="54" y="865"/>
                              </a:lnTo>
                              <a:lnTo>
                                <a:pt x="35" y="934"/>
                              </a:lnTo>
                              <a:lnTo>
                                <a:pt x="20" y="1005"/>
                              </a:lnTo>
                              <a:lnTo>
                                <a:pt x="9" y="1077"/>
                              </a:lnTo>
                              <a:lnTo>
                                <a:pt x="2" y="1151"/>
                              </a:lnTo>
                              <a:lnTo>
                                <a:pt x="0" y="1225"/>
                              </a:lnTo>
                              <a:lnTo>
                                <a:pt x="2" y="1300"/>
                              </a:lnTo>
                              <a:lnTo>
                                <a:pt x="9" y="1373"/>
                              </a:lnTo>
                              <a:lnTo>
                                <a:pt x="20" y="1446"/>
                              </a:lnTo>
                              <a:lnTo>
                                <a:pt x="35" y="1516"/>
                              </a:lnTo>
                              <a:lnTo>
                                <a:pt x="54" y="1585"/>
                              </a:lnTo>
                              <a:lnTo>
                                <a:pt x="77" y="1653"/>
                              </a:lnTo>
                              <a:lnTo>
                                <a:pt x="103" y="1719"/>
                              </a:lnTo>
                              <a:lnTo>
                                <a:pt x="133" y="1782"/>
                              </a:lnTo>
                              <a:lnTo>
                                <a:pt x="167" y="1844"/>
                              </a:lnTo>
                              <a:lnTo>
                                <a:pt x="204" y="1903"/>
                              </a:lnTo>
                              <a:lnTo>
                                <a:pt x="245" y="1960"/>
                              </a:lnTo>
                              <a:lnTo>
                                <a:pt x="288" y="2015"/>
                              </a:lnTo>
                              <a:lnTo>
                                <a:pt x="335" y="2067"/>
                              </a:lnTo>
                              <a:lnTo>
                                <a:pt x="384" y="2116"/>
                              </a:lnTo>
                              <a:lnTo>
                                <a:pt x="436" y="2163"/>
                              </a:lnTo>
                              <a:lnTo>
                                <a:pt x="490" y="2206"/>
                              </a:lnTo>
                              <a:lnTo>
                                <a:pt x="548" y="2246"/>
                              </a:lnTo>
                              <a:lnTo>
                                <a:pt x="607" y="2284"/>
                              </a:lnTo>
                              <a:lnTo>
                                <a:pt x="669" y="2317"/>
                              </a:lnTo>
                              <a:lnTo>
                                <a:pt x="732" y="2348"/>
                              </a:lnTo>
                              <a:lnTo>
                                <a:pt x="798" y="2374"/>
                              </a:lnTo>
                              <a:lnTo>
                                <a:pt x="865" y="2397"/>
                              </a:lnTo>
                              <a:lnTo>
                                <a:pt x="934" y="2416"/>
                              </a:lnTo>
                              <a:lnTo>
                                <a:pt x="1005" y="2431"/>
                              </a:lnTo>
                              <a:lnTo>
                                <a:pt x="1077" y="2442"/>
                              </a:lnTo>
                              <a:lnTo>
                                <a:pt x="1151" y="2449"/>
                              </a:lnTo>
                              <a:lnTo>
                                <a:pt x="1226" y="2451"/>
                              </a:lnTo>
                              <a:lnTo>
                                <a:pt x="1300" y="2449"/>
                              </a:lnTo>
                              <a:lnTo>
                                <a:pt x="1374" y="2442"/>
                              </a:lnTo>
                              <a:lnTo>
                                <a:pt x="1446" y="2431"/>
                              </a:lnTo>
                              <a:lnTo>
                                <a:pt x="1517" y="2416"/>
                              </a:lnTo>
                              <a:lnTo>
                                <a:pt x="1586" y="2397"/>
                              </a:lnTo>
                              <a:lnTo>
                                <a:pt x="1653" y="2374"/>
                              </a:lnTo>
                              <a:lnTo>
                                <a:pt x="1719" y="2348"/>
                              </a:lnTo>
                              <a:lnTo>
                                <a:pt x="1783" y="2317"/>
                              </a:lnTo>
                              <a:lnTo>
                                <a:pt x="1844" y="2284"/>
                              </a:lnTo>
                              <a:lnTo>
                                <a:pt x="1904" y="2246"/>
                              </a:lnTo>
                              <a:lnTo>
                                <a:pt x="1961" y="2206"/>
                              </a:lnTo>
                              <a:lnTo>
                                <a:pt x="2015" y="2163"/>
                              </a:lnTo>
                              <a:lnTo>
                                <a:pt x="2067" y="2116"/>
                              </a:lnTo>
                              <a:lnTo>
                                <a:pt x="2116" y="2067"/>
                              </a:lnTo>
                              <a:lnTo>
                                <a:pt x="2163" y="2015"/>
                              </a:lnTo>
                              <a:lnTo>
                                <a:pt x="2206" y="1960"/>
                              </a:lnTo>
                              <a:lnTo>
                                <a:pt x="2247" y="1903"/>
                              </a:lnTo>
                              <a:lnTo>
                                <a:pt x="2284" y="1844"/>
                              </a:lnTo>
                              <a:lnTo>
                                <a:pt x="2318" y="1782"/>
                              </a:lnTo>
                              <a:lnTo>
                                <a:pt x="2348" y="1719"/>
                              </a:lnTo>
                              <a:lnTo>
                                <a:pt x="2374" y="1653"/>
                              </a:lnTo>
                              <a:lnTo>
                                <a:pt x="2397" y="1585"/>
                              </a:lnTo>
                              <a:lnTo>
                                <a:pt x="2416" y="1516"/>
                              </a:lnTo>
                              <a:lnTo>
                                <a:pt x="2431" y="1446"/>
                              </a:lnTo>
                              <a:lnTo>
                                <a:pt x="2442" y="1373"/>
                              </a:lnTo>
                              <a:lnTo>
                                <a:pt x="2449" y="1300"/>
                              </a:lnTo>
                              <a:lnTo>
                                <a:pt x="2451" y="1225"/>
                              </a:lnTo>
                              <a:lnTo>
                                <a:pt x="2449" y="1151"/>
                              </a:lnTo>
                              <a:lnTo>
                                <a:pt x="2442" y="1077"/>
                              </a:lnTo>
                              <a:lnTo>
                                <a:pt x="2431" y="1005"/>
                              </a:lnTo>
                              <a:lnTo>
                                <a:pt x="2416" y="934"/>
                              </a:lnTo>
                              <a:lnTo>
                                <a:pt x="2397" y="865"/>
                              </a:lnTo>
                              <a:lnTo>
                                <a:pt x="2374" y="798"/>
                              </a:lnTo>
                              <a:lnTo>
                                <a:pt x="2348" y="732"/>
                              </a:lnTo>
                              <a:lnTo>
                                <a:pt x="2318" y="668"/>
                              </a:lnTo>
                              <a:lnTo>
                                <a:pt x="2284" y="607"/>
                              </a:lnTo>
                              <a:lnTo>
                                <a:pt x="2247" y="547"/>
                              </a:lnTo>
                              <a:lnTo>
                                <a:pt x="2206" y="490"/>
                              </a:lnTo>
                              <a:lnTo>
                                <a:pt x="2163" y="436"/>
                              </a:lnTo>
                              <a:lnTo>
                                <a:pt x="2116" y="384"/>
                              </a:lnTo>
                              <a:lnTo>
                                <a:pt x="2067" y="334"/>
                              </a:lnTo>
                              <a:lnTo>
                                <a:pt x="2015" y="288"/>
                              </a:lnTo>
                              <a:lnTo>
                                <a:pt x="1961" y="244"/>
                              </a:lnTo>
                              <a:lnTo>
                                <a:pt x="1904" y="204"/>
                              </a:lnTo>
                              <a:lnTo>
                                <a:pt x="1844" y="167"/>
                              </a:lnTo>
                              <a:lnTo>
                                <a:pt x="1783" y="133"/>
                              </a:lnTo>
                              <a:lnTo>
                                <a:pt x="1719" y="103"/>
                              </a:lnTo>
                              <a:lnTo>
                                <a:pt x="1653" y="76"/>
                              </a:lnTo>
                              <a:lnTo>
                                <a:pt x="1586" y="53"/>
                              </a:lnTo>
                              <a:lnTo>
                                <a:pt x="1517" y="34"/>
                              </a:lnTo>
                              <a:lnTo>
                                <a:pt x="1446" y="19"/>
                              </a:lnTo>
                              <a:lnTo>
                                <a:pt x="1374" y="9"/>
                              </a:lnTo>
                              <a:lnTo>
                                <a:pt x="1300" y="2"/>
                              </a:lnTo>
                              <a:lnTo>
                                <a:pt x="12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07B1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DC8459" id="Freeform: Shape 126" o:spid="_x0000_s1026" style="position:absolute;margin-left:262.75pt;margin-top:867.8pt;width:122.6pt;height:122.6pt;z-index:-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52,2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" path="m1226,r-75,2l1077,9r-72,10l934,34,865,53,798,76r-66,27l669,133r-62,34l548,204r-58,40l436,288r-52,46l335,384r-47,52l245,490r-41,57l167,607r-34,61l103,732,77,798,54,865,35,934r-15,71l9,1077r-7,74l,1225r2,75l9,1373r11,73l35,1516r19,69l77,1653r26,66l133,1782r34,62l204,1903r41,57l288,2015r47,52l384,2116r52,47l490,2206r58,40l607,2284r62,33l732,2348r66,26l865,2397r69,19l1005,2431r72,11l1151,2449r75,2l1300,2449r74,-7l1446,2431r71,-15l1586,2397r67,-23l1719,2348r64,-31l1844,2284r60,-38l1961,2206r54,-43l2067,2116r49,-49l2163,2015r43,-55l2247,1903r37,-59l2318,1782r30,-63l2374,1653r23,-68l2416,1516r15,-70l2442,1373r7,-73l2451,1225r-2,-74l2442,1077r-11,-72l2416,934r-19,-69l2374,798r-26,-66l2318,668r-34,-61l2247,547r-41,-57l2163,436r-47,-52l2067,334r-52,-46l1961,244r-57,-40l1844,167r-61,-34l1719,103,1653,76,1586,53,1517,34,1446,19,1374,9,1300,2,1226,xe" fillcolor="#107b10" stroked="f">
                <v:path arrowok="t" o:connecttype="custom" o:connectlocs="730885,11413490;638175,11424285;549275,11445875;464820,11477625;385445,11518265;311150,11567160;243840,11624310;182880,11689080;129540,11759565;84455,11836400;48895,11918950;22225,12005310;5715,12096115;0,12190095;5715,12284075;22225,12374880;48895,12461875;84455,12543790;129540,12620625;182880,12691745;243840,12755880;311150,12813030;385445,12862560;464820,12903200;549275,12934315;638175,12955905;730885,12967335;825500,12967335;918210,12955905;1007110,12934315;1091565,12903200;1170940,12862560;1245235,12813030;1312545,12755880;1373505,12691745;1426845,12620625;1471930,12543790;1507490,12461875;1534160,12374880;1550670,12284075;1556385,12190095;1550670,12096115;1534160,12005310;1507490,11918950;1471930,11836400;1426845,11759565;1373505,11689080;1312545,11624310;1245235,11567160;1170940,11518265;1091565,11477625;1007110,11445875;918210,11424285;825500,11413490" o:connectangles="0,0,0,0,0,0,0,0,0,0,0,0,0,0,0,0,0,0,0,0,0,0,0,0,0,0,0,0,0,0,0,0,0,0,0,0,0,0,0,0,0,0,0,0,0,0,0,0,0,0,0,0,0,0"/>
              </v:shape>
            </w:pict>
          </mc:Fallback>
        </mc:AlternateContent>
      </w:r>
      <w:r w:rsidR="00786A6E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3F3325B" wp14:editId="1C10E8A7">
                <wp:simplePos x="0" y="0"/>
                <wp:positionH relativeFrom="margin">
                  <wp:posOffset>4705941</wp:posOffset>
                </wp:positionH>
                <wp:positionV relativeFrom="paragraph">
                  <wp:posOffset>12573811</wp:posOffset>
                </wp:positionV>
                <wp:extent cx="2585544" cy="914400"/>
                <wp:effectExtent l="0" t="0" r="0" b="0"/>
                <wp:wrapNone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585544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03D113" w14:textId="32E82735" w:rsidR="00786A6E" w:rsidRPr="002A620E" w:rsidRDefault="00786A6E" w:rsidP="00786A6E">
                            <w:pPr>
                              <w:spacing w:after="0" w:line="240" w:lineRule="auto"/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PSN Online Account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3325B" id="Text Box 125" o:spid="_x0000_s1050" type="#_x0000_t202" style="position:absolute;margin-left:370.55pt;margin-top:990.05pt;width:203.6pt;height:1in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" filled="f" stroked="f" strokeweight=".5pt">
                <v:textbox>
                  <w:txbxContent>
                    <w:p w14:paraId="1B03D113" w14:textId="32E82735" w:rsidR="00786A6E" w:rsidRPr="002A620E" w:rsidRDefault="00786A6E" w:rsidP="00786A6E">
                      <w:pPr>
                        <w:spacing w:after="0" w:line="240" w:lineRule="auto"/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PSN Online Account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86A6E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B51BADC" wp14:editId="66F7A8A6">
                <wp:simplePos x="0" y="0"/>
                <wp:positionH relativeFrom="margin">
                  <wp:posOffset>3265586</wp:posOffset>
                </wp:positionH>
                <wp:positionV relativeFrom="paragraph">
                  <wp:posOffset>12584079</wp:posOffset>
                </wp:positionV>
                <wp:extent cx="1702676" cy="935421"/>
                <wp:effectExtent l="0" t="0" r="0" b="0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9354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B60F40" w14:textId="2C8ABB1B" w:rsidR="00786A6E" w:rsidRDefault="00786A6E" w:rsidP="00786A6E">
                            <w:pPr>
                              <w:spacing w:after="0" w:line="240" w:lineRule="auto"/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Xbox</w:t>
                            </w:r>
                          </w:p>
                          <w:p w14:paraId="6138C3CA" w14:textId="762F9872" w:rsidR="00786A6E" w:rsidRPr="002A620E" w:rsidRDefault="00786A6E" w:rsidP="00786A6E">
                            <w:pPr>
                              <w:spacing w:after="0" w:line="240" w:lineRule="auto"/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Live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1BADC" id="Text Box 124" o:spid="_x0000_s1051" type="#_x0000_t202" style="position:absolute;margin-left:257.15pt;margin-top:990.85pt;width:134.05pt;height:73.65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" filled="f" stroked="f" strokeweight=".5pt">
                <v:textbox>
                  <w:txbxContent>
                    <w:p w14:paraId="76B60F40" w14:textId="2C8ABB1B" w:rsidR="00786A6E" w:rsidRDefault="00786A6E" w:rsidP="00786A6E">
                      <w:pPr>
                        <w:spacing w:after="0" w:line="240" w:lineRule="auto"/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Xbox</w:t>
                      </w:r>
                    </w:p>
                    <w:p w14:paraId="6138C3CA" w14:textId="762F9872" w:rsidR="00786A6E" w:rsidRPr="002A620E" w:rsidRDefault="00786A6E" w:rsidP="00786A6E">
                      <w:pPr>
                        <w:spacing w:after="0" w:line="240" w:lineRule="auto"/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Live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27B1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420F72F" wp14:editId="50E42AC4">
                <wp:simplePos x="0" y="0"/>
                <wp:positionH relativeFrom="column">
                  <wp:posOffset>492760</wp:posOffset>
                </wp:positionH>
                <wp:positionV relativeFrom="paragraph">
                  <wp:posOffset>9384665</wp:posOffset>
                </wp:positionV>
                <wp:extent cx="1407795" cy="1502410"/>
                <wp:effectExtent l="0" t="0" r="0" b="254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407795" cy="1502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5138D4" w14:textId="0CC826BA" w:rsidR="00B227B1" w:rsidRPr="00736C30" w:rsidRDefault="00B227B1" w:rsidP="00B227B1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</w:pPr>
                            <w:r w:rsidRPr="00736C30"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  <w:t>8</w:t>
                            </w:r>
                          </w:p>
                          <w:p w14:paraId="75FE2695" w14:textId="77777777" w:rsidR="00B227B1" w:rsidRDefault="00B227B1" w:rsidP="00B227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0F72F" id="Text Box 121" o:spid="_x0000_s1052" type="#_x0000_t202" style="position:absolute;margin-left:38.8pt;margin-top:738.95pt;width:110.85pt;height:118.3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" filled="f" stroked="f" strokeweight=".5pt">
                <v:textbox>
                  <w:txbxContent>
                    <w:p w14:paraId="7B5138D4" w14:textId="0CC826BA" w:rsidR="00B227B1" w:rsidRPr="00736C30" w:rsidRDefault="00B227B1" w:rsidP="00B227B1">
                      <w:pPr>
                        <w:spacing w:after="0" w:line="240" w:lineRule="auto"/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</w:pPr>
                      <w:r w:rsidRPr="00736C30"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  <w:t>1</w:t>
                      </w:r>
                      <w:r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  <w:t>8</w:t>
                      </w:r>
                    </w:p>
                    <w:p w14:paraId="75FE2695" w14:textId="77777777" w:rsidR="00B227B1" w:rsidRDefault="00B227B1" w:rsidP="00B227B1"/>
                  </w:txbxContent>
                </v:textbox>
              </v:shape>
            </w:pict>
          </mc:Fallback>
        </mc:AlternateContent>
      </w:r>
      <w:r w:rsidR="00B227B1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85D1D6F" wp14:editId="458D1825">
                <wp:simplePos x="0" y="0"/>
                <wp:positionH relativeFrom="column">
                  <wp:posOffset>378460</wp:posOffset>
                </wp:positionH>
                <wp:positionV relativeFrom="paragraph">
                  <wp:posOffset>9535160</wp:posOffset>
                </wp:positionV>
                <wp:extent cx="1575435" cy="1244600"/>
                <wp:effectExtent l="19050" t="19050" r="24765" b="12700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575435" cy="1244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009F8F"/>
                          </a:solidFill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7DC1F" w14:textId="77777777" w:rsidR="00B227B1" w:rsidRPr="00736C30" w:rsidRDefault="00B227B1" w:rsidP="00B227B1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5D1D6F" id="Text Box 120" o:spid="_x0000_s1053" type="#_x0000_t202" style="position:absolute;margin-left:29.8pt;margin-top:750.8pt;width:124.05pt;height:98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" fillcolor="white [3212]" strokecolor="#009f8f" strokeweight="3pt">
                <v:textbox>
                  <w:txbxContent>
                    <w:p w14:paraId="3D37DC1F" w14:textId="77777777" w:rsidR="00B227B1" w:rsidRPr="00736C30" w:rsidRDefault="00B227B1" w:rsidP="00B227B1">
                      <w:pPr>
                        <w:spacing w:after="0" w:line="240" w:lineRule="auto"/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227B1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C6596E8" wp14:editId="0E384CC3">
                <wp:simplePos x="0" y="0"/>
                <wp:positionH relativeFrom="column">
                  <wp:posOffset>464075</wp:posOffset>
                </wp:positionH>
                <wp:positionV relativeFrom="paragraph">
                  <wp:posOffset>9646460</wp:posOffset>
                </wp:positionV>
                <wp:extent cx="1575435" cy="1244600"/>
                <wp:effectExtent l="19050" t="19050" r="24765" b="12700"/>
                <wp:wrapNone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575435" cy="1244600"/>
                        </a:xfrm>
                        <a:prstGeom prst="rect">
                          <a:avLst/>
                        </a:prstGeom>
                        <a:solidFill>
                          <a:srgbClr val="009F8F"/>
                        </a:solidFill>
                        <a:ln w="38100">
                          <a:solidFill>
                            <a:srgbClr val="009F8F"/>
                          </a:solidFill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8094AB" w14:textId="77777777" w:rsidR="00B227B1" w:rsidRPr="00736C30" w:rsidRDefault="00B227B1" w:rsidP="00B227B1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6596E8" id="Text Box 119" o:spid="_x0000_s1054" type="#_x0000_t202" style="position:absolute;margin-left:36.55pt;margin-top:759.55pt;width:124.05pt;height:98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" fillcolor="#009f8f" strokecolor="#009f8f" strokeweight="3pt">
                <v:textbox>
                  <w:txbxContent>
                    <w:p w14:paraId="348094AB" w14:textId="77777777" w:rsidR="00B227B1" w:rsidRPr="00736C30" w:rsidRDefault="00B227B1" w:rsidP="00B227B1">
                      <w:pPr>
                        <w:spacing w:after="0" w:line="240" w:lineRule="auto"/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62A4A">
        <w:rPr>
          <w:noProof/>
        </w:rPr>
        <w:drawing>
          <wp:anchor distT="0" distB="0" distL="114300" distR="114300" simplePos="0" relativeHeight="251746304" behindDoc="1" locked="0" layoutInCell="1" allowOverlap="1" wp14:anchorId="143DE5AA" wp14:editId="7AF61558">
            <wp:simplePos x="0" y="0"/>
            <wp:positionH relativeFrom="column">
              <wp:posOffset>7749540</wp:posOffset>
            </wp:positionH>
            <wp:positionV relativeFrom="paragraph">
              <wp:posOffset>6124860</wp:posOffset>
            </wp:positionV>
            <wp:extent cx="1557020" cy="1557020"/>
            <wp:effectExtent l="0" t="0" r="5080" b="508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4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7587">
        <w:rPr>
          <w:noProof/>
        </w:rPr>
        <w:drawing>
          <wp:anchor distT="0" distB="0" distL="114300" distR="114300" simplePos="0" relativeHeight="251745280" behindDoc="1" locked="0" layoutInCell="1" allowOverlap="1" wp14:anchorId="15C1A4A9" wp14:editId="14016FDD">
            <wp:simplePos x="0" y="0"/>
            <wp:positionH relativeFrom="column">
              <wp:posOffset>5811104</wp:posOffset>
            </wp:positionH>
            <wp:positionV relativeFrom="paragraph">
              <wp:posOffset>6034339</wp:posOffset>
            </wp:positionV>
            <wp:extent cx="1557020" cy="1557020"/>
            <wp:effectExtent l="0" t="0" r="5080" b="508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5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D23">
        <w:rPr>
          <w:noProof/>
        </w:rPr>
        <w:drawing>
          <wp:anchor distT="0" distB="0" distL="114300" distR="114300" simplePos="0" relativeHeight="251744256" behindDoc="1" locked="0" layoutInCell="1" allowOverlap="1" wp14:anchorId="07E2BFA3" wp14:editId="25CF7E9D">
            <wp:simplePos x="0" y="0"/>
            <wp:positionH relativeFrom="column">
              <wp:posOffset>7370248</wp:posOffset>
            </wp:positionH>
            <wp:positionV relativeFrom="paragraph">
              <wp:posOffset>3973568</wp:posOffset>
            </wp:positionV>
            <wp:extent cx="1557020" cy="1557020"/>
            <wp:effectExtent l="0" t="0" r="5080" b="508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4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0885">
        <w:rPr>
          <w:noProof/>
        </w:rPr>
        <w:drawing>
          <wp:anchor distT="0" distB="0" distL="114300" distR="114300" simplePos="0" relativeHeight="251743232" behindDoc="1" locked="0" layoutInCell="1" allowOverlap="1" wp14:anchorId="557B4589" wp14:editId="5BFF6180">
            <wp:simplePos x="0" y="0"/>
            <wp:positionH relativeFrom="column">
              <wp:posOffset>5727065</wp:posOffset>
            </wp:positionH>
            <wp:positionV relativeFrom="paragraph">
              <wp:posOffset>3958590</wp:posOffset>
            </wp:positionV>
            <wp:extent cx="1105535" cy="1098550"/>
            <wp:effectExtent l="0" t="0" r="0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4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535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0885">
        <w:rPr>
          <w:noProof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12CE6701" wp14:editId="259EE68C">
                <wp:simplePos x="0" y="0"/>
                <wp:positionH relativeFrom="column">
                  <wp:posOffset>5520559</wp:posOffset>
                </wp:positionH>
                <wp:positionV relativeFrom="paragraph">
                  <wp:posOffset>3724998</wp:posOffset>
                </wp:positionV>
                <wp:extent cx="1557020" cy="1557020"/>
                <wp:effectExtent l="0" t="0" r="0" b="0"/>
                <wp:wrapNone/>
                <wp:docPr id="114" name="Freeform: 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57020" cy="1557020"/>
                        </a:xfrm>
                        <a:custGeom>
                          <a:avLst/>
                          <a:gdLst>
                            <a:gd name="T0" fmla="+- 0 10391 9241"/>
                            <a:gd name="T1" fmla="*/ T0 w 2452"/>
                            <a:gd name="T2" fmla="+- 0 6464 6462"/>
                            <a:gd name="T3" fmla="*/ 6464 h 2452"/>
                            <a:gd name="T4" fmla="+- 0 10246 9241"/>
                            <a:gd name="T5" fmla="*/ T4 w 2452"/>
                            <a:gd name="T6" fmla="+- 0 6482 6462"/>
                            <a:gd name="T7" fmla="*/ 6482 h 2452"/>
                            <a:gd name="T8" fmla="+- 0 10106 9241"/>
                            <a:gd name="T9" fmla="*/ T8 w 2452"/>
                            <a:gd name="T10" fmla="+- 0 6516 6462"/>
                            <a:gd name="T11" fmla="*/ 6516 h 2452"/>
                            <a:gd name="T12" fmla="+- 0 9973 9241"/>
                            <a:gd name="T13" fmla="*/ T12 w 2452"/>
                            <a:gd name="T14" fmla="+- 0 6565 6462"/>
                            <a:gd name="T15" fmla="*/ 6565 h 2452"/>
                            <a:gd name="T16" fmla="+- 0 9848 9241"/>
                            <a:gd name="T17" fmla="*/ T16 w 2452"/>
                            <a:gd name="T18" fmla="+- 0 6629 6462"/>
                            <a:gd name="T19" fmla="*/ 6629 h 2452"/>
                            <a:gd name="T20" fmla="+- 0 9731 9241"/>
                            <a:gd name="T21" fmla="*/ T20 w 2452"/>
                            <a:gd name="T22" fmla="+- 0 6707 6462"/>
                            <a:gd name="T23" fmla="*/ 6707 h 2452"/>
                            <a:gd name="T24" fmla="+- 0 9624 9241"/>
                            <a:gd name="T25" fmla="*/ T24 w 2452"/>
                            <a:gd name="T26" fmla="+- 0 6797 6462"/>
                            <a:gd name="T27" fmla="*/ 6797 h 2452"/>
                            <a:gd name="T28" fmla="+- 0 9529 9241"/>
                            <a:gd name="T29" fmla="*/ T28 w 2452"/>
                            <a:gd name="T30" fmla="+- 0 6898 6462"/>
                            <a:gd name="T31" fmla="*/ 6898 h 2452"/>
                            <a:gd name="T32" fmla="+- 0 9445 9241"/>
                            <a:gd name="T33" fmla="*/ T32 w 2452"/>
                            <a:gd name="T34" fmla="+- 0 7010 6462"/>
                            <a:gd name="T35" fmla="*/ 7010 h 2452"/>
                            <a:gd name="T36" fmla="+- 0 9374 9241"/>
                            <a:gd name="T37" fmla="*/ T36 w 2452"/>
                            <a:gd name="T38" fmla="+- 0 7131 6462"/>
                            <a:gd name="T39" fmla="*/ 7131 h 2452"/>
                            <a:gd name="T40" fmla="+- 0 9317 9241"/>
                            <a:gd name="T41" fmla="*/ T40 w 2452"/>
                            <a:gd name="T42" fmla="+- 0 7260 6462"/>
                            <a:gd name="T43" fmla="*/ 7260 h 2452"/>
                            <a:gd name="T44" fmla="+- 0 9275 9241"/>
                            <a:gd name="T45" fmla="*/ T44 w 2452"/>
                            <a:gd name="T46" fmla="+- 0 7397 6462"/>
                            <a:gd name="T47" fmla="*/ 7397 h 2452"/>
                            <a:gd name="T48" fmla="+- 0 9249 9241"/>
                            <a:gd name="T49" fmla="*/ T48 w 2452"/>
                            <a:gd name="T50" fmla="+- 0 7540 6462"/>
                            <a:gd name="T51" fmla="*/ 7540 h 2452"/>
                            <a:gd name="T52" fmla="+- 0 9241 9241"/>
                            <a:gd name="T53" fmla="*/ T52 w 2452"/>
                            <a:gd name="T54" fmla="+- 0 7688 6462"/>
                            <a:gd name="T55" fmla="*/ 7688 h 2452"/>
                            <a:gd name="T56" fmla="+- 0 9249 9241"/>
                            <a:gd name="T57" fmla="*/ T56 w 2452"/>
                            <a:gd name="T58" fmla="+- 0 7836 6462"/>
                            <a:gd name="T59" fmla="*/ 7836 h 2452"/>
                            <a:gd name="T60" fmla="+- 0 9275 9241"/>
                            <a:gd name="T61" fmla="*/ T60 w 2452"/>
                            <a:gd name="T62" fmla="+- 0 7979 6462"/>
                            <a:gd name="T63" fmla="*/ 7979 h 2452"/>
                            <a:gd name="T64" fmla="+- 0 9317 9241"/>
                            <a:gd name="T65" fmla="*/ T64 w 2452"/>
                            <a:gd name="T66" fmla="+- 0 8115 6462"/>
                            <a:gd name="T67" fmla="*/ 8115 h 2452"/>
                            <a:gd name="T68" fmla="+- 0 9374 9241"/>
                            <a:gd name="T69" fmla="*/ T68 w 2452"/>
                            <a:gd name="T70" fmla="+- 0 8245 6462"/>
                            <a:gd name="T71" fmla="*/ 8245 h 2452"/>
                            <a:gd name="T72" fmla="+- 0 9445 9241"/>
                            <a:gd name="T73" fmla="*/ T72 w 2452"/>
                            <a:gd name="T74" fmla="+- 0 8366 6462"/>
                            <a:gd name="T75" fmla="*/ 8366 h 2452"/>
                            <a:gd name="T76" fmla="+- 0 9529 9241"/>
                            <a:gd name="T77" fmla="*/ T76 w 2452"/>
                            <a:gd name="T78" fmla="+- 0 8477 6462"/>
                            <a:gd name="T79" fmla="*/ 8477 h 2452"/>
                            <a:gd name="T80" fmla="+- 0 9624 9241"/>
                            <a:gd name="T81" fmla="*/ T80 w 2452"/>
                            <a:gd name="T82" fmla="+- 0 8579 6462"/>
                            <a:gd name="T83" fmla="*/ 8579 h 2452"/>
                            <a:gd name="T84" fmla="+- 0 9731 9241"/>
                            <a:gd name="T85" fmla="*/ T84 w 2452"/>
                            <a:gd name="T86" fmla="+- 0 8669 6462"/>
                            <a:gd name="T87" fmla="*/ 8669 h 2452"/>
                            <a:gd name="T88" fmla="+- 0 9848 9241"/>
                            <a:gd name="T89" fmla="*/ T88 w 2452"/>
                            <a:gd name="T90" fmla="+- 0 8746 6462"/>
                            <a:gd name="T91" fmla="*/ 8746 h 2452"/>
                            <a:gd name="T92" fmla="+- 0 9973 9241"/>
                            <a:gd name="T93" fmla="*/ T92 w 2452"/>
                            <a:gd name="T94" fmla="+- 0 8810 6462"/>
                            <a:gd name="T95" fmla="*/ 8810 h 2452"/>
                            <a:gd name="T96" fmla="+- 0 10106 9241"/>
                            <a:gd name="T97" fmla="*/ T96 w 2452"/>
                            <a:gd name="T98" fmla="+- 0 8860 6462"/>
                            <a:gd name="T99" fmla="*/ 8860 h 2452"/>
                            <a:gd name="T100" fmla="+- 0 10246 9241"/>
                            <a:gd name="T101" fmla="*/ T100 w 2452"/>
                            <a:gd name="T102" fmla="+- 0 8894 6462"/>
                            <a:gd name="T103" fmla="*/ 8894 h 2452"/>
                            <a:gd name="T104" fmla="+- 0 10391 9241"/>
                            <a:gd name="T105" fmla="*/ T104 w 2452"/>
                            <a:gd name="T106" fmla="+- 0 8911 6462"/>
                            <a:gd name="T107" fmla="*/ 8911 h 2452"/>
                            <a:gd name="T108" fmla="+- 0 10541 9241"/>
                            <a:gd name="T109" fmla="*/ T108 w 2452"/>
                            <a:gd name="T110" fmla="+- 0 8911 6462"/>
                            <a:gd name="T111" fmla="*/ 8911 h 2452"/>
                            <a:gd name="T112" fmla="+- 0 10686 9241"/>
                            <a:gd name="T113" fmla="*/ T112 w 2452"/>
                            <a:gd name="T114" fmla="+- 0 8894 6462"/>
                            <a:gd name="T115" fmla="*/ 8894 h 2452"/>
                            <a:gd name="T116" fmla="+- 0 10826 9241"/>
                            <a:gd name="T117" fmla="*/ T116 w 2452"/>
                            <a:gd name="T118" fmla="+- 0 8860 6462"/>
                            <a:gd name="T119" fmla="*/ 8860 h 2452"/>
                            <a:gd name="T120" fmla="+- 0 10959 9241"/>
                            <a:gd name="T121" fmla="*/ T120 w 2452"/>
                            <a:gd name="T122" fmla="+- 0 8810 6462"/>
                            <a:gd name="T123" fmla="*/ 8810 h 2452"/>
                            <a:gd name="T124" fmla="+- 0 11085 9241"/>
                            <a:gd name="T125" fmla="*/ T124 w 2452"/>
                            <a:gd name="T126" fmla="+- 0 8746 6462"/>
                            <a:gd name="T127" fmla="*/ 8746 h 2452"/>
                            <a:gd name="T128" fmla="+- 0 11201 9241"/>
                            <a:gd name="T129" fmla="*/ T128 w 2452"/>
                            <a:gd name="T130" fmla="+- 0 8669 6462"/>
                            <a:gd name="T131" fmla="*/ 8669 h 2452"/>
                            <a:gd name="T132" fmla="+- 0 11308 9241"/>
                            <a:gd name="T133" fmla="*/ T132 w 2452"/>
                            <a:gd name="T134" fmla="+- 0 8579 6462"/>
                            <a:gd name="T135" fmla="*/ 8579 h 2452"/>
                            <a:gd name="T136" fmla="+- 0 11404 9241"/>
                            <a:gd name="T137" fmla="*/ T136 w 2452"/>
                            <a:gd name="T138" fmla="+- 0 8477 6462"/>
                            <a:gd name="T139" fmla="*/ 8477 h 2452"/>
                            <a:gd name="T140" fmla="+- 0 11487 9241"/>
                            <a:gd name="T141" fmla="*/ T140 w 2452"/>
                            <a:gd name="T142" fmla="+- 0 8366 6462"/>
                            <a:gd name="T143" fmla="*/ 8366 h 2452"/>
                            <a:gd name="T144" fmla="+- 0 11558 9241"/>
                            <a:gd name="T145" fmla="*/ T144 w 2452"/>
                            <a:gd name="T146" fmla="+- 0 8245 6462"/>
                            <a:gd name="T147" fmla="*/ 8245 h 2452"/>
                            <a:gd name="T148" fmla="+- 0 11615 9241"/>
                            <a:gd name="T149" fmla="*/ T148 w 2452"/>
                            <a:gd name="T150" fmla="+- 0 8115 6462"/>
                            <a:gd name="T151" fmla="*/ 8115 h 2452"/>
                            <a:gd name="T152" fmla="+- 0 11657 9241"/>
                            <a:gd name="T153" fmla="*/ T152 w 2452"/>
                            <a:gd name="T154" fmla="+- 0 7979 6462"/>
                            <a:gd name="T155" fmla="*/ 7979 h 2452"/>
                            <a:gd name="T156" fmla="+- 0 11683 9241"/>
                            <a:gd name="T157" fmla="*/ T156 w 2452"/>
                            <a:gd name="T158" fmla="+- 0 7836 6462"/>
                            <a:gd name="T159" fmla="*/ 7836 h 2452"/>
                            <a:gd name="T160" fmla="+- 0 11692 9241"/>
                            <a:gd name="T161" fmla="*/ T160 w 2452"/>
                            <a:gd name="T162" fmla="+- 0 7688 6462"/>
                            <a:gd name="T163" fmla="*/ 7688 h 2452"/>
                            <a:gd name="T164" fmla="+- 0 11683 9241"/>
                            <a:gd name="T165" fmla="*/ T164 w 2452"/>
                            <a:gd name="T166" fmla="+- 0 7540 6462"/>
                            <a:gd name="T167" fmla="*/ 7540 h 2452"/>
                            <a:gd name="T168" fmla="+- 0 11657 9241"/>
                            <a:gd name="T169" fmla="*/ T168 w 2452"/>
                            <a:gd name="T170" fmla="+- 0 7397 6462"/>
                            <a:gd name="T171" fmla="*/ 7397 h 2452"/>
                            <a:gd name="T172" fmla="+- 0 11615 9241"/>
                            <a:gd name="T173" fmla="*/ T172 w 2452"/>
                            <a:gd name="T174" fmla="+- 0 7260 6462"/>
                            <a:gd name="T175" fmla="*/ 7260 h 2452"/>
                            <a:gd name="T176" fmla="+- 0 11558 9241"/>
                            <a:gd name="T177" fmla="*/ T176 w 2452"/>
                            <a:gd name="T178" fmla="+- 0 7131 6462"/>
                            <a:gd name="T179" fmla="*/ 7131 h 2452"/>
                            <a:gd name="T180" fmla="+- 0 11487 9241"/>
                            <a:gd name="T181" fmla="*/ T180 w 2452"/>
                            <a:gd name="T182" fmla="+- 0 7010 6462"/>
                            <a:gd name="T183" fmla="*/ 7010 h 2452"/>
                            <a:gd name="T184" fmla="+- 0 11404 9241"/>
                            <a:gd name="T185" fmla="*/ T184 w 2452"/>
                            <a:gd name="T186" fmla="+- 0 6898 6462"/>
                            <a:gd name="T187" fmla="*/ 6898 h 2452"/>
                            <a:gd name="T188" fmla="+- 0 11308 9241"/>
                            <a:gd name="T189" fmla="*/ T188 w 2452"/>
                            <a:gd name="T190" fmla="+- 0 6797 6462"/>
                            <a:gd name="T191" fmla="*/ 6797 h 2452"/>
                            <a:gd name="T192" fmla="+- 0 11201 9241"/>
                            <a:gd name="T193" fmla="*/ T192 w 2452"/>
                            <a:gd name="T194" fmla="+- 0 6707 6462"/>
                            <a:gd name="T195" fmla="*/ 6707 h 2452"/>
                            <a:gd name="T196" fmla="+- 0 11085 9241"/>
                            <a:gd name="T197" fmla="*/ T196 w 2452"/>
                            <a:gd name="T198" fmla="+- 0 6629 6462"/>
                            <a:gd name="T199" fmla="*/ 6629 h 2452"/>
                            <a:gd name="T200" fmla="+- 0 10959 9241"/>
                            <a:gd name="T201" fmla="*/ T200 w 2452"/>
                            <a:gd name="T202" fmla="+- 0 6565 6462"/>
                            <a:gd name="T203" fmla="*/ 6565 h 2452"/>
                            <a:gd name="T204" fmla="+- 0 10826 9241"/>
                            <a:gd name="T205" fmla="*/ T204 w 2452"/>
                            <a:gd name="T206" fmla="+- 0 6516 6462"/>
                            <a:gd name="T207" fmla="*/ 6516 h 2452"/>
                            <a:gd name="T208" fmla="+- 0 10686 9241"/>
                            <a:gd name="T209" fmla="*/ T208 w 2452"/>
                            <a:gd name="T210" fmla="+- 0 6482 6462"/>
                            <a:gd name="T211" fmla="*/ 6482 h 2452"/>
                            <a:gd name="T212" fmla="+- 0 10541 9241"/>
                            <a:gd name="T213" fmla="*/ T212 w 2452"/>
                            <a:gd name="T214" fmla="+- 0 6464 6462"/>
                            <a:gd name="T215" fmla="*/ 6464 h 245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2452" h="2452">
                              <a:moveTo>
                                <a:pt x="1225" y="0"/>
                              </a:moveTo>
                              <a:lnTo>
                                <a:pt x="1150" y="2"/>
                              </a:lnTo>
                              <a:lnTo>
                                <a:pt x="1077" y="9"/>
                              </a:lnTo>
                              <a:lnTo>
                                <a:pt x="1005" y="20"/>
                              </a:lnTo>
                              <a:lnTo>
                                <a:pt x="934" y="35"/>
                              </a:lnTo>
                              <a:lnTo>
                                <a:pt x="865" y="54"/>
                              </a:lnTo>
                              <a:lnTo>
                                <a:pt x="797" y="77"/>
                              </a:lnTo>
                              <a:lnTo>
                                <a:pt x="732" y="103"/>
                              </a:lnTo>
                              <a:lnTo>
                                <a:pt x="668" y="134"/>
                              </a:lnTo>
                              <a:lnTo>
                                <a:pt x="607" y="167"/>
                              </a:lnTo>
                              <a:lnTo>
                                <a:pt x="547" y="205"/>
                              </a:lnTo>
                              <a:lnTo>
                                <a:pt x="490" y="245"/>
                              </a:lnTo>
                              <a:lnTo>
                                <a:pt x="435" y="288"/>
                              </a:lnTo>
                              <a:lnTo>
                                <a:pt x="383" y="335"/>
                              </a:lnTo>
                              <a:lnTo>
                                <a:pt x="334" y="384"/>
                              </a:lnTo>
                              <a:lnTo>
                                <a:pt x="288" y="436"/>
                              </a:lnTo>
                              <a:lnTo>
                                <a:pt x="244" y="491"/>
                              </a:lnTo>
                              <a:lnTo>
                                <a:pt x="204" y="548"/>
                              </a:lnTo>
                              <a:lnTo>
                                <a:pt x="167" y="607"/>
                              </a:lnTo>
                              <a:lnTo>
                                <a:pt x="133" y="669"/>
                              </a:lnTo>
                              <a:lnTo>
                                <a:pt x="103" y="732"/>
                              </a:lnTo>
                              <a:lnTo>
                                <a:pt x="76" y="798"/>
                              </a:lnTo>
                              <a:lnTo>
                                <a:pt x="53" y="865"/>
                              </a:lnTo>
                              <a:lnTo>
                                <a:pt x="34" y="935"/>
                              </a:lnTo>
                              <a:lnTo>
                                <a:pt x="19" y="1005"/>
                              </a:lnTo>
                              <a:lnTo>
                                <a:pt x="8" y="1078"/>
                              </a:lnTo>
                              <a:lnTo>
                                <a:pt x="2" y="1151"/>
                              </a:lnTo>
                              <a:lnTo>
                                <a:pt x="0" y="1226"/>
                              </a:lnTo>
                              <a:lnTo>
                                <a:pt x="2" y="1300"/>
                              </a:lnTo>
                              <a:lnTo>
                                <a:pt x="8" y="1374"/>
                              </a:lnTo>
                              <a:lnTo>
                                <a:pt x="19" y="1446"/>
                              </a:lnTo>
                              <a:lnTo>
                                <a:pt x="34" y="1517"/>
                              </a:lnTo>
                              <a:lnTo>
                                <a:pt x="53" y="1586"/>
                              </a:lnTo>
                              <a:lnTo>
                                <a:pt x="76" y="1653"/>
                              </a:lnTo>
                              <a:lnTo>
                                <a:pt x="103" y="1719"/>
                              </a:lnTo>
                              <a:lnTo>
                                <a:pt x="133" y="1783"/>
                              </a:lnTo>
                              <a:lnTo>
                                <a:pt x="167" y="1844"/>
                              </a:lnTo>
                              <a:lnTo>
                                <a:pt x="204" y="1904"/>
                              </a:lnTo>
                              <a:lnTo>
                                <a:pt x="244" y="1961"/>
                              </a:lnTo>
                              <a:lnTo>
                                <a:pt x="288" y="2015"/>
                              </a:lnTo>
                              <a:lnTo>
                                <a:pt x="334" y="2067"/>
                              </a:lnTo>
                              <a:lnTo>
                                <a:pt x="383" y="2117"/>
                              </a:lnTo>
                              <a:lnTo>
                                <a:pt x="435" y="2163"/>
                              </a:lnTo>
                              <a:lnTo>
                                <a:pt x="490" y="2207"/>
                              </a:lnTo>
                              <a:lnTo>
                                <a:pt x="547" y="2247"/>
                              </a:lnTo>
                              <a:lnTo>
                                <a:pt x="607" y="2284"/>
                              </a:lnTo>
                              <a:lnTo>
                                <a:pt x="668" y="2318"/>
                              </a:lnTo>
                              <a:lnTo>
                                <a:pt x="732" y="2348"/>
                              </a:lnTo>
                              <a:lnTo>
                                <a:pt x="797" y="2375"/>
                              </a:lnTo>
                              <a:lnTo>
                                <a:pt x="865" y="2398"/>
                              </a:lnTo>
                              <a:lnTo>
                                <a:pt x="934" y="2417"/>
                              </a:lnTo>
                              <a:lnTo>
                                <a:pt x="1005" y="2432"/>
                              </a:lnTo>
                              <a:lnTo>
                                <a:pt x="1077" y="2442"/>
                              </a:lnTo>
                              <a:lnTo>
                                <a:pt x="1150" y="2449"/>
                              </a:lnTo>
                              <a:lnTo>
                                <a:pt x="1225" y="2451"/>
                              </a:lnTo>
                              <a:lnTo>
                                <a:pt x="1300" y="2449"/>
                              </a:lnTo>
                              <a:lnTo>
                                <a:pt x="1373" y="2442"/>
                              </a:lnTo>
                              <a:lnTo>
                                <a:pt x="1445" y="2432"/>
                              </a:lnTo>
                              <a:lnTo>
                                <a:pt x="1516" y="2417"/>
                              </a:lnTo>
                              <a:lnTo>
                                <a:pt x="1585" y="2398"/>
                              </a:lnTo>
                              <a:lnTo>
                                <a:pt x="1653" y="2375"/>
                              </a:lnTo>
                              <a:lnTo>
                                <a:pt x="1718" y="2348"/>
                              </a:lnTo>
                              <a:lnTo>
                                <a:pt x="1782" y="2318"/>
                              </a:lnTo>
                              <a:lnTo>
                                <a:pt x="1844" y="2284"/>
                              </a:lnTo>
                              <a:lnTo>
                                <a:pt x="1903" y="2247"/>
                              </a:lnTo>
                              <a:lnTo>
                                <a:pt x="1960" y="2207"/>
                              </a:lnTo>
                              <a:lnTo>
                                <a:pt x="2015" y="2163"/>
                              </a:lnTo>
                              <a:lnTo>
                                <a:pt x="2067" y="2117"/>
                              </a:lnTo>
                              <a:lnTo>
                                <a:pt x="2116" y="2067"/>
                              </a:lnTo>
                              <a:lnTo>
                                <a:pt x="2163" y="2015"/>
                              </a:lnTo>
                              <a:lnTo>
                                <a:pt x="2206" y="1961"/>
                              </a:lnTo>
                              <a:lnTo>
                                <a:pt x="2246" y="1904"/>
                              </a:lnTo>
                              <a:lnTo>
                                <a:pt x="2283" y="1844"/>
                              </a:lnTo>
                              <a:lnTo>
                                <a:pt x="2317" y="1783"/>
                              </a:lnTo>
                              <a:lnTo>
                                <a:pt x="2347" y="1719"/>
                              </a:lnTo>
                              <a:lnTo>
                                <a:pt x="2374" y="1653"/>
                              </a:lnTo>
                              <a:lnTo>
                                <a:pt x="2397" y="1586"/>
                              </a:lnTo>
                              <a:lnTo>
                                <a:pt x="2416" y="1517"/>
                              </a:lnTo>
                              <a:lnTo>
                                <a:pt x="2431" y="1446"/>
                              </a:lnTo>
                              <a:lnTo>
                                <a:pt x="2442" y="1374"/>
                              </a:lnTo>
                              <a:lnTo>
                                <a:pt x="2449" y="1300"/>
                              </a:lnTo>
                              <a:lnTo>
                                <a:pt x="2451" y="1226"/>
                              </a:lnTo>
                              <a:lnTo>
                                <a:pt x="2449" y="1151"/>
                              </a:lnTo>
                              <a:lnTo>
                                <a:pt x="2442" y="1078"/>
                              </a:lnTo>
                              <a:lnTo>
                                <a:pt x="2431" y="1005"/>
                              </a:lnTo>
                              <a:lnTo>
                                <a:pt x="2416" y="935"/>
                              </a:lnTo>
                              <a:lnTo>
                                <a:pt x="2397" y="865"/>
                              </a:lnTo>
                              <a:lnTo>
                                <a:pt x="2374" y="798"/>
                              </a:lnTo>
                              <a:lnTo>
                                <a:pt x="2347" y="732"/>
                              </a:lnTo>
                              <a:lnTo>
                                <a:pt x="2317" y="669"/>
                              </a:lnTo>
                              <a:lnTo>
                                <a:pt x="2283" y="607"/>
                              </a:lnTo>
                              <a:lnTo>
                                <a:pt x="2246" y="548"/>
                              </a:lnTo>
                              <a:lnTo>
                                <a:pt x="2206" y="491"/>
                              </a:lnTo>
                              <a:lnTo>
                                <a:pt x="2163" y="436"/>
                              </a:lnTo>
                              <a:lnTo>
                                <a:pt x="2116" y="384"/>
                              </a:lnTo>
                              <a:lnTo>
                                <a:pt x="2067" y="335"/>
                              </a:lnTo>
                              <a:lnTo>
                                <a:pt x="2015" y="288"/>
                              </a:lnTo>
                              <a:lnTo>
                                <a:pt x="1960" y="245"/>
                              </a:lnTo>
                              <a:lnTo>
                                <a:pt x="1903" y="205"/>
                              </a:lnTo>
                              <a:lnTo>
                                <a:pt x="1844" y="167"/>
                              </a:lnTo>
                              <a:lnTo>
                                <a:pt x="1782" y="134"/>
                              </a:lnTo>
                              <a:lnTo>
                                <a:pt x="1718" y="103"/>
                              </a:lnTo>
                              <a:lnTo>
                                <a:pt x="1653" y="77"/>
                              </a:lnTo>
                              <a:lnTo>
                                <a:pt x="1585" y="54"/>
                              </a:lnTo>
                              <a:lnTo>
                                <a:pt x="1516" y="35"/>
                              </a:lnTo>
                              <a:lnTo>
                                <a:pt x="1445" y="20"/>
                              </a:lnTo>
                              <a:lnTo>
                                <a:pt x="1373" y="9"/>
                              </a:lnTo>
                              <a:lnTo>
                                <a:pt x="1300" y="2"/>
                              </a:lnTo>
                              <a:lnTo>
                                <a:pt x="1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B7E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78BA45" id="Freeform: Shape 114" o:spid="_x0000_s1026" style="position:absolute;margin-left:434.7pt;margin-top:293.3pt;width:122.6pt;height:122.6pt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52,2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" path="m1225,r-75,2l1077,9r-72,11l934,35,865,54,797,77r-65,26l668,134r-61,33l547,205r-57,40l435,288r-52,47l334,384r-46,52l244,491r-40,57l167,607r-34,62l103,732,76,798,53,865,34,935r-15,70l8,1078r-6,73l,1226r2,74l8,1374r11,72l34,1517r19,69l76,1653r27,66l133,1783r34,61l204,1904r40,57l288,2015r46,52l383,2117r52,46l490,2207r57,40l607,2284r61,34l732,2348r65,27l865,2398r69,19l1005,2432r72,10l1150,2449r75,2l1300,2449r73,-7l1445,2432r71,-15l1585,2398r68,-23l1718,2348r64,-30l1844,2284r59,-37l1960,2207r55,-44l2067,2117r49,-50l2163,2015r43,-54l2246,1904r37,-60l2317,1783r30,-64l2374,1653r23,-67l2416,1517r15,-71l2442,1374r7,-74l2451,1226r-2,-75l2442,1078r-11,-73l2416,935r-19,-70l2374,798r-27,-66l2317,669r-34,-62l2246,548r-40,-57l2163,436r-47,-52l2067,335r-52,-47l1960,245r-57,-40l1844,167r-62,-33l1718,103,1653,77,1585,54,1516,35,1445,20,1373,9,1300,2,1225,xe" fillcolor="#1ab7ea" stroked="f">
                <v:path arrowok="t" o:connecttype="custom" o:connectlocs="730250,4104640;638175,4116070;549275,4137660;464820,4168775;385445,4209415;311150,4258945;243205,4316095;182880,4380230;129540,4451350;84455,4528185;48260,4610100;21590,4697095;5080,4787900;0,4881880;5080,4975860;21590,5066665;48260,5153025;84455,5235575;129540,5312410;182880,5382895;243205,5447665;311150,5504815;385445,5553710;464820,5594350;549275,5626100;638175,5647690;730250,5658485;825500,5658485;917575,5647690;1006475,5626100;1090930,5594350;1170940,5553710;1244600,5504815;1312545,5447665;1373505,5382895;1426210,5312410;1471295,5235575;1507490,5153025;1534160,5066665;1550670,4975860;1556385,4881880;1550670,4787900;1534160,4697095;1507490,4610100;1471295,4528185;1426210,4451350;1373505,4380230;1312545,4316095;1244600,4258945;1170940,4209415;1090930,4168775;1006475,4137660;917575,4116070;825500,4104640" o:connectangles="0,0,0,0,0,0,0,0,0,0,0,0,0,0,0,0,0,0,0,0,0,0,0,0,0,0,0,0,0,0,0,0,0,0,0,0,0,0,0,0,0,0,0,0,0,0,0,0,0,0,0,0,0,0"/>
              </v:shape>
            </w:pict>
          </mc:Fallback>
        </mc:AlternateContent>
      </w:r>
      <w:r w:rsidR="007C0885">
        <w:rPr>
          <w:noProof/>
        </w:rPr>
        <w:drawing>
          <wp:anchor distT="0" distB="0" distL="114300" distR="114300" simplePos="0" relativeHeight="251741184" behindDoc="1" locked="0" layoutInCell="1" allowOverlap="1" wp14:anchorId="66FEF144" wp14:editId="125D9DF0">
            <wp:simplePos x="0" y="0"/>
            <wp:positionH relativeFrom="column">
              <wp:posOffset>3180802</wp:posOffset>
            </wp:positionH>
            <wp:positionV relativeFrom="paragraph">
              <wp:posOffset>3952547</wp:posOffset>
            </wp:positionV>
            <wp:extent cx="2308225" cy="2256790"/>
            <wp:effectExtent l="0" t="0" r="0" b="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5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0E01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B948B91" wp14:editId="2A9E092E">
                <wp:simplePos x="0" y="0"/>
                <wp:positionH relativeFrom="margin">
                  <wp:posOffset>7684135</wp:posOffset>
                </wp:positionH>
                <wp:positionV relativeFrom="paragraph">
                  <wp:posOffset>7658385</wp:posOffset>
                </wp:positionV>
                <wp:extent cx="1702676" cy="536027"/>
                <wp:effectExtent l="0" t="0" r="0" b="0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536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3B8BA2" w14:textId="0B4C3916" w:rsidR="006D0E01" w:rsidRPr="002A620E" w:rsidRDefault="006D0E01" w:rsidP="006D0E01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Tumblr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948B91" id="Text Box 112" o:spid="_x0000_s1055" type="#_x0000_t202" style="position:absolute;margin-left:605.05pt;margin-top:603pt;width:134.05pt;height:42.2pt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" filled="f" stroked="f" strokeweight=".5pt">
                <v:textbox>
                  <w:txbxContent>
                    <w:p w14:paraId="2A3B8BA2" w14:textId="0B4C3916" w:rsidR="006D0E01" w:rsidRPr="002A620E" w:rsidRDefault="006D0E01" w:rsidP="006D0E01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Tumblr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30CA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8E9574A" wp14:editId="0D5E55DC">
                <wp:simplePos x="0" y="0"/>
                <wp:positionH relativeFrom="margin">
                  <wp:posOffset>5203343</wp:posOffset>
                </wp:positionH>
                <wp:positionV relativeFrom="paragraph">
                  <wp:posOffset>7549318</wp:posOffset>
                </wp:positionV>
                <wp:extent cx="2763673" cy="945931"/>
                <wp:effectExtent l="0" t="0" r="0" b="6985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763673" cy="9459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EE3EBF" w14:textId="346AFE70" w:rsidR="005330CA" w:rsidRPr="002A620E" w:rsidRDefault="005330CA" w:rsidP="005330CA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Nintendo</w:t>
                            </w:r>
                            <w:r w:rsidR="006D0E01">
                              <w:rPr>
                                <w:sz w:val="48"/>
                                <w:szCs w:val="48"/>
                              </w:rPr>
                              <w:t xml:space="preserve"> Online Account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9574A" id="Text Box 111" o:spid="_x0000_s1056" type="#_x0000_t202" style="position:absolute;margin-left:409.7pt;margin-top:594.45pt;width:217.6pt;height:74.5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" filled="f" stroked="f" strokeweight=".5pt">
                <v:textbox>
                  <w:txbxContent>
                    <w:p w14:paraId="25EE3EBF" w14:textId="346AFE70" w:rsidR="005330CA" w:rsidRPr="002A620E" w:rsidRDefault="005330CA" w:rsidP="005330CA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Nintendo</w:t>
                      </w:r>
                      <w:r w:rsidR="006D0E01">
                        <w:rPr>
                          <w:sz w:val="48"/>
                          <w:szCs w:val="48"/>
                        </w:rPr>
                        <w:t xml:space="preserve"> Online Account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30CA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F2B94D4" wp14:editId="70AFB70D">
                <wp:simplePos x="0" y="0"/>
                <wp:positionH relativeFrom="margin">
                  <wp:posOffset>7296347</wp:posOffset>
                </wp:positionH>
                <wp:positionV relativeFrom="paragraph">
                  <wp:posOffset>5504924</wp:posOffset>
                </wp:positionV>
                <wp:extent cx="1702676" cy="536027"/>
                <wp:effectExtent l="0" t="0" r="0" b="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536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7B7DC7" w14:textId="22A85E97" w:rsidR="005330CA" w:rsidRPr="002A620E" w:rsidRDefault="005330CA" w:rsidP="005330CA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Telegram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B94D4" id="Text Box 110" o:spid="_x0000_s1057" type="#_x0000_t202" style="position:absolute;margin-left:574.5pt;margin-top:433.45pt;width:134.05pt;height:42.2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" filled="f" stroked="f" strokeweight=".5pt">
                <v:textbox>
                  <w:txbxContent>
                    <w:p w14:paraId="147B7DC7" w14:textId="22A85E97" w:rsidR="005330CA" w:rsidRPr="002A620E" w:rsidRDefault="005330CA" w:rsidP="005330CA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Telegram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30CA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D4DF0F6" wp14:editId="3ABD675C">
                <wp:simplePos x="0" y="0"/>
                <wp:positionH relativeFrom="margin">
                  <wp:posOffset>5422681</wp:posOffset>
                </wp:positionH>
                <wp:positionV relativeFrom="paragraph">
                  <wp:posOffset>5264719</wp:posOffset>
                </wp:positionV>
                <wp:extent cx="1702676" cy="536027"/>
                <wp:effectExtent l="0" t="0" r="0" b="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536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1B55C6" w14:textId="61021FE9" w:rsidR="005330CA" w:rsidRPr="002A620E" w:rsidRDefault="005330CA" w:rsidP="005330CA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Vimeo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4DF0F6" id="Text Box 109" o:spid="_x0000_s1058" type="#_x0000_t202" style="position:absolute;margin-left:427pt;margin-top:414.55pt;width:134.05pt;height:42.2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" filled="f" stroked="f" strokeweight=".5pt">
                <v:textbox>
                  <w:txbxContent>
                    <w:p w14:paraId="331B55C6" w14:textId="61021FE9" w:rsidR="005330CA" w:rsidRPr="002A620E" w:rsidRDefault="005330CA" w:rsidP="005330CA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Vimeo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30CA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C5156FF" wp14:editId="750BAEEF">
                <wp:simplePos x="0" y="0"/>
                <wp:positionH relativeFrom="margin">
                  <wp:posOffset>3525805</wp:posOffset>
                </wp:positionH>
                <wp:positionV relativeFrom="paragraph">
                  <wp:posOffset>5821680</wp:posOffset>
                </wp:positionV>
                <wp:extent cx="1702676" cy="536027"/>
                <wp:effectExtent l="0" t="0" r="0" b="0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702676" cy="5360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372B42" w14:textId="35D14660" w:rsidR="005330CA" w:rsidRPr="002A620E" w:rsidRDefault="005330CA" w:rsidP="005330CA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WhatsApp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156FF" id="Text Box 108" o:spid="_x0000_s1059" type="#_x0000_t202" style="position:absolute;margin-left:277.6pt;margin-top:458.4pt;width:134.05pt;height:42.2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" filled="f" stroked="f" strokeweight=".5pt">
                <v:textbox>
                  <w:txbxContent>
                    <w:p w14:paraId="4D372B42" w14:textId="35D14660" w:rsidR="005330CA" w:rsidRPr="002A620E" w:rsidRDefault="005330CA" w:rsidP="005330CA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WhatsApp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24FCC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106039C" wp14:editId="6DB09B5B">
                <wp:simplePos x="0" y="0"/>
                <wp:positionH relativeFrom="margin">
                  <wp:posOffset>2713990</wp:posOffset>
                </wp:positionH>
                <wp:positionV relativeFrom="paragraph">
                  <wp:posOffset>869950</wp:posOffset>
                </wp:positionV>
                <wp:extent cx="7472680" cy="1029970"/>
                <wp:effectExtent l="0" t="0" r="0" b="0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32441C" w14:textId="77777777" w:rsidR="00D93ACC" w:rsidRPr="00373B1C" w:rsidRDefault="00D93ACC" w:rsidP="00D93ACC">
                            <w:pPr>
                              <w:jc w:val="center"/>
                              <w:rPr>
                                <w:b/>
                                <w:bCs/>
                                <w:color w:val="009F8F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73B1C">
                              <w:rPr>
                                <w:b/>
                                <w:bCs/>
                                <w:color w:val="009F8F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Social Media Platforms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6039C" id="Text Box 106" o:spid="_x0000_s1060" type="#_x0000_t202" style="position:absolute;margin-left:213.7pt;margin-top:68.5pt;width:588.4pt;height:81.1pt;z-index:2517288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" filled="f" stroked="f" strokeweight=".5pt">
                <v:textbox>
                  <w:txbxContent>
                    <w:p w14:paraId="1432441C" w14:textId="77777777" w:rsidR="00D93ACC" w:rsidRPr="00373B1C" w:rsidRDefault="00D93ACC" w:rsidP="00D93ACC">
                      <w:pPr>
                        <w:jc w:val="center"/>
                        <w:rPr>
                          <w:b/>
                          <w:bCs/>
                          <w:color w:val="009F8F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73B1C">
                        <w:rPr>
                          <w:b/>
                          <w:bCs/>
                          <w:color w:val="009F8F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  <w:t>Social Media Platforms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24FCC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067FC32" wp14:editId="0510B9B2">
                <wp:simplePos x="0" y="0"/>
                <wp:positionH relativeFrom="margin">
                  <wp:posOffset>2653380</wp:posOffset>
                </wp:positionH>
                <wp:positionV relativeFrom="paragraph">
                  <wp:posOffset>818515</wp:posOffset>
                </wp:positionV>
                <wp:extent cx="7472680" cy="1029970"/>
                <wp:effectExtent l="0" t="0" r="0" b="0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53D712" w14:textId="77777777" w:rsidR="00D93ACC" w:rsidRPr="003F2485" w:rsidRDefault="00D93ACC" w:rsidP="00D93ACC">
                            <w:pPr>
                              <w:jc w:val="center"/>
                              <w:rPr>
                                <w:b/>
                                <w:bCs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F2485">
                              <w:rPr>
                                <w:b/>
                                <w:bCs/>
                                <w:outline/>
                                <w:color w:val="009F8F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Social Media Platforms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7FC32" id="Text Box 107" o:spid="_x0000_s1061" type="#_x0000_t202" style="position:absolute;margin-left:208.95pt;margin-top:64.45pt;width:588.4pt;height:81.1pt;z-index:2517299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" filled="f" stroked="f" strokeweight=".5pt">
                <v:textbox>
                  <w:txbxContent>
                    <w:p w14:paraId="2753D712" w14:textId="77777777" w:rsidR="00D93ACC" w:rsidRPr="003F2485" w:rsidRDefault="00D93ACC" w:rsidP="00D93ACC">
                      <w:pPr>
                        <w:jc w:val="center"/>
                        <w:rPr>
                          <w:b/>
                          <w:bCs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F2485">
                        <w:rPr>
                          <w:b/>
                          <w:bCs/>
                          <w:outline/>
                          <w:color w:val="009F8F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Social Media Platforms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44611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9F5FA6D" wp14:editId="71BA07EA">
                <wp:simplePos x="0" y="0"/>
                <wp:positionH relativeFrom="margin">
                  <wp:posOffset>3255645</wp:posOffset>
                </wp:positionH>
                <wp:positionV relativeFrom="paragraph">
                  <wp:posOffset>134905</wp:posOffset>
                </wp:positionV>
                <wp:extent cx="7472680" cy="1029970"/>
                <wp:effectExtent l="0" t="0" r="0" b="0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13E723" w14:textId="77777777" w:rsidR="00144611" w:rsidRPr="00373B1C" w:rsidRDefault="00144611" w:rsidP="00144611">
                            <w:pPr>
                              <w:jc w:val="center"/>
                              <w:rPr>
                                <w:b/>
                                <w:bCs/>
                                <w:color w:val="009F8F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73B1C">
                              <w:rPr>
                                <w:b/>
                                <w:bCs/>
                                <w:color w:val="009F8F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Age</w:t>
                            </w:r>
                            <w:r w:rsidRPr="00373B1C">
                              <w:rPr>
                                <w:b/>
                                <w:bCs/>
                                <w:color w:val="009F8F"/>
                                <w:spacing w:val="-71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73B1C">
                              <w:rPr>
                                <w:b/>
                                <w:bCs/>
                                <w:color w:val="009F8F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Restrictions</w:t>
                            </w:r>
                            <w:r w:rsidRPr="00373B1C">
                              <w:rPr>
                                <w:b/>
                                <w:bCs/>
                                <w:color w:val="009F8F"/>
                                <w:spacing w:val="-68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73B1C">
                              <w:rPr>
                                <w:b/>
                                <w:bCs/>
                                <w:color w:val="009F8F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5FA6D" id="Text Box 104" o:spid="_x0000_s1062" type="#_x0000_t202" style="position:absolute;margin-left:256.35pt;margin-top:10.6pt;width:588.4pt;height:81.1pt;z-index:2517258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" filled="f" stroked="f" strokeweight=".5pt">
                <v:textbox>
                  <w:txbxContent>
                    <w:p w14:paraId="2413E723" w14:textId="77777777" w:rsidR="00144611" w:rsidRPr="00373B1C" w:rsidRDefault="00144611" w:rsidP="00144611">
                      <w:pPr>
                        <w:jc w:val="center"/>
                        <w:rPr>
                          <w:b/>
                          <w:bCs/>
                          <w:color w:val="009F8F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73B1C">
                        <w:rPr>
                          <w:b/>
                          <w:bCs/>
                          <w:color w:val="009F8F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  <w:t>Age</w:t>
                      </w:r>
                      <w:r w:rsidRPr="00373B1C">
                        <w:rPr>
                          <w:b/>
                          <w:bCs/>
                          <w:color w:val="009F8F"/>
                          <w:spacing w:val="-71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73B1C">
                        <w:rPr>
                          <w:b/>
                          <w:bCs/>
                          <w:color w:val="009F8F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  <w:t>Restrictions</w:t>
                      </w:r>
                      <w:r w:rsidRPr="00373B1C">
                        <w:rPr>
                          <w:b/>
                          <w:bCs/>
                          <w:color w:val="009F8F"/>
                          <w:spacing w:val="-68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73B1C">
                        <w:rPr>
                          <w:b/>
                          <w:bCs/>
                          <w:color w:val="009F8F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  <w:t>for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44611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F198CAF" wp14:editId="20C1FDEB">
                <wp:simplePos x="0" y="0"/>
                <wp:positionH relativeFrom="margin">
                  <wp:posOffset>3212180</wp:posOffset>
                </wp:positionH>
                <wp:positionV relativeFrom="paragraph">
                  <wp:posOffset>81915</wp:posOffset>
                </wp:positionV>
                <wp:extent cx="7472680" cy="1029970"/>
                <wp:effectExtent l="0" t="0" r="0" b="0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19F422" w14:textId="77777777" w:rsidR="00144611" w:rsidRPr="003F2485" w:rsidRDefault="00144611" w:rsidP="00144611">
                            <w:pPr>
                              <w:jc w:val="center"/>
                              <w:rPr>
                                <w:b/>
                                <w:bCs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F2485">
                              <w:rPr>
                                <w:b/>
                                <w:bCs/>
                                <w:outline/>
                                <w:color w:val="009F8F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Age</w:t>
                            </w:r>
                            <w:r w:rsidRPr="003F2485">
                              <w:rPr>
                                <w:b/>
                                <w:bCs/>
                                <w:outline/>
                                <w:color w:val="009F8F"/>
                                <w:spacing w:val="-71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3F2485">
                              <w:rPr>
                                <w:b/>
                                <w:bCs/>
                                <w:outline/>
                                <w:color w:val="009F8F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Restrictions</w:t>
                            </w:r>
                            <w:r w:rsidRPr="003F2485">
                              <w:rPr>
                                <w:b/>
                                <w:bCs/>
                                <w:outline/>
                                <w:color w:val="009F8F"/>
                                <w:spacing w:val="-68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3F2485">
                              <w:rPr>
                                <w:b/>
                                <w:bCs/>
                                <w:outline/>
                                <w:color w:val="009F8F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009F8F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for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98CAF" id="Text Box 105" o:spid="_x0000_s1063" type="#_x0000_t202" style="position:absolute;margin-left:252.95pt;margin-top:6.45pt;width:588.4pt;height:81.1pt;z-index:2517268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" filled="f" stroked="f" strokeweight=".5pt">
                <v:textbox>
                  <w:txbxContent>
                    <w:p w14:paraId="7E19F422" w14:textId="77777777" w:rsidR="00144611" w:rsidRPr="003F2485" w:rsidRDefault="00144611" w:rsidP="00144611">
                      <w:pPr>
                        <w:jc w:val="center"/>
                        <w:rPr>
                          <w:b/>
                          <w:bCs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F2485">
                        <w:rPr>
                          <w:b/>
                          <w:bCs/>
                          <w:outline/>
                          <w:color w:val="009F8F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Age</w:t>
                      </w:r>
                      <w:r w:rsidRPr="003F2485">
                        <w:rPr>
                          <w:b/>
                          <w:bCs/>
                          <w:outline/>
                          <w:color w:val="009F8F"/>
                          <w:spacing w:val="-71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3F2485">
                        <w:rPr>
                          <w:b/>
                          <w:bCs/>
                          <w:outline/>
                          <w:color w:val="009F8F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Restrictions</w:t>
                      </w:r>
                      <w:r w:rsidRPr="003F2485">
                        <w:rPr>
                          <w:b/>
                          <w:bCs/>
                          <w:outline/>
                          <w:color w:val="009F8F"/>
                          <w:spacing w:val="-68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3F2485">
                        <w:rPr>
                          <w:b/>
                          <w:bCs/>
                          <w:outline/>
                          <w:color w:val="009F8F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009F8F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for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2D2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D410703" wp14:editId="35CE3921">
                <wp:simplePos x="0" y="0"/>
                <wp:positionH relativeFrom="column">
                  <wp:posOffset>2312276</wp:posOffset>
                </wp:positionH>
                <wp:positionV relativeFrom="paragraph">
                  <wp:posOffset>2164496</wp:posOffset>
                </wp:positionV>
                <wp:extent cx="7136524" cy="1177158"/>
                <wp:effectExtent l="0" t="0" r="0" b="4445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136524" cy="11771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09A9BD" w14:textId="75827280" w:rsidR="00D322D2" w:rsidRPr="00222012" w:rsidRDefault="00D322D2" w:rsidP="00D322D2">
                            <w:pPr>
                              <w:spacing w:after="0" w:line="240" w:lineRule="auto"/>
                              <w:rPr>
                                <w:sz w:val="62"/>
                                <w:szCs w:val="62"/>
                              </w:rPr>
                            </w:pP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is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the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minimum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age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for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account</w:t>
                            </w:r>
                            <w:r w:rsidRPr="00222012">
                              <w:rPr>
                                <w:color w:val="292526"/>
                                <w:spacing w:val="-41"/>
                                <w:sz w:val="62"/>
                                <w:szCs w:val="62"/>
                              </w:rPr>
                              <w:t xml:space="preserve"> </w:t>
                            </w:r>
                            <w:r w:rsidRPr="00222012">
                              <w:rPr>
                                <w:color w:val="292526"/>
                                <w:sz w:val="62"/>
                                <w:szCs w:val="62"/>
                              </w:rPr>
                              <w:t>holders on these social media sites and apps</w:t>
                            </w:r>
                            <w:r>
                              <w:rPr>
                                <w:color w:val="292526"/>
                                <w:sz w:val="62"/>
                                <w:szCs w:val="6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10703" id="Text Box 103" o:spid="_x0000_s1064" type="#_x0000_t202" style="position:absolute;margin-left:182.05pt;margin-top:170.45pt;width:561.95pt;height:92.7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" filled="f" stroked="f" strokeweight=".5pt">
                <v:textbox>
                  <w:txbxContent>
                    <w:p w14:paraId="0E09A9BD" w14:textId="75827280" w:rsidR="00D322D2" w:rsidRPr="00222012" w:rsidRDefault="00D322D2" w:rsidP="00D322D2">
                      <w:pPr>
                        <w:spacing w:after="0" w:line="240" w:lineRule="auto"/>
                        <w:rPr>
                          <w:sz w:val="62"/>
                          <w:szCs w:val="62"/>
                        </w:rPr>
                      </w:pP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is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the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minimum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age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for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account</w:t>
                      </w:r>
                      <w:r w:rsidRPr="00222012">
                        <w:rPr>
                          <w:color w:val="292526"/>
                          <w:spacing w:val="-41"/>
                          <w:sz w:val="62"/>
                          <w:szCs w:val="62"/>
                        </w:rPr>
                        <w:t xml:space="preserve"> </w:t>
                      </w:r>
                      <w:r w:rsidRPr="00222012">
                        <w:rPr>
                          <w:color w:val="292526"/>
                          <w:sz w:val="62"/>
                          <w:szCs w:val="62"/>
                        </w:rPr>
                        <w:t>holders on these social media sites and apps</w:t>
                      </w:r>
                      <w:r>
                        <w:rPr>
                          <w:color w:val="292526"/>
                          <w:sz w:val="62"/>
                          <w:szCs w:val="6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942D96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17BDCA3" wp14:editId="385A186E">
                <wp:simplePos x="0" y="0"/>
                <wp:positionH relativeFrom="column">
                  <wp:posOffset>662940</wp:posOffset>
                </wp:positionH>
                <wp:positionV relativeFrom="paragraph">
                  <wp:posOffset>2028190</wp:posOffset>
                </wp:positionV>
                <wp:extent cx="1575435" cy="1244600"/>
                <wp:effectExtent l="19050" t="19050" r="24765" b="1270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575435" cy="1244600"/>
                        </a:xfrm>
                        <a:prstGeom prst="rect">
                          <a:avLst/>
                        </a:prstGeom>
                        <a:solidFill>
                          <a:srgbClr val="009F8F"/>
                        </a:solidFill>
                        <a:ln w="38100">
                          <a:solidFill>
                            <a:srgbClr val="009F8F"/>
                          </a:solidFill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15A50A" w14:textId="77777777" w:rsidR="00942D96" w:rsidRPr="00736C30" w:rsidRDefault="00942D96" w:rsidP="00942D96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7BDCA3" id="Text Box 100" o:spid="_x0000_s1065" type="#_x0000_t202" style="position:absolute;margin-left:52.2pt;margin-top:159.7pt;width:124.05pt;height:98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" fillcolor="#009f8f" strokecolor="#009f8f" strokeweight="3pt">
                <v:textbox>
                  <w:txbxContent>
                    <w:p w14:paraId="3F15A50A" w14:textId="77777777" w:rsidR="00942D96" w:rsidRPr="00736C30" w:rsidRDefault="00942D96" w:rsidP="00942D96">
                      <w:pPr>
                        <w:spacing w:after="0" w:line="240" w:lineRule="auto"/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42D96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A5A709C" wp14:editId="533521AF">
                <wp:simplePos x="0" y="0"/>
                <wp:positionH relativeFrom="column">
                  <wp:posOffset>577215</wp:posOffset>
                </wp:positionH>
                <wp:positionV relativeFrom="paragraph">
                  <wp:posOffset>1917065</wp:posOffset>
                </wp:positionV>
                <wp:extent cx="1575435" cy="1244600"/>
                <wp:effectExtent l="19050" t="19050" r="24765" b="12700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575435" cy="1244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009F8F"/>
                          </a:solidFill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AEB469" w14:textId="77777777" w:rsidR="00942D96" w:rsidRPr="00736C30" w:rsidRDefault="00942D96" w:rsidP="00942D96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5A709C" id="Text Box 101" o:spid="_x0000_s1066" type="#_x0000_t202" style="position:absolute;margin-left:45.45pt;margin-top:150.95pt;width:124.05pt;height:98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" fillcolor="white [3212]" strokecolor="#009f8f" strokeweight="3pt">
                <v:textbox>
                  <w:txbxContent>
                    <w:p w14:paraId="2BAEB469" w14:textId="77777777" w:rsidR="00942D96" w:rsidRPr="00736C30" w:rsidRDefault="00942D96" w:rsidP="00942D96">
                      <w:pPr>
                        <w:spacing w:after="0" w:line="240" w:lineRule="auto"/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42D96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EB6E855" wp14:editId="5CCD835B">
                <wp:simplePos x="0" y="0"/>
                <wp:positionH relativeFrom="column">
                  <wp:posOffset>691800</wp:posOffset>
                </wp:positionH>
                <wp:positionV relativeFrom="paragraph">
                  <wp:posOffset>1785620</wp:posOffset>
                </wp:positionV>
                <wp:extent cx="1407795" cy="1502410"/>
                <wp:effectExtent l="0" t="0" r="0" b="254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407795" cy="1502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32A7B5" w14:textId="7B2DF466" w:rsidR="00942D96" w:rsidRPr="00736C30" w:rsidRDefault="00942D96" w:rsidP="00942D96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</w:pPr>
                            <w:r w:rsidRPr="00736C30"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009F8F"/>
                                <w:sz w:val="180"/>
                                <w:szCs w:val="180"/>
                              </w:rPr>
                              <w:t>6</w:t>
                            </w:r>
                          </w:p>
                          <w:p w14:paraId="095890AA" w14:textId="77777777" w:rsidR="00942D96" w:rsidRDefault="00942D96" w:rsidP="00942D9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6E855" id="Text Box 102" o:spid="_x0000_s1067" type="#_x0000_t202" style="position:absolute;margin-left:54.45pt;margin-top:140.6pt;width:110.85pt;height:118.3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" filled="f" stroked="f" strokeweight=".5pt">
                <v:textbox>
                  <w:txbxContent>
                    <w:p w14:paraId="4332A7B5" w14:textId="7B2DF466" w:rsidR="00942D96" w:rsidRPr="00736C30" w:rsidRDefault="00942D96" w:rsidP="00942D96">
                      <w:pPr>
                        <w:spacing w:after="0" w:line="240" w:lineRule="auto"/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</w:pPr>
                      <w:r w:rsidRPr="00736C30"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  <w:t>1</w:t>
                      </w:r>
                      <w:r>
                        <w:rPr>
                          <w:b/>
                          <w:bCs/>
                          <w:color w:val="009F8F"/>
                          <w:sz w:val="180"/>
                          <w:szCs w:val="180"/>
                        </w:rPr>
                        <w:t>6</w:t>
                      </w:r>
                    </w:p>
                    <w:p w14:paraId="095890AA" w14:textId="77777777" w:rsidR="00942D96" w:rsidRDefault="00942D96" w:rsidP="00942D96"/>
                  </w:txbxContent>
                </v:textbox>
              </v:shape>
            </w:pict>
          </mc:Fallback>
        </mc:AlternateContent>
      </w:r>
    </w:p>
    <w:p w14:paraId="67D690BF" w14:textId="7D4E0843" w:rsidR="009B4B49" w:rsidRDefault="006D274E" w:rsidP="002D28FF">
      <w:pPr>
        <w:sectPr w:rsidR="009B4B49" w:rsidSect="009A7910">
          <w:headerReference w:type="default" r:id="rId39"/>
          <w:footerReference w:type="default" r:id="rId40"/>
          <w:pgSz w:w="16838" w:h="23811" w:code="8"/>
          <w:pgMar w:top="567" w:right="567" w:bottom="567" w:left="567" w:header="283" w:footer="102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D70D89A" wp14:editId="359FF6E4">
                <wp:simplePos x="0" y="0"/>
                <wp:positionH relativeFrom="margin">
                  <wp:posOffset>5342164</wp:posOffset>
                </wp:positionH>
                <wp:positionV relativeFrom="paragraph">
                  <wp:posOffset>5761355</wp:posOffset>
                </wp:positionV>
                <wp:extent cx="3836670" cy="591185"/>
                <wp:effectExtent l="0" t="0" r="0" b="0"/>
                <wp:wrapNone/>
                <wp:docPr id="145" name="Text Box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36670" cy="591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015A07" w14:textId="77777777" w:rsidR="00BF19A3" w:rsidRPr="00BF19A3" w:rsidRDefault="00BF19A3" w:rsidP="00BF19A3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BF19A3">
                              <w:rPr>
                                <w:color w:val="292526"/>
                                <w:sz w:val="52"/>
                                <w:szCs w:val="52"/>
                              </w:rPr>
                              <w:t>They may have: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0D89A" id="Text Box 145" o:spid="_x0000_s1068" type="#_x0000_t202" style="position:absolute;margin-left:420.65pt;margin-top:453.65pt;width:302.1pt;height:46.55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" filled="f" stroked="f" strokeweight=".5pt">
                <v:textbox>
                  <w:txbxContent>
                    <w:p w14:paraId="53015A07" w14:textId="77777777" w:rsidR="00BF19A3" w:rsidRPr="00BF19A3" w:rsidRDefault="00BF19A3" w:rsidP="00BF19A3">
                      <w:pPr>
                        <w:rPr>
                          <w:sz w:val="52"/>
                          <w:szCs w:val="52"/>
                        </w:rPr>
                      </w:pPr>
                      <w:r w:rsidRPr="00BF19A3">
                        <w:rPr>
                          <w:color w:val="292526"/>
                          <w:sz w:val="52"/>
                          <w:szCs w:val="52"/>
                        </w:rPr>
                        <w:t>They may have: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6444B">
        <w:rPr>
          <w:noProof/>
        </w:rPr>
        <w:drawing>
          <wp:anchor distT="0" distB="0" distL="114300" distR="114300" simplePos="0" relativeHeight="251815936" behindDoc="1" locked="0" layoutInCell="1" allowOverlap="1" wp14:anchorId="265DE1E5" wp14:editId="54CF48BE">
            <wp:simplePos x="0" y="0"/>
            <wp:positionH relativeFrom="margin">
              <wp:posOffset>3176905</wp:posOffset>
            </wp:positionH>
            <wp:positionV relativeFrom="paragraph">
              <wp:posOffset>12770841</wp:posOffset>
            </wp:positionV>
            <wp:extent cx="3616960" cy="1537970"/>
            <wp:effectExtent l="0" t="0" r="0" b="508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960" cy="153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3B25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1D5E65D" wp14:editId="5DFEE0CC">
                <wp:simplePos x="0" y="0"/>
                <wp:positionH relativeFrom="column">
                  <wp:posOffset>688170</wp:posOffset>
                </wp:positionH>
                <wp:positionV relativeFrom="paragraph">
                  <wp:posOffset>12828750</wp:posOffset>
                </wp:positionV>
                <wp:extent cx="2809983" cy="936703"/>
                <wp:effectExtent l="0" t="0" r="0" b="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09983" cy="9367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7049C5" w14:textId="3FE2412F" w:rsidR="008D3B25" w:rsidRPr="005F68B2" w:rsidRDefault="005F68B2" w:rsidP="005F68B2">
                            <w:pPr>
                              <w:spacing w:line="240" w:lineRule="auto"/>
                              <w:rPr>
                                <w:rFonts w:ascii="Roboto" w:hAnsi="Roboto"/>
                              </w:rPr>
                            </w:pP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For further information regarding the video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game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age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restrictions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 xml:space="preserve">mentioned in this resource, please see the official </w:t>
                            </w:r>
                            <w:hyperlink r:id="rId42">
                              <w:r w:rsidRPr="005F68B2">
                                <w:rPr>
                                  <w:rFonts w:ascii="Roboto" w:hAnsi="Roboto"/>
                                  <w:b/>
                                  <w:color w:val="205E9E"/>
                                  <w:sz w:val="24"/>
                                  <w:u w:val="single" w:color="205E9E"/>
                                </w:rPr>
                                <w:t>PEGI</w:t>
                              </w:r>
                            </w:hyperlink>
                            <w:r w:rsidRPr="005F68B2">
                              <w:rPr>
                                <w:rFonts w:ascii="Roboto" w:hAnsi="Roboto"/>
                                <w:b/>
                                <w:color w:val="205E9E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website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D5E65D" id="Text Box 177" o:spid="_x0000_s1069" type="#_x0000_t202" style="position:absolute;margin-left:54.2pt;margin-top:1010.15pt;width:221.25pt;height:73.75pt;z-index:251812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" filled="f" stroked="f" strokeweight=".5pt">
                <v:textbox>
                  <w:txbxContent>
                    <w:p w14:paraId="407049C5" w14:textId="3FE2412F" w:rsidR="008D3B25" w:rsidRPr="005F68B2" w:rsidRDefault="005F68B2" w:rsidP="005F68B2">
                      <w:pPr>
                        <w:spacing w:line="240" w:lineRule="auto"/>
                        <w:rPr>
                          <w:rFonts w:ascii="Roboto" w:hAnsi="Roboto"/>
                        </w:rPr>
                      </w:pP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For further information regarding the video</w:t>
                      </w:r>
                      <w:r w:rsidRPr="005F68B2">
                        <w:rPr>
                          <w:rFonts w:ascii="Roboto" w:hAnsi="Roboto"/>
                          <w:color w:val="231F20"/>
                          <w:spacing w:val="-11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game</w:t>
                      </w:r>
                      <w:r w:rsidRPr="005F68B2">
                        <w:rPr>
                          <w:rFonts w:ascii="Roboto" w:hAnsi="Roboto"/>
                          <w:color w:val="231F20"/>
                          <w:spacing w:val="-10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age</w:t>
                      </w:r>
                      <w:r w:rsidRPr="005F68B2">
                        <w:rPr>
                          <w:rFonts w:ascii="Roboto" w:hAnsi="Roboto"/>
                          <w:color w:val="231F20"/>
                          <w:spacing w:val="-10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restrictions</w:t>
                      </w:r>
                      <w:r w:rsidRPr="005F68B2">
                        <w:rPr>
                          <w:rFonts w:ascii="Roboto" w:hAnsi="Roboto"/>
                          <w:color w:val="231F20"/>
                          <w:spacing w:val="-10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 xml:space="preserve">mentioned in this resource, please see the official </w:t>
                      </w:r>
                      <w:hyperlink r:id="rId43">
                        <w:r w:rsidRPr="005F68B2">
                          <w:rPr>
                            <w:rFonts w:ascii="Roboto" w:hAnsi="Roboto"/>
                            <w:b/>
                            <w:color w:val="205E9E"/>
                            <w:sz w:val="24"/>
                            <w:u w:val="single" w:color="205E9E"/>
                          </w:rPr>
                          <w:t>PEGI</w:t>
                        </w:r>
                      </w:hyperlink>
                      <w:r w:rsidRPr="005F68B2">
                        <w:rPr>
                          <w:rFonts w:ascii="Roboto" w:hAnsi="Roboto"/>
                          <w:b/>
                          <w:color w:val="205E9E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website</w:t>
                      </w:r>
                    </w:p>
                  </w:txbxContent>
                </v:textbox>
              </v:shape>
            </w:pict>
          </mc:Fallback>
        </mc:AlternateContent>
      </w:r>
      <w:r w:rsidR="008B7B5E">
        <w:rPr>
          <w:noProof/>
        </w:rPr>
        <mc:AlternateContent>
          <mc:Choice Requires="wps">
            <w:drawing>
              <wp:anchor distT="0" distB="0" distL="114300" distR="114300" simplePos="0" relativeHeight="251641847" behindDoc="0" locked="0" layoutInCell="1" allowOverlap="1" wp14:anchorId="11AB8578" wp14:editId="282D7C36">
                <wp:simplePos x="0" y="0"/>
                <wp:positionH relativeFrom="column">
                  <wp:posOffset>6348374</wp:posOffset>
                </wp:positionH>
                <wp:positionV relativeFrom="paragraph">
                  <wp:posOffset>12098655</wp:posOffset>
                </wp:positionV>
                <wp:extent cx="1984298" cy="601980"/>
                <wp:effectExtent l="0" t="0" r="16510" b="26670"/>
                <wp:wrapNone/>
                <wp:docPr id="176" name="Rectangle: Rounded Corners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298" cy="601980"/>
                        </a:xfrm>
                        <a:prstGeom prst="roundRect">
                          <a:avLst>
                            <a:gd name="adj" fmla="val 11110"/>
                          </a:avLst>
                        </a:prstGeom>
                        <a:solidFill>
                          <a:srgbClr val="009F8F"/>
                        </a:solidFill>
                        <a:ln>
                          <a:solidFill>
                            <a:srgbClr val="009F8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C8FA826" id="Rectangle: Rounded Corners 176" o:spid="_x0000_s1026" style="position:absolute;margin-left:499.85pt;margin-top:952.65pt;width:156.25pt;height:47.4pt;z-index:2516418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728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" fillcolor="#009f8f" strokecolor="#009f8f" strokeweight="2pt"/>
            </w:pict>
          </mc:Fallback>
        </mc:AlternateContent>
      </w:r>
      <w:r w:rsidR="008B7B5E">
        <w:rPr>
          <w:noProof/>
        </w:rPr>
        <mc:AlternateContent>
          <mc:Choice Requires="wps">
            <w:drawing>
              <wp:anchor distT="0" distB="0" distL="114300" distR="114300" simplePos="0" relativeHeight="251642872" behindDoc="0" locked="0" layoutInCell="1" allowOverlap="1" wp14:anchorId="46E30FEA" wp14:editId="0071F0D0">
                <wp:simplePos x="0" y="0"/>
                <wp:positionH relativeFrom="column">
                  <wp:posOffset>6353810</wp:posOffset>
                </wp:positionH>
                <wp:positionV relativeFrom="paragraph">
                  <wp:posOffset>11394719</wp:posOffset>
                </wp:positionV>
                <wp:extent cx="1984298" cy="601980"/>
                <wp:effectExtent l="0" t="0" r="16510" b="26670"/>
                <wp:wrapNone/>
                <wp:docPr id="175" name="Rectangle: Rounded Corners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298" cy="601980"/>
                        </a:xfrm>
                        <a:prstGeom prst="roundRect">
                          <a:avLst>
                            <a:gd name="adj" fmla="val 11110"/>
                          </a:avLst>
                        </a:prstGeom>
                        <a:solidFill>
                          <a:srgbClr val="009F8F"/>
                        </a:solidFill>
                        <a:ln>
                          <a:solidFill>
                            <a:srgbClr val="009F8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4BD4EE9" id="Rectangle: Rounded Corners 175" o:spid="_x0000_s1026" style="position:absolute;margin-left:500.3pt;margin-top:897.2pt;width:156.25pt;height:47.4pt;z-index:251642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728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" fillcolor="#009f8f" strokecolor="#009f8f" strokeweight="2pt"/>
            </w:pict>
          </mc:Fallback>
        </mc:AlternateContent>
      </w:r>
      <w:r w:rsidR="008B7B5E">
        <w:rPr>
          <w:noProof/>
        </w:rPr>
        <mc:AlternateContent>
          <mc:Choice Requires="wps">
            <w:drawing>
              <wp:anchor distT="0" distB="0" distL="114300" distR="114300" simplePos="0" relativeHeight="251643897" behindDoc="0" locked="0" layoutInCell="1" allowOverlap="1" wp14:anchorId="28E4A70C" wp14:editId="06152FDB">
                <wp:simplePos x="0" y="0"/>
                <wp:positionH relativeFrom="column">
                  <wp:posOffset>6348823</wp:posOffset>
                </wp:positionH>
                <wp:positionV relativeFrom="paragraph">
                  <wp:posOffset>10683550</wp:posOffset>
                </wp:positionV>
                <wp:extent cx="1984298" cy="601980"/>
                <wp:effectExtent l="0" t="0" r="16510" b="26670"/>
                <wp:wrapNone/>
                <wp:docPr id="173" name="Rectangle: Rounded Corners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298" cy="601980"/>
                        </a:xfrm>
                        <a:prstGeom prst="roundRect">
                          <a:avLst>
                            <a:gd name="adj" fmla="val 11110"/>
                          </a:avLst>
                        </a:prstGeom>
                        <a:solidFill>
                          <a:srgbClr val="009F8F"/>
                        </a:solidFill>
                        <a:ln>
                          <a:solidFill>
                            <a:srgbClr val="009F8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3F9DC6D" id="Rectangle: Rounded Corners 173" o:spid="_x0000_s1026" style="position:absolute;margin-left:499.9pt;margin-top:841.2pt;width:156.25pt;height:47.4pt;z-index:25164389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728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" fillcolor="#009f8f" strokecolor="#009f8f" strokeweight="2pt"/>
            </w:pict>
          </mc:Fallback>
        </mc:AlternateContent>
      </w:r>
      <w:r w:rsidR="008B7B5E">
        <w:rPr>
          <w:noProof/>
        </w:rPr>
        <mc:AlternateContent>
          <mc:Choice Requires="wps">
            <w:drawing>
              <wp:anchor distT="0" distB="0" distL="114300" distR="114300" simplePos="0" relativeHeight="251644922" behindDoc="0" locked="0" layoutInCell="1" allowOverlap="1" wp14:anchorId="3BADF58F" wp14:editId="3C14EB84">
                <wp:simplePos x="0" y="0"/>
                <wp:positionH relativeFrom="column">
                  <wp:posOffset>6352261</wp:posOffset>
                </wp:positionH>
                <wp:positionV relativeFrom="paragraph">
                  <wp:posOffset>9984740</wp:posOffset>
                </wp:positionV>
                <wp:extent cx="1984298" cy="601980"/>
                <wp:effectExtent l="0" t="0" r="16510" b="26670"/>
                <wp:wrapNone/>
                <wp:docPr id="172" name="Rectangle: Rounded Corners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298" cy="601980"/>
                        </a:xfrm>
                        <a:prstGeom prst="roundRect">
                          <a:avLst>
                            <a:gd name="adj" fmla="val 11110"/>
                          </a:avLst>
                        </a:prstGeom>
                        <a:solidFill>
                          <a:srgbClr val="009F8F"/>
                        </a:solidFill>
                        <a:ln>
                          <a:solidFill>
                            <a:srgbClr val="009F8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909E160" id="Rectangle: Rounded Corners 172" o:spid="_x0000_s1026" style="position:absolute;margin-left:500.2pt;margin-top:786.2pt;width:156.25pt;height:47.4pt;z-index:25164492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728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" fillcolor="#009f8f" strokecolor="#009f8f" strokeweight="2pt"/>
            </w:pict>
          </mc:Fallback>
        </mc:AlternateContent>
      </w:r>
      <w:r w:rsidR="00E71E30">
        <w:rPr>
          <w:noProof/>
        </w:rPr>
        <mc:AlternateContent>
          <mc:Choice Requires="wps">
            <w:drawing>
              <wp:anchor distT="0" distB="0" distL="114300" distR="114300" simplePos="0" relativeHeight="251645947" behindDoc="0" locked="0" layoutInCell="1" allowOverlap="1" wp14:anchorId="6EDF41E3" wp14:editId="559147B9">
                <wp:simplePos x="0" y="0"/>
                <wp:positionH relativeFrom="column">
                  <wp:posOffset>1301487</wp:posOffset>
                </wp:positionH>
                <wp:positionV relativeFrom="paragraph">
                  <wp:posOffset>12137375</wp:posOffset>
                </wp:positionV>
                <wp:extent cx="2620010" cy="557530"/>
                <wp:effectExtent l="0" t="0" r="27940" b="13970"/>
                <wp:wrapNone/>
                <wp:docPr id="171" name="Rectangle: Rounded Corners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0010" cy="557530"/>
                        </a:xfrm>
                        <a:prstGeom prst="roundRect">
                          <a:avLst>
                            <a:gd name="adj" fmla="val 12667"/>
                          </a:avLst>
                        </a:prstGeom>
                        <a:solidFill>
                          <a:srgbClr val="009F8F"/>
                        </a:solidFill>
                        <a:ln>
                          <a:solidFill>
                            <a:srgbClr val="009F8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E6E5C5B" id="Rectangle: Rounded Corners 171" o:spid="_x0000_s1026" style="position:absolute;margin-left:102.5pt;margin-top:955.7pt;width:206.3pt;height:43.9pt;z-index:2516459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30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" fillcolor="#009f8f" strokecolor="#009f8f" strokeweight="2pt"/>
            </w:pict>
          </mc:Fallback>
        </mc:AlternateContent>
      </w:r>
      <w:r w:rsidR="00E71E30">
        <w:rPr>
          <w:noProof/>
        </w:rPr>
        <mc:AlternateContent>
          <mc:Choice Requires="wps">
            <w:drawing>
              <wp:anchor distT="0" distB="0" distL="114300" distR="114300" simplePos="0" relativeHeight="251647996" behindDoc="0" locked="0" layoutInCell="1" allowOverlap="1" wp14:anchorId="7B909BAA" wp14:editId="3E12F2AB">
                <wp:simplePos x="0" y="0"/>
                <wp:positionH relativeFrom="column">
                  <wp:posOffset>1401848</wp:posOffset>
                </wp:positionH>
                <wp:positionV relativeFrom="paragraph">
                  <wp:posOffset>11390243</wp:posOffset>
                </wp:positionV>
                <wp:extent cx="2408555" cy="579755"/>
                <wp:effectExtent l="0" t="0" r="10795" b="10795"/>
                <wp:wrapNone/>
                <wp:docPr id="170" name="Rectangle: Rounded Corners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8555" cy="579755"/>
                        </a:xfrm>
                        <a:prstGeom prst="roundRect">
                          <a:avLst>
                            <a:gd name="adj" fmla="val 8973"/>
                          </a:avLst>
                        </a:prstGeom>
                        <a:solidFill>
                          <a:srgbClr val="009F8F"/>
                        </a:solidFill>
                        <a:ln>
                          <a:solidFill>
                            <a:srgbClr val="009F8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D6E9EE4" id="Rectangle: Rounded Corners 170" o:spid="_x0000_s1026" style="position:absolute;margin-left:110.4pt;margin-top:896.85pt;width:189.65pt;height:45.65pt;z-index:2516479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88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" fillcolor="#009f8f" strokecolor="#009f8f" strokeweight="2pt"/>
            </w:pict>
          </mc:Fallback>
        </mc:AlternateContent>
      </w:r>
      <w:r w:rsidR="00E71E30">
        <w:rPr>
          <w:noProof/>
        </w:rPr>
        <mc:AlternateContent>
          <mc:Choice Requires="wps">
            <w:drawing>
              <wp:anchor distT="0" distB="0" distL="114300" distR="114300" simplePos="0" relativeHeight="251646972" behindDoc="0" locked="0" layoutInCell="1" allowOverlap="1" wp14:anchorId="20B7773F" wp14:editId="3D493F6C">
                <wp:simplePos x="0" y="0"/>
                <wp:positionH relativeFrom="column">
                  <wp:posOffset>1725233</wp:posOffset>
                </wp:positionH>
                <wp:positionV relativeFrom="paragraph">
                  <wp:posOffset>10698867</wp:posOffset>
                </wp:positionV>
                <wp:extent cx="1773044" cy="568712"/>
                <wp:effectExtent l="0" t="0" r="17780" b="22225"/>
                <wp:wrapNone/>
                <wp:docPr id="169" name="Rectangle: Rounded Corners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3044" cy="568712"/>
                        </a:xfrm>
                        <a:prstGeom prst="roundRect">
                          <a:avLst/>
                        </a:prstGeom>
                        <a:solidFill>
                          <a:srgbClr val="009F8F"/>
                        </a:solidFill>
                        <a:ln>
                          <a:solidFill>
                            <a:srgbClr val="009F8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F642AD" w14:textId="77777777" w:rsidR="00E71E30" w:rsidRDefault="00E71E30" w:rsidP="00E71E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0B7773F" id="Rectangle: Rounded Corners 169" o:spid="_x0000_s1070" style="position:absolute;margin-left:135.85pt;margin-top:842.45pt;width:139.6pt;height:44.8pt;z-index:2516469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" fillcolor="#009f8f" strokecolor="#009f8f" strokeweight="2pt">
                <v:textbox>
                  <w:txbxContent>
                    <w:p w14:paraId="3AF642AD" w14:textId="77777777" w:rsidR="00E71E30" w:rsidRDefault="00E71E30" w:rsidP="00E71E3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E71E30">
        <w:rPr>
          <w:noProof/>
        </w:rPr>
        <mc:AlternateContent>
          <mc:Choice Requires="wps">
            <w:drawing>
              <wp:anchor distT="0" distB="0" distL="114300" distR="114300" simplePos="0" relativeHeight="251649021" behindDoc="0" locked="0" layoutInCell="1" allowOverlap="1" wp14:anchorId="0A185846" wp14:editId="0F6F7A2E">
                <wp:simplePos x="0" y="0"/>
                <wp:positionH relativeFrom="column">
                  <wp:posOffset>1624872</wp:posOffset>
                </wp:positionH>
                <wp:positionV relativeFrom="paragraph">
                  <wp:posOffset>10007492</wp:posOffset>
                </wp:positionV>
                <wp:extent cx="1984375" cy="568325"/>
                <wp:effectExtent l="0" t="0" r="15875" b="22225"/>
                <wp:wrapNone/>
                <wp:docPr id="168" name="Rectangle: Rounded Corners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375" cy="568325"/>
                        </a:xfrm>
                        <a:prstGeom prst="roundRect">
                          <a:avLst>
                            <a:gd name="adj" fmla="val 6856"/>
                          </a:avLst>
                        </a:prstGeom>
                        <a:solidFill>
                          <a:srgbClr val="009F8F"/>
                        </a:solidFill>
                        <a:ln>
                          <a:solidFill>
                            <a:srgbClr val="009F8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07757CC" id="Rectangle: Rounded Corners 168" o:spid="_x0000_s1026" style="position:absolute;margin-left:127.95pt;margin-top:788pt;width:156.25pt;height:44.75pt;z-index:25164902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9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" fillcolor="#009f8f" strokecolor="#009f8f" strokeweight="2pt"/>
            </w:pict>
          </mc:Fallback>
        </mc:AlternateContent>
      </w:r>
      <w:r w:rsidR="0042196C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4E7F2C0" wp14:editId="69D796BF">
                <wp:simplePos x="0" y="0"/>
                <wp:positionH relativeFrom="column">
                  <wp:posOffset>5946775</wp:posOffset>
                </wp:positionH>
                <wp:positionV relativeFrom="paragraph">
                  <wp:posOffset>12165686</wp:posOffset>
                </wp:positionV>
                <wp:extent cx="2814918" cy="502136"/>
                <wp:effectExtent l="0" t="0" r="0" b="0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1AEBC5" w14:textId="0773D3CE" w:rsidR="0042196C" w:rsidRPr="0042196C" w:rsidRDefault="0042196C" w:rsidP="0042196C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Lego Series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7F2C0" id="Text Box 167" o:spid="_x0000_s1071" type="#_x0000_t202" style="position:absolute;margin-left:468.25pt;margin-top:957.95pt;width:221.65pt;height:39.5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" filled="f" stroked="f" strokeweight=".5pt">
                <v:textbox>
                  <w:txbxContent>
                    <w:p w14:paraId="5C1AEBC5" w14:textId="0773D3CE" w:rsidR="0042196C" w:rsidRPr="0042196C" w:rsidRDefault="0042196C" w:rsidP="0042196C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Lego Series</w:t>
                      </w:r>
                    </w:p>
                  </w:txbxContent>
                </v:textbox>
              </v:shape>
            </w:pict>
          </mc:Fallback>
        </mc:AlternateContent>
      </w:r>
      <w:r w:rsidR="0042196C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2306CA9" wp14:editId="04B83AE0">
                <wp:simplePos x="0" y="0"/>
                <wp:positionH relativeFrom="column">
                  <wp:posOffset>5946620</wp:posOffset>
                </wp:positionH>
                <wp:positionV relativeFrom="paragraph">
                  <wp:posOffset>11430015</wp:posOffset>
                </wp:positionV>
                <wp:extent cx="2814918" cy="502136"/>
                <wp:effectExtent l="0" t="0" r="0" b="0"/>
                <wp:wrapNone/>
                <wp:docPr id="166" name="Text Box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056473" w14:textId="60EC4732" w:rsidR="0042196C" w:rsidRPr="0042196C" w:rsidRDefault="0042196C" w:rsidP="0042196C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Among 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06CA9" id="Text Box 166" o:spid="_x0000_s1072" type="#_x0000_t202" style="position:absolute;margin-left:468.25pt;margin-top:900pt;width:221.65pt;height:39.5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" filled="f" stroked="f" strokeweight=".5pt">
                <v:textbox>
                  <w:txbxContent>
                    <w:p w14:paraId="60056473" w14:textId="60EC4732" w:rsidR="0042196C" w:rsidRPr="0042196C" w:rsidRDefault="0042196C" w:rsidP="0042196C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Among Us</w:t>
                      </w:r>
                    </w:p>
                  </w:txbxContent>
                </v:textbox>
              </v:shape>
            </w:pict>
          </mc:Fallback>
        </mc:AlternateContent>
      </w:r>
      <w:r w:rsidR="0042196C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22ABEFD" wp14:editId="39F14C04">
                <wp:simplePos x="0" y="0"/>
                <wp:positionH relativeFrom="column">
                  <wp:posOffset>5935624</wp:posOffset>
                </wp:positionH>
                <wp:positionV relativeFrom="paragraph">
                  <wp:posOffset>10738485</wp:posOffset>
                </wp:positionV>
                <wp:extent cx="2814918" cy="502136"/>
                <wp:effectExtent l="0" t="0" r="0" b="0"/>
                <wp:wrapNone/>
                <wp:docPr id="164" name="Text Box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DD6AB5" w14:textId="00D75834" w:rsidR="0042196C" w:rsidRPr="0042196C" w:rsidRDefault="0042196C" w:rsidP="0042196C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Roblox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ABEFD" id="Text Box 164" o:spid="_x0000_s1073" type="#_x0000_t202" style="position:absolute;margin-left:467.35pt;margin-top:845.55pt;width:221.65pt;height:39.5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" filled="f" stroked="f" strokeweight=".5pt">
                <v:textbox>
                  <w:txbxContent>
                    <w:p w14:paraId="07DD6AB5" w14:textId="00D75834" w:rsidR="0042196C" w:rsidRPr="0042196C" w:rsidRDefault="0042196C" w:rsidP="0042196C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Roblox</w:t>
                      </w:r>
                    </w:p>
                  </w:txbxContent>
                </v:textbox>
              </v:shape>
            </w:pict>
          </mc:Fallback>
        </mc:AlternateContent>
      </w:r>
      <w:r w:rsidR="0042196C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5F5AAAF" wp14:editId="7B07AC1A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2814918" cy="502136"/>
                <wp:effectExtent l="0" t="0" r="0" b="0"/>
                <wp:wrapNone/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893AED" w14:textId="77777777" w:rsidR="0042196C" w:rsidRPr="0042196C" w:rsidRDefault="0042196C" w:rsidP="0042196C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Minecraft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5AAAF" id="Text Box 165" o:spid="_x0000_s1074" type="#_x0000_t202" style="position:absolute;margin-left:0;margin-top:-.05pt;width:221.65pt;height:39.5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" filled="f" stroked="f" strokeweight=".5pt">
                <v:textbox>
                  <w:txbxContent>
                    <w:p w14:paraId="5E893AED" w14:textId="77777777" w:rsidR="0042196C" w:rsidRPr="0042196C" w:rsidRDefault="0042196C" w:rsidP="0042196C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Minecraft</w:t>
                      </w:r>
                    </w:p>
                  </w:txbxContent>
                </v:textbox>
              </v:shape>
            </w:pict>
          </mc:Fallback>
        </mc:AlternateContent>
      </w:r>
      <w:r w:rsidR="0042196C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D10C6E2" wp14:editId="6AD83EE5">
                <wp:simplePos x="0" y="0"/>
                <wp:positionH relativeFrom="column">
                  <wp:posOffset>5925588</wp:posOffset>
                </wp:positionH>
                <wp:positionV relativeFrom="paragraph">
                  <wp:posOffset>10046288</wp:posOffset>
                </wp:positionV>
                <wp:extent cx="2814918" cy="502136"/>
                <wp:effectExtent l="0" t="0" r="0" b="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657CA4" w14:textId="3C709EE4" w:rsidR="0042196C" w:rsidRPr="0042196C" w:rsidRDefault="0042196C" w:rsidP="0042196C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Minecraft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0C6E2" id="Text Box 163" o:spid="_x0000_s1075" type="#_x0000_t202" style="position:absolute;margin-left:466.6pt;margin-top:791.05pt;width:221.65pt;height:39.5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" filled="f" stroked="f" strokeweight=".5pt">
                <v:textbox>
                  <w:txbxContent>
                    <w:p w14:paraId="72657CA4" w14:textId="3C709EE4" w:rsidR="0042196C" w:rsidRPr="0042196C" w:rsidRDefault="0042196C" w:rsidP="0042196C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Minecraft</w:t>
                      </w:r>
                    </w:p>
                  </w:txbxContent>
                </v:textbox>
              </v:shape>
            </w:pict>
          </mc:Fallback>
        </mc:AlternateContent>
      </w:r>
      <w:r w:rsidR="0042196C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2201A72" wp14:editId="3E0C0276">
                <wp:simplePos x="0" y="0"/>
                <wp:positionH relativeFrom="column">
                  <wp:posOffset>1196340</wp:posOffset>
                </wp:positionH>
                <wp:positionV relativeFrom="paragraph">
                  <wp:posOffset>12166244</wp:posOffset>
                </wp:positionV>
                <wp:extent cx="2814918" cy="502136"/>
                <wp:effectExtent l="0" t="0" r="0" b="0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A04060" w14:textId="0FC2186B" w:rsidR="0042196C" w:rsidRPr="0042196C" w:rsidRDefault="0042196C" w:rsidP="0042196C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Animal Crossing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01A72" id="Text Box 162" o:spid="_x0000_s1076" type="#_x0000_t202" style="position:absolute;margin-left:94.2pt;margin-top:957.95pt;width:221.65pt;height:39.5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" filled="f" stroked="f" strokeweight=".5pt">
                <v:textbox>
                  <w:txbxContent>
                    <w:p w14:paraId="5CA04060" w14:textId="0FC2186B" w:rsidR="0042196C" w:rsidRPr="0042196C" w:rsidRDefault="0042196C" w:rsidP="0042196C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Animal Crossing</w:t>
                      </w:r>
                    </w:p>
                  </w:txbxContent>
                </v:textbox>
              </v:shape>
            </w:pict>
          </mc:Fallback>
        </mc:AlternateContent>
      </w:r>
      <w:r w:rsidR="0042196C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C80F314" wp14:editId="44264CA2">
                <wp:simplePos x="0" y="0"/>
                <wp:positionH relativeFrom="column">
                  <wp:posOffset>1208390</wp:posOffset>
                </wp:positionH>
                <wp:positionV relativeFrom="paragraph">
                  <wp:posOffset>11418942</wp:posOffset>
                </wp:positionV>
                <wp:extent cx="2814918" cy="502136"/>
                <wp:effectExtent l="0" t="0" r="0" b="0"/>
                <wp:wrapNone/>
                <wp:docPr id="161" name="Text Box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96E815" w14:textId="21B6F251" w:rsidR="0042196C" w:rsidRPr="0042196C" w:rsidRDefault="0042196C" w:rsidP="0042196C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DiRT Rally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0F314" id="Text Box 161" o:spid="_x0000_s1077" type="#_x0000_t202" style="position:absolute;margin-left:95.15pt;margin-top:899.15pt;width:221.65pt;height:39.5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" filled="f" stroked="f" strokeweight=".5pt">
                <v:textbox>
                  <w:txbxContent>
                    <w:p w14:paraId="2096E815" w14:textId="21B6F251" w:rsidR="0042196C" w:rsidRPr="0042196C" w:rsidRDefault="0042196C" w:rsidP="0042196C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DiRT Rally</w:t>
                      </w:r>
                    </w:p>
                  </w:txbxContent>
                </v:textbox>
              </v:shape>
            </w:pict>
          </mc:Fallback>
        </mc:AlternateContent>
      </w:r>
      <w:r w:rsidR="0042196C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D03B5B8" wp14:editId="762B4BE9">
                <wp:simplePos x="0" y="0"/>
                <wp:positionH relativeFrom="column">
                  <wp:posOffset>1217651</wp:posOffset>
                </wp:positionH>
                <wp:positionV relativeFrom="paragraph">
                  <wp:posOffset>10738485</wp:posOffset>
                </wp:positionV>
                <wp:extent cx="2814918" cy="502136"/>
                <wp:effectExtent l="0" t="0" r="0" b="0"/>
                <wp:wrapNone/>
                <wp:docPr id="160" name="Text Box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0EA451" w14:textId="600CE621" w:rsidR="0042196C" w:rsidRPr="0042196C" w:rsidRDefault="0042196C" w:rsidP="0042196C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FIFA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3B5B8" id="Text Box 160" o:spid="_x0000_s1078" type="#_x0000_t202" style="position:absolute;margin-left:95.9pt;margin-top:845.55pt;width:221.65pt;height:39.5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" filled="f" stroked="f" strokeweight=".5pt">
                <v:textbox>
                  <w:txbxContent>
                    <w:p w14:paraId="0E0EA451" w14:textId="600CE621" w:rsidR="0042196C" w:rsidRPr="0042196C" w:rsidRDefault="0042196C" w:rsidP="0042196C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FIFA</w:t>
                      </w:r>
                    </w:p>
                  </w:txbxContent>
                </v:textbox>
              </v:shape>
            </w:pict>
          </mc:Fallback>
        </mc:AlternateContent>
      </w:r>
      <w:r w:rsidR="0042196C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3499DD7" wp14:editId="52132977">
                <wp:simplePos x="0" y="0"/>
                <wp:positionH relativeFrom="column">
                  <wp:posOffset>1204037</wp:posOffset>
                </wp:positionH>
                <wp:positionV relativeFrom="paragraph">
                  <wp:posOffset>10036532</wp:posOffset>
                </wp:positionV>
                <wp:extent cx="2814918" cy="502136"/>
                <wp:effectExtent l="0" t="0" r="0" b="0"/>
                <wp:wrapNone/>
                <wp:docPr id="159" name="Text Box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0CD9B8" w14:textId="23663406" w:rsidR="0042196C" w:rsidRPr="0042196C" w:rsidRDefault="0042196C" w:rsidP="0042196C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42196C"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Just Dance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99DD7" id="Text Box 159" o:spid="_x0000_s1079" type="#_x0000_t202" style="position:absolute;margin-left:94.8pt;margin-top:790.3pt;width:221.65pt;height:39.5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" filled="f" stroked="f" strokeweight=".5pt">
                <v:textbox>
                  <w:txbxContent>
                    <w:p w14:paraId="170CD9B8" w14:textId="23663406" w:rsidR="0042196C" w:rsidRPr="0042196C" w:rsidRDefault="0042196C" w:rsidP="0042196C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42196C">
                        <w:rPr>
                          <w:color w:val="FFFFFF" w:themeColor="background1"/>
                          <w:position w:val="-13"/>
                          <w:sz w:val="52"/>
                        </w:rPr>
                        <w:t>Just Dance</w:t>
                      </w:r>
                    </w:p>
                  </w:txbxContent>
                </v:textbox>
              </v:shape>
            </w:pict>
          </mc:Fallback>
        </mc:AlternateContent>
      </w:r>
      <w:r w:rsidR="00FE25C6">
        <w:rPr>
          <w:noProof/>
        </w:rPr>
        <mc:AlternateContent>
          <mc:Choice Requires="wps">
            <w:drawing>
              <wp:anchor distT="0" distB="0" distL="114300" distR="114300" simplePos="0" relativeHeight="251765673" behindDoc="0" locked="0" layoutInCell="1" allowOverlap="1" wp14:anchorId="4EED2495" wp14:editId="028F71D8">
                <wp:simplePos x="0" y="0"/>
                <wp:positionH relativeFrom="column">
                  <wp:posOffset>5416287</wp:posOffset>
                </wp:positionH>
                <wp:positionV relativeFrom="paragraph">
                  <wp:posOffset>7498467</wp:posOffset>
                </wp:positionV>
                <wp:extent cx="3590290" cy="1371600"/>
                <wp:effectExtent l="0" t="0" r="0" b="0"/>
                <wp:wrapNone/>
                <wp:docPr id="158" name="Rectangle: Rounded Corners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0290" cy="1371600"/>
                        </a:xfrm>
                        <a:prstGeom prst="roundRect">
                          <a:avLst>
                            <a:gd name="adj" fmla="val 7724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C46DFDE" id="Rectangle: Rounded Corners 158" o:spid="_x0000_s1026" style="position:absolute;margin-left:426.5pt;margin-top:590.45pt;width:282.7pt;height:108pt;z-index:25176567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06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" fillcolor="white [3212]" stroked="f" strokeweight="2pt"/>
            </w:pict>
          </mc:Fallback>
        </mc:AlternateContent>
      </w:r>
      <w:r w:rsidR="00FE25C6">
        <w:rPr>
          <w:noProof/>
        </w:rPr>
        <mc:AlternateContent>
          <mc:Choice Requires="wps">
            <w:drawing>
              <wp:anchor distT="0" distB="0" distL="114300" distR="114300" simplePos="0" relativeHeight="251765588" behindDoc="0" locked="0" layoutInCell="1" allowOverlap="1" wp14:anchorId="5236A1FE" wp14:editId="749CE42C">
                <wp:simplePos x="0" y="0"/>
                <wp:positionH relativeFrom="column">
                  <wp:posOffset>5405135</wp:posOffset>
                </wp:positionH>
                <wp:positionV relativeFrom="paragraph">
                  <wp:posOffset>6338740</wp:posOffset>
                </wp:positionV>
                <wp:extent cx="4025265" cy="969645"/>
                <wp:effectExtent l="0" t="0" r="0" b="1905"/>
                <wp:wrapNone/>
                <wp:docPr id="157" name="Rectangle: Rounded Corners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5265" cy="969645"/>
                        </a:xfrm>
                        <a:prstGeom prst="roundRect">
                          <a:avLst>
                            <a:gd name="adj" fmla="val 8617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9012351" id="Rectangle: Rounded Corners 157" o:spid="_x0000_s1026" style="position:absolute;margin-left:425.6pt;margin-top:499.1pt;width:316.95pt;height:76.35pt;z-index:2517655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6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" fillcolor="white [3212]" stroked="f" strokeweight="2pt"/>
            </w:pict>
          </mc:Fallback>
        </mc:AlternateContent>
      </w:r>
      <w:r w:rsidR="00557D21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714528B" wp14:editId="2D6FFEAF">
                <wp:simplePos x="0" y="0"/>
                <wp:positionH relativeFrom="column">
                  <wp:posOffset>766228</wp:posOffset>
                </wp:positionH>
                <wp:positionV relativeFrom="paragraph">
                  <wp:posOffset>7821853</wp:posOffset>
                </wp:positionV>
                <wp:extent cx="3585845" cy="1103970"/>
                <wp:effectExtent l="0" t="0" r="0" b="127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585845" cy="1103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8D32E8" w14:textId="732F4CB1" w:rsidR="00BF674F" w:rsidRDefault="00BF674F" w:rsidP="00BF674F">
                            <w:pPr>
                              <w:jc w:val="both"/>
                            </w:pPr>
                            <w:r>
                              <w:rPr>
                                <w:color w:val="009F8F"/>
                                <w:spacing w:val="-4"/>
                                <w:sz w:val="52"/>
                              </w:rPr>
                              <w:t>Language</w:t>
                            </w:r>
                            <w:r>
                              <w:rPr>
                                <w:color w:val="009F8F"/>
                                <w:spacing w:val="-3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9F8F"/>
                                <w:spacing w:val="-4"/>
                                <w:sz w:val="52"/>
                              </w:rPr>
                              <w:t>more</w:t>
                            </w:r>
                            <w:r>
                              <w:rPr>
                                <w:color w:val="009F8F"/>
                                <w:spacing w:val="-3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9F8F"/>
                                <w:spacing w:val="-4"/>
                                <w:sz w:val="52"/>
                              </w:rPr>
                              <w:t xml:space="preserve">suitable </w:t>
                            </w:r>
                            <w:r>
                              <w:rPr>
                                <w:color w:val="009F8F"/>
                                <w:sz w:val="52"/>
                              </w:rPr>
                              <w:t>for young children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4528B" id="Text Box 151" o:spid="_x0000_s1080" type="#_x0000_t202" style="position:absolute;margin-left:60.35pt;margin-top:615.9pt;width:282.35pt;height:86.9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" filled="f" stroked="f" strokeweight=".5pt">
                <v:textbox>
                  <w:txbxContent>
                    <w:p w14:paraId="308D32E8" w14:textId="732F4CB1" w:rsidR="00BF674F" w:rsidRDefault="00BF674F" w:rsidP="00BF674F">
                      <w:pPr>
                        <w:jc w:val="both"/>
                      </w:pPr>
                      <w:r>
                        <w:rPr>
                          <w:color w:val="009F8F"/>
                          <w:spacing w:val="-4"/>
                          <w:sz w:val="52"/>
                        </w:rPr>
                        <w:t>Language</w:t>
                      </w:r>
                      <w:r>
                        <w:rPr>
                          <w:color w:val="009F8F"/>
                          <w:spacing w:val="-37"/>
                          <w:sz w:val="52"/>
                        </w:rPr>
                        <w:t xml:space="preserve"> </w:t>
                      </w:r>
                      <w:r>
                        <w:rPr>
                          <w:color w:val="009F8F"/>
                          <w:spacing w:val="-4"/>
                          <w:sz w:val="52"/>
                        </w:rPr>
                        <w:t>more</w:t>
                      </w:r>
                      <w:r>
                        <w:rPr>
                          <w:color w:val="009F8F"/>
                          <w:spacing w:val="-36"/>
                          <w:sz w:val="52"/>
                        </w:rPr>
                        <w:t xml:space="preserve"> </w:t>
                      </w:r>
                      <w:r>
                        <w:rPr>
                          <w:color w:val="009F8F"/>
                          <w:spacing w:val="-4"/>
                          <w:sz w:val="52"/>
                        </w:rPr>
                        <w:t xml:space="preserve">suitable </w:t>
                      </w:r>
                      <w:r>
                        <w:rPr>
                          <w:color w:val="009F8F"/>
                          <w:sz w:val="52"/>
                        </w:rPr>
                        <w:t>for young children</w:t>
                      </w:r>
                    </w:p>
                  </w:txbxContent>
                </v:textbox>
              </v:shape>
            </w:pict>
          </mc:Fallback>
        </mc:AlternateContent>
      </w:r>
      <w:r w:rsidR="00BF674F">
        <w:rPr>
          <w:noProof/>
        </w:rPr>
        <mc:AlternateContent>
          <mc:Choice Requires="wps">
            <w:drawing>
              <wp:anchor distT="0" distB="0" distL="114300" distR="114300" simplePos="0" relativeHeight="251765417" behindDoc="0" locked="0" layoutInCell="1" allowOverlap="1" wp14:anchorId="0177ED5B" wp14:editId="4C219C8E">
                <wp:simplePos x="0" y="0"/>
                <wp:positionH relativeFrom="column">
                  <wp:posOffset>699321</wp:posOffset>
                </wp:positionH>
                <wp:positionV relativeFrom="paragraph">
                  <wp:posOffset>7799550</wp:posOffset>
                </wp:positionV>
                <wp:extent cx="3679825" cy="1059180"/>
                <wp:effectExtent l="0" t="0" r="0" b="7620"/>
                <wp:wrapNone/>
                <wp:docPr id="155" name="Rectangle: Rounded Corners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9825" cy="1059180"/>
                        </a:xfrm>
                        <a:prstGeom prst="roundRect">
                          <a:avLst>
                            <a:gd name="adj" fmla="val 8244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303774" id="Rectangle: Rounded Corners 155" o:spid="_x0000_s1026" style="position:absolute;margin-left:55.05pt;margin-top:614.15pt;width:289.75pt;height:83.4pt;z-index:25176541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40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" fillcolor="white [3212]" stroked="f" strokeweight="2pt"/>
            </w:pict>
          </mc:Fallback>
        </mc:AlternateContent>
      </w:r>
      <w:r w:rsidR="00BF674F">
        <w:rPr>
          <w:noProof/>
        </w:rPr>
        <mc:AlternateContent>
          <mc:Choice Requires="wps">
            <w:drawing>
              <wp:anchor distT="0" distB="0" distL="114300" distR="114300" simplePos="0" relativeHeight="251765076" behindDoc="0" locked="0" layoutInCell="1" allowOverlap="1" wp14:anchorId="7D63BAAC" wp14:editId="58ABDF3F">
                <wp:simplePos x="0" y="0"/>
                <wp:positionH relativeFrom="column">
                  <wp:posOffset>699414</wp:posOffset>
                </wp:positionH>
                <wp:positionV relativeFrom="paragraph">
                  <wp:posOffset>7136130</wp:posOffset>
                </wp:positionV>
                <wp:extent cx="2814918" cy="591335"/>
                <wp:effectExtent l="0" t="0" r="5080" b="0"/>
                <wp:wrapNone/>
                <wp:docPr id="154" name="Rectangle: Rounded Corners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4918" cy="59133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2A4F74" id="Rectangle: Rounded Corners 154" o:spid="_x0000_s1026" style="position:absolute;margin-left:55.05pt;margin-top:561.9pt;width:221.65pt;height:46.55pt;z-index:2517650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" fillcolor="white [3212]" stroked="f" strokeweight="2pt"/>
            </w:pict>
          </mc:Fallback>
        </mc:AlternateContent>
      </w:r>
      <w:r w:rsidR="00BF674F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8CB4910" wp14:editId="54A05717">
                <wp:simplePos x="0" y="0"/>
                <wp:positionH relativeFrom="column">
                  <wp:posOffset>769509</wp:posOffset>
                </wp:positionH>
                <wp:positionV relativeFrom="paragraph">
                  <wp:posOffset>6463590</wp:posOffset>
                </wp:positionV>
                <wp:extent cx="2814918" cy="502136"/>
                <wp:effectExtent l="0" t="0" r="0" b="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25EEE2" w14:textId="2708FC51" w:rsidR="00BF674F" w:rsidRDefault="00BF674F">
                            <w:r>
                              <w:rPr>
                                <w:color w:val="009F8F"/>
                                <w:position w:val="-13"/>
                                <w:sz w:val="52"/>
                              </w:rPr>
                              <w:t>child-like settings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B4910" id="Text Box 149" o:spid="_x0000_s1081" type="#_x0000_t202" style="position:absolute;margin-left:60.6pt;margin-top:508.95pt;width:221.65pt;height:39.5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" filled="f" stroked="f" strokeweight=".5pt">
                <v:textbox>
                  <w:txbxContent>
                    <w:p w14:paraId="4225EEE2" w14:textId="2708FC51" w:rsidR="00BF674F" w:rsidRDefault="00BF674F">
                      <w:r>
                        <w:rPr>
                          <w:color w:val="009F8F"/>
                          <w:position w:val="-13"/>
                          <w:sz w:val="52"/>
                        </w:rPr>
                        <w:t>child-like settings</w:t>
                      </w:r>
                    </w:p>
                  </w:txbxContent>
                </v:textbox>
              </v:shape>
            </w:pict>
          </mc:Fallback>
        </mc:AlternateContent>
      </w:r>
      <w:r w:rsidR="00BF674F">
        <w:rPr>
          <w:noProof/>
        </w:rPr>
        <mc:AlternateContent>
          <mc:Choice Requires="wps">
            <w:drawing>
              <wp:anchor distT="0" distB="0" distL="114300" distR="114300" simplePos="0" relativeHeight="251764394" behindDoc="0" locked="0" layoutInCell="1" allowOverlap="1" wp14:anchorId="1B7CF5A6" wp14:editId="7BA5BC06">
                <wp:simplePos x="0" y="0"/>
                <wp:positionH relativeFrom="column">
                  <wp:posOffset>695811</wp:posOffset>
                </wp:positionH>
                <wp:positionV relativeFrom="paragraph">
                  <wp:posOffset>6426200</wp:posOffset>
                </wp:positionV>
                <wp:extent cx="2958353" cy="573742"/>
                <wp:effectExtent l="0" t="0" r="0" b="0"/>
                <wp:wrapNone/>
                <wp:docPr id="148" name="Rectangle: Rounded Corners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8353" cy="573742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C00B0F5" id="Rectangle: Rounded Corners 148" o:spid="_x0000_s1026" style="position:absolute;margin-left:54.8pt;margin-top:506pt;width:232.95pt;height:45.2pt;z-index:25176439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" fillcolor="white [3212]" stroked="f" strokeweight="2pt"/>
            </w:pict>
          </mc:Fallback>
        </mc:AlternateContent>
      </w:r>
      <w:r w:rsidR="00BF674F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2C90A6C" wp14:editId="26C31A8C">
                <wp:simplePos x="0" y="0"/>
                <wp:positionH relativeFrom="column">
                  <wp:posOffset>5467014</wp:posOffset>
                </wp:positionH>
                <wp:positionV relativeFrom="paragraph">
                  <wp:posOffset>7521426</wp:posOffset>
                </wp:positionV>
                <wp:extent cx="3729093" cy="1506070"/>
                <wp:effectExtent l="0" t="0" r="0" b="0"/>
                <wp:wrapNone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729093" cy="150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1051DA" w14:textId="45248FDF" w:rsidR="00BF674F" w:rsidRDefault="00BF674F" w:rsidP="00BF674F">
                            <w:pPr>
                              <w:spacing w:after="120" w:line="240" w:lineRule="auto"/>
                            </w:pPr>
                            <w:r w:rsidRPr="00BF674F">
                              <w:rPr>
                                <w:color w:val="009F8F"/>
                                <w:sz w:val="52"/>
                              </w:rPr>
                              <w:t>mild forms of violence (non-realistic or with no detail)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90A6C" id="Text Box 153" o:spid="_x0000_s1082" type="#_x0000_t202" style="position:absolute;margin-left:430.45pt;margin-top:592.25pt;width:293.65pt;height:118.6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" filled="f" stroked="f" strokeweight=".5pt">
                <v:textbox>
                  <w:txbxContent>
                    <w:p w14:paraId="6E1051DA" w14:textId="45248FDF" w:rsidR="00BF674F" w:rsidRDefault="00BF674F" w:rsidP="00BF674F">
                      <w:pPr>
                        <w:spacing w:after="120" w:line="240" w:lineRule="auto"/>
                      </w:pPr>
                      <w:r w:rsidRPr="00BF674F">
                        <w:rPr>
                          <w:color w:val="009F8F"/>
                          <w:sz w:val="52"/>
                        </w:rPr>
                        <w:t>mild forms of violence (non-realistic or with no detail)</w:t>
                      </w:r>
                    </w:p>
                  </w:txbxContent>
                </v:textbox>
              </v:shape>
            </w:pict>
          </mc:Fallback>
        </mc:AlternateContent>
      </w:r>
      <w:r w:rsidR="00BF674F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BEB6432" wp14:editId="219D3584">
                <wp:simplePos x="0" y="0"/>
                <wp:positionH relativeFrom="column">
                  <wp:posOffset>5520802</wp:posOffset>
                </wp:positionH>
                <wp:positionV relativeFrom="paragraph">
                  <wp:posOffset>6338084</wp:posOffset>
                </wp:positionV>
                <wp:extent cx="4016188" cy="1075765"/>
                <wp:effectExtent l="0" t="0" r="0" b="0"/>
                <wp:wrapNone/>
                <wp:docPr id="152" name="Text Box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016188" cy="10757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845138" w14:textId="45AE5551" w:rsidR="00BF674F" w:rsidRDefault="00BF674F" w:rsidP="00BF674F">
                            <w:r>
                              <w:rPr>
                                <w:color w:val="009F8F"/>
                                <w:sz w:val="52"/>
                              </w:rPr>
                              <w:t>some scenes or sounds that</w:t>
                            </w:r>
                            <w:r>
                              <w:rPr>
                                <w:color w:val="009F8F"/>
                                <w:spacing w:val="-4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9F8F"/>
                                <w:sz w:val="52"/>
                              </w:rPr>
                              <w:t>could</w:t>
                            </w:r>
                            <w:r>
                              <w:rPr>
                                <w:color w:val="009F8F"/>
                                <w:spacing w:val="-4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9F8F"/>
                                <w:sz w:val="52"/>
                              </w:rPr>
                              <w:t>be</w:t>
                            </w:r>
                            <w:r>
                              <w:rPr>
                                <w:color w:val="009F8F"/>
                                <w:spacing w:val="-4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9F8F"/>
                                <w:sz w:val="52"/>
                              </w:rPr>
                              <w:t>frightening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EB6432" id="Text Box 152" o:spid="_x0000_s1083" type="#_x0000_t202" style="position:absolute;margin-left:434.7pt;margin-top:499.05pt;width:316.25pt;height:84.7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" filled="f" stroked="f" strokeweight=".5pt">
                <v:textbox>
                  <w:txbxContent>
                    <w:p w14:paraId="53845138" w14:textId="45AE5551" w:rsidR="00BF674F" w:rsidRDefault="00BF674F" w:rsidP="00BF674F">
                      <w:r>
                        <w:rPr>
                          <w:color w:val="009F8F"/>
                          <w:sz w:val="52"/>
                        </w:rPr>
                        <w:t>some scenes or sounds that</w:t>
                      </w:r>
                      <w:r>
                        <w:rPr>
                          <w:color w:val="009F8F"/>
                          <w:spacing w:val="-41"/>
                          <w:sz w:val="52"/>
                        </w:rPr>
                        <w:t xml:space="preserve"> </w:t>
                      </w:r>
                      <w:r>
                        <w:rPr>
                          <w:color w:val="009F8F"/>
                          <w:sz w:val="52"/>
                        </w:rPr>
                        <w:t>could</w:t>
                      </w:r>
                      <w:r>
                        <w:rPr>
                          <w:color w:val="009F8F"/>
                          <w:spacing w:val="-40"/>
                          <w:sz w:val="52"/>
                        </w:rPr>
                        <w:t xml:space="preserve"> </w:t>
                      </w:r>
                      <w:r>
                        <w:rPr>
                          <w:color w:val="009F8F"/>
                          <w:sz w:val="52"/>
                        </w:rPr>
                        <w:t>be</w:t>
                      </w:r>
                      <w:r>
                        <w:rPr>
                          <w:color w:val="009F8F"/>
                          <w:spacing w:val="-40"/>
                          <w:sz w:val="52"/>
                        </w:rPr>
                        <w:t xml:space="preserve"> </w:t>
                      </w:r>
                      <w:r>
                        <w:rPr>
                          <w:color w:val="009F8F"/>
                          <w:sz w:val="52"/>
                        </w:rPr>
                        <w:t>frightening</w:t>
                      </w:r>
                    </w:p>
                  </w:txbxContent>
                </v:textbox>
              </v:shape>
            </w:pict>
          </mc:Fallback>
        </mc:AlternateContent>
      </w:r>
      <w:r w:rsidR="00BF674F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B25FF0B" wp14:editId="6135C517">
                <wp:simplePos x="0" y="0"/>
                <wp:positionH relativeFrom="column">
                  <wp:posOffset>786765</wp:posOffset>
                </wp:positionH>
                <wp:positionV relativeFrom="paragraph">
                  <wp:posOffset>7176284</wp:posOffset>
                </wp:positionV>
                <wp:extent cx="3800811" cy="484206"/>
                <wp:effectExtent l="0" t="0" r="0" b="0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00811" cy="4842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77AF81" w14:textId="77777777" w:rsidR="00BF674F" w:rsidRDefault="00BF674F" w:rsidP="00BF674F">
                            <w:pPr>
                              <w:spacing w:before="6"/>
                              <w:jc w:val="both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009F8F"/>
                                <w:sz w:val="52"/>
                              </w:rPr>
                              <w:t>comical</w:t>
                            </w:r>
                            <w:r>
                              <w:rPr>
                                <w:color w:val="009F8F"/>
                                <w:spacing w:val="-3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009F8F"/>
                                <w:spacing w:val="-2"/>
                                <w:sz w:val="52"/>
                              </w:rPr>
                              <w:t>violence</w:t>
                            </w:r>
                          </w:p>
                          <w:p w14:paraId="20F79EA6" w14:textId="17F69325" w:rsidR="00BF674F" w:rsidRDefault="00BF674F" w:rsidP="00BF674F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25FF0B" id="Text Box 150" o:spid="_x0000_s1084" type="#_x0000_t202" style="position:absolute;margin-left:61.95pt;margin-top:565.05pt;width:299.3pt;height:38.1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" filled="f" stroked="f" strokeweight=".5pt">
                <v:textbox>
                  <w:txbxContent>
                    <w:p w14:paraId="6977AF81" w14:textId="77777777" w:rsidR="00BF674F" w:rsidRDefault="00BF674F" w:rsidP="00BF674F">
                      <w:pPr>
                        <w:spacing w:before="6"/>
                        <w:jc w:val="both"/>
                        <w:rPr>
                          <w:sz w:val="52"/>
                        </w:rPr>
                      </w:pPr>
                      <w:r>
                        <w:rPr>
                          <w:color w:val="009F8F"/>
                          <w:sz w:val="52"/>
                        </w:rPr>
                        <w:t>comical</w:t>
                      </w:r>
                      <w:r>
                        <w:rPr>
                          <w:color w:val="009F8F"/>
                          <w:spacing w:val="-31"/>
                          <w:sz w:val="52"/>
                        </w:rPr>
                        <w:t xml:space="preserve"> </w:t>
                      </w:r>
                      <w:r>
                        <w:rPr>
                          <w:color w:val="009F8F"/>
                          <w:spacing w:val="-2"/>
                          <w:sz w:val="52"/>
                        </w:rPr>
                        <w:t>violence</w:t>
                      </w:r>
                    </w:p>
                    <w:p w14:paraId="20F79EA6" w14:textId="17F69325" w:rsidR="00BF674F" w:rsidRDefault="00BF674F" w:rsidP="00BF674F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EF5D60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9BAD5E6" wp14:editId="3FBEED6F">
                <wp:simplePos x="0" y="0"/>
                <wp:positionH relativeFrom="margin">
                  <wp:posOffset>5367804</wp:posOffset>
                </wp:positionH>
                <wp:positionV relativeFrom="paragraph">
                  <wp:posOffset>9376410</wp:posOffset>
                </wp:positionV>
                <wp:extent cx="3836894" cy="591671"/>
                <wp:effectExtent l="0" t="0" r="0" b="0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36894" cy="5916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EFD17C" w14:textId="77777777" w:rsidR="00EF5D60" w:rsidRPr="00BF19A3" w:rsidRDefault="00EF5D60" w:rsidP="00EF5D60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color w:val="292526"/>
                                <w:sz w:val="52"/>
                                <w:szCs w:val="52"/>
                              </w:rPr>
                              <w:t>For example: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AD5E6" id="Text Box 147" o:spid="_x0000_s1085" type="#_x0000_t202" style="position:absolute;margin-left:422.65pt;margin-top:738.3pt;width:302.1pt;height:46.6pt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" filled="f" stroked="f" strokeweight=".5pt">
                <v:textbox>
                  <w:txbxContent>
                    <w:p w14:paraId="65EFD17C" w14:textId="77777777" w:rsidR="00EF5D60" w:rsidRPr="00BF19A3" w:rsidRDefault="00EF5D60" w:rsidP="00EF5D60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color w:val="292526"/>
                          <w:sz w:val="52"/>
                          <w:szCs w:val="52"/>
                        </w:rPr>
                        <w:t>For example: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F5D60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0149156" wp14:editId="0BDD3ADF">
                <wp:simplePos x="0" y="0"/>
                <wp:positionH relativeFrom="margin">
                  <wp:posOffset>723116</wp:posOffset>
                </wp:positionH>
                <wp:positionV relativeFrom="paragraph">
                  <wp:posOffset>9357995</wp:posOffset>
                </wp:positionV>
                <wp:extent cx="3836894" cy="591671"/>
                <wp:effectExtent l="0" t="0" r="0" b="0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36894" cy="5916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51B1F0" w14:textId="1A5ACC91" w:rsidR="00EF5D60" w:rsidRPr="00BF19A3" w:rsidRDefault="00EF5D60" w:rsidP="00EF5D60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color w:val="292526"/>
                                <w:sz w:val="52"/>
                                <w:szCs w:val="52"/>
                              </w:rPr>
                              <w:t>For example: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49156" id="Text Box 146" o:spid="_x0000_s1086" type="#_x0000_t202" style="position:absolute;margin-left:56.95pt;margin-top:736.85pt;width:302.1pt;height:46.6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" filled="f" stroked="f" strokeweight=".5pt">
                <v:textbox>
                  <w:txbxContent>
                    <w:p w14:paraId="2F51B1F0" w14:textId="1A5ACC91" w:rsidR="00EF5D60" w:rsidRPr="00BF19A3" w:rsidRDefault="00EF5D60" w:rsidP="00EF5D60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color w:val="292526"/>
                          <w:sz w:val="52"/>
                          <w:szCs w:val="52"/>
                        </w:rPr>
                        <w:t>For example: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19A3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8E27951" wp14:editId="7AAF19EB">
                <wp:simplePos x="0" y="0"/>
                <wp:positionH relativeFrom="margin">
                  <wp:posOffset>625625</wp:posOffset>
                </wp:positionH>
                <wp:positionV relativeFrom="paragraph">
                  <wp:posOffset>5764343</wp:posOffset>
                </wp:positionV>
                <wp:extent cx="3836894" cy="591671"/>
                <wp:effectExtent l="0" t="0" r="0" b="0"/>
                <wp:wrapNone/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36894" cy="5916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B25ECA" w14:textId="62CB57DD" w:rsidR="00BF19A3" w:rsidRPr="00BF19A3" w:rsidRDefault="00BF19A3" w:rsidP="00BF19A3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BF19A3">
                              <w:rPr>
                                <w:color w:val="292526"/>
                                <w:sz w:val="52"/>
                                <w:szCs w:val="52"/>
                              </w:rPr>
                              <w:t>They may have: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27951" id="Text Box 144" o:spid="_x0000_s1087" type="#_x0000_t202" style="position:absolute;margin-left:49.25pt;margin-top:453.9pt;width:302.1pt;height:46.6pt;z-index:25177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" filled="f" stroked="f" strokeweight=".5pt">
                <v:textbox>
                  <w:txbxContent>
                    <w:p w14:paraId="23B25ECA" w14:textId="62CB57DD" w:rsidR="00BF19A3" w:rsidRPr="00BF19A3" w:rsidRDefault="00BF19A3" w:rsidP="00BF19A3">
                      <w:pPr>
                        <w:rPr>
                          <w:sz w:val="52"/>
                          <w:szCs w:val="52"/>
                        </w:rPr>
                      </w:pPr>
                      <w:r w:rsidRPr="00BF19A3">
                        <w:rPr>
                          <w:color w:val="292526"/>
                          <w:sz w:val="52"/>
                          <w:szCs w:val="52"/>
                        </w:rPr>
                        <w:t>They may have: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0B80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90E5000" wp14:editId="2BF7A2EC">
                <wp:simplePos x="0" y="0"/>
                <wp:positionH relativeFrom="margin">
                  <wp:posOffset>5160794</wp:posOffset>
                </wp:positionH>
                <wp:positionV relativeFrom="paragraph">
                  <wp:posOffset>4418965</wp:posOffset>
                </wp:positionV>
                <wp:extent cx="4410636" cy="968189"/>
                <wp:effectExtent l="0" t="0" r="0" b="3810"/>
                <wp:wrapNone/>
                <wp:docPr id="143" name="Text Box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410636" cy="9681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6151C7" w14:textId="6A334AC8" w:rsidR="000A0B80" w:rsidRDefault="000A0B80" w:rsidP="000A0B80">
                            <w:pPr>
                              <w:spacing w:before="122" w:line="230" w:lineRule="auto"/>
                              <w:jc w:val="center"/>
                            </w:pPr>
                            <w:r>
                              <w:rPr>
                                <w:color w:val="292526"/>
                                <w:sz w:val="44"/>
                              </w:rPr>
                              <w:t>Games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with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a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PEGI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7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rating are suitable for ages 7 and above.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E5000" id="Text Box 143" o:spid="_x0000_s1088" type="#_x0000_t202" style="position:absolute;margin-left:406.35pt;margin-top:347.95pt;width:347.3pt;height:76.25pt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" filled="f" stroked="f" strokeweight=".5pt">
                <v:textbox>
                  <w:txbxContent>
                    <w:p w14:paraId="186151C7" w14:textId="6A334AC8" w:rsidR="000A0B80" w:rsidRDefault="000A0B80" w:rsidP="000A0B80">
                      <w:pPr>
                        <w:spacing w:before="122" w:line="230" w:lineRule="auto"/>
                        <w:jc w:val="center"/>
                      </w:pPr>
                      <w:r>
                        <w:rPr>
                          <w:color w:val="292526"/>
                          <w:sz w:val="44"/>
                        </w:rPr>
                        <w:t>Games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with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a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PEGI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7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rating are suitable for ages 7 and above.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6402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D139401" wp14:editId="2C47A18F">
                <wp:simplePos x="0" y="0"/>
                <wp:positionH relativeFrom="margin">
                  <wp:posOffset>715720</wp:posOffset>
                </wp:positionH>
                <wp:positionV relativeFrom="paragraph">
                  <wp:posOffset>4419637</wp:posOffset>
                </wp:positionV>
                <wp:extent cx="3836894" cy="968189"/>
                <wp:effectExtent l="0" t="0" r="0" b="3810"/>
                <wp:wrapNone/>
                <wp:docPr id="142" name="Text Box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36894" cy="9681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2272C6" w14:textId="33D1125C" w:rsidR="00096402" w:rsidRDefault="00096402" w:rsidP="00096402">
                            <w:pPr>
                              <w:spacing w:before="122" w:line="230" w:lineRule="auto"/>
                              <w:jc w:val="center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292526"/>
                                <w:sz w:val="44"/>
                              </w:rPr>
                              <w:t>Games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with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a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PEGI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3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rating are suitable for all ages.</w:t>
                            </w:r>
                          </w:p>
                          <w:p w14:paraId="4741F661" w14:textId="77777777" w:rsidR="00096402" w:rsidRDefault="00096402" w:rsidP="0009640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39401" id="Text Box 142" o:spid="_x0000_s1089" type="#_x0000_t202" style="position:absolute;margin-left:56.35pt;margin-top:348pt;width:302.1pt;height:76.25pt;z-index:251772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" filled="f" stroked="f" strokeweight=".5pt">
                <v:textbox>
                  <w:txbxContent>
                    <w:p w14:paraId="382272C6" w14:textId="33D1125C" w:rsidR="00096402" w:rsidRDefault="00096402" w:rsidP="00096402">
                      <w:pPr>
                        <w:spacing w:before="122" w:line="230" w:lineRule="auto"/>
                        <w:jc w:val="center"/>
                        <w:rPr>
                          <w:sz w:val="44"/>
                        </w:rPr>
                      </w:pPr>
                      <w:r>
                        <w:rPr>
                          <w:color w:val="292526"/>
                          <w:sz w:val="44"/>
                        </w:rPr>
                        <w:t>Games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with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a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PEGI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3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rating are suitable for all ages.</w:t>
                      </w:r>
                    </w:p>
                    <w:p w14:paraId="4741F661" w14:textId="77777777" w:rsidR="00096402" w:rsidRDefault="00096402" w:rsidP="00096402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331C7">
        <w:rPr>
          <w:noProof/>
        </w:rPr>
        <w:drawing>
          <wp:anchor distT="0" distB="0" distL="114300" distR="114300" simplePos="0" relativeHeight="251813888" behindDoc="1" locked="0" layoutInCell="1" allowOverlap="1" wp14:anchorId="1808BFA7" wp14:editId="6C832ABB">
            <wp:simplePos x="0" y="0"/>
            <wp:positionH relativeFrom="column">
              <wp:posOffset>1864360</wp:posOffset>
            </wp:positionH>
            <wp:positionV relativeFrom="paragraph">
              <wp:posOffset>1984375</wp:posOffset>
            </wp:positionV>
            <wp:extent cx="1526540" cy="2309495"/>
            <wp:effectExtent l="0" t="0" r="0" b="0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7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31C7">
        <w:rPr>
          <w:noProof/>
        </w:rPr>
        <w:drawing>
          <wp:anchor distT="0" distB="0" distL="114300" distR="114300" simplePos="0" relativeHeight="251814912" behindDoc="1" locked="0" layoutInCell="1" allowOverlap="1" wp14:anchorId="39E791F9" wp14:editId="7F0B425D">
            <wp:simplePos x="0" y="0"/>
            <wp:positionH relativeFrom="column">
              <wp:posOffset>6600676</wp:posOffset>
            </wp:positionH>
            <wp:positionV relativeFrom="paragraph">
              <wp:posOffset>1984375</wp:posOffset>
            </wp:positionV>
            <wp:extent cx="1526540" cy="2309495"/>
            <wp:effectExtent l="0" t="0" r="0" b="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6EB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47B60BF" wp14:editId="1699116B">
                <wp:simplePos x="0" y="0"/>
                <wp:positionH relativeFrom="margin">
                  <wp:posOffset>1263015</wp:posOffset>
                </wp:positionH>
                <wp:positionV relativeFrom="paragraph">
                  <wp:posOffset>995045</wp:posOffset>
                </wp:positionV>
                <wp:extent cx="7472680" cy="1029970"/>
                <wp:effectExtent l="0" t="0" r="0" b="0"/>
                <wp:wrapNone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BCF253" w14:textId="7E8892C5" w:rsidR="007416EB" w:rsidRPr="00303C6F" w:rsidRDefault="007416EB" w:rsidP="007416EB">
                            <w:pPr>
                              <w:jc w:val="center"/>
                              <w:rPr>
                                <w:b/>
                                <w:bCs/>
                                <w:color w:val="86BD3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3C6F">
                              <w:rPr>
                                <w:b/>
                                <w:bCs/>
                                <w:color w:val="86BD34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Video Games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B60BF" id="Text Box 138" o:spid="_x0000_s1090" type="#_x0000_t202" style="position:absolute;margin-left:99.45pt;margin-top:78.35pt;width:588.4pt;height:81.1pt;z-index:2517688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" filled="f" stroked="f" strokeweight=".5pt">
                <v:textbox>
                  <w:txbxContent>
                    <w:p w14:paraId="58BCF253" w14:textId="7E8892C5" w:rsidR="007416EB" w:rsidRPr="00303C6F" w:rsidRDefault="007416EB" w:rsidP="007416EB">
                      <w:pPr>
                        <w:jc w:val="center"/>
                        <w:rPr>
                          <w:b/>
                          <w:bCs/>
                          <w:color w:val="86BD3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03C6F">
                        <w:rPr>
                          <w:b/>
                          <w:bCs/>
                          <w:color w:val="86BD34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</w:rPr>
                        <w:t>Video Games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416EB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8D2BAA8" wp14:editId="674793F2">
                <wp:simplePos x="0" y="0"/>
                <wp:positionH relativeFrom="margin">
                  <wp:posOffset>1219200</wp:posOffset>
                </wp:positionH>
                <wp:positionV relativeFrom="paragraph">
                  <wp:posOffset>942489</wp:posOffset>
                </wp:positionV>
                <wp:extent cx="7472680" cy="1029970"/>
                <wp:effectExtent l="0" t="0" r="0" b="0"/>
                <wp:wrapNone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228A1B" w14:textId="6AFC36E2" w:rsidR="007416EB" w:rsidRPr="003E7750" w:rsidRDefault="007416EB" w:rsidP="007416EB">
                            <w:pPr>
                              <w:jc w:val="center"/>
                              <w:rPr>
                                <w:b/>
                                <w:bCs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7750">
                              <w:rPr>
                                <w:b/>
                                <w:bCs/>
                                <w:outline/>
                                <w:color w:val="86BD34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Video Games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2BAA8" id="Text Box 139" o:spid="_x0000_s1091" type="#_x0000_t202" style="position:absolute;margin-left:96pt;margin-top:74.2pt;width:588.4pt;height:81.1pt;z-index:2517698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" filled="f" stroked="f" strokeweight=".5pt">
                <v:textbox>
                  <w:txbxContent>
                    <w:p w14:paraId="6D228A1B" w14:textId="6AFC36E2" w:rsidR="007416EB" w:rsidRPr="003E7750" w:rsidRDefault="007416EB" w:rsidP="007416EB">
                      <w:pPr>
                        <w:jc w:val="center"/>
                        <w:rPr>
                          <w:b/>
                          <w:bCs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7750">
                        <w:rPr>
                          <w:b/>
                          <w:bCs/>
                          <w:outline/>
                          <w:color w:val="86BD34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Video Games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416EB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019C212" wp14:editId="0CA9C06C">
                <wp:simplePos x="0" y="0"/>
                <wp:positionH relativeFrom="margin">
                  <wp:posOffset>1263015</wp:posOffset>
                </wp:positionH>
                <wp:positionV relativeFrom="paragraph">
                  <wp:posOffset>224155</wp:posOffset>
                </wp:positionV>
                <wp:extent cx="7472680" cy="1029970"/>
                <wp:effectExtent l="0" t="0" r="0" b="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9090DD" w14:textId="77777777" w:rsidR="007416EB" w:rsidRPr="00303C6F" w:rsidRDefault="007416EB" w:rsidP="007416EB">
                            <w:pPr>
                              <w:jc w:val="center"/>
                              <w:rPr>
                                <w:b/>
                                <w:bCs/>
                                <w:color w:val="86BD3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3C6F">
                              <w:rPr>
                                <w:b/>
                                <w:bCs/>
                                <w:color w:val="86BD34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Age</w:t>
                            </w:r>
                            <w:r w:rsidRPr="00303C6F">
                              <w:rPr>
                                <w:b/>
                                <w:bCs/>
                                <w:color w:val="86BD34"/>
                                <w:spacing w:val="-71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03C6F">
                              <w:rPr>
                                <w:b/>
                                <w:bCs/>
                                <w:color w:val="86BD34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Restrictions</w:t>
                            </w:r>
                            <w:r w:rsidRPr="00303C6F">
                              <w:rPr>
                                <w:b/>
                                <w:bCs/>
                                <w:color w:val="86BD34"/>
                                <w:spacing w:val="-68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03C6F">
                              <w:rPr>
                                <w:b/>
                                <w:bCs/>
                                <w:color w:val="86BD34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9C212" id="Text Box 136" o:spid="_x0000_s1092" type="#_x0000_t202" style="position:absolute;margin-left:99.45pt;margin-top:17.65pt;width:588.4pt;height:81.1pt;z-index:2517657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" filled="f" stroked="f" strokeweight=".5pt">
                <v:textbox>
                  <w:txbxContent>
                    <w:p w14:paraId="139090DD" w14:textId="77777777" w:rsidR="007416EB" w:rsidRPr="00303C6F" w:rsidRDefault="007416EB" w:rsidP="007416EB">
                      <w:pPr>
                        <w:jc w:val="center"/>
                        <w:rPr>
                          <w:b/>
                          <w:bCs/>
                          <w:color w:val="86BD3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03C6F">
                        <w:rPr>
                          <w:b/>
                          <w:bCs/>
                          <w:color w:val="86BD34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</w:rPr>
                        <w:t>Age</w:t>
                      </w:r>
                      <w:r w:rsidRPr="00303C6F">
                        <w:rPr>
                          <w:b/>
                          <w:bCs/>
                          <w:color w:val="86BD34"/>
                          <w:spacing w:val="-71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03C6F">
                        <w:rPr>
                          <w:b/>
                          <w:bCs/>
                          <w:color w:val="86BD34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</w:rPr>
                        <w:t>Restrictions</w:t>
                      </w:r>
                      <w:r w:rsidRPr="00303C6F">
                        <w:rPr>
                          <w:b/>
                          <w:bCs/>
                          <w:color w:val="86BD34"/>
                          <w:spacing w:val="-68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03C6F">
                        <w:rPr>
                          <w:b/>
                          <w:bCs/>
                          <w:color w:val="86BD34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</w:rPr>
                        <w:t>for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416EB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3D1965C" wp14:editId="410EAB04">
                <wp:simplePos x="0" y="0"/>
                <wp:positionH relativeFrom="margin">
                  <wp:posOffset>1219200</wp:posOffset>
                </wp:positionH>
                <wp:positionV relativeFrom="paragraph">
                  <wp:posOffset>171599</wp:posOffset>
                </wp:positionV>
                <wp:extent cx="7472680" cy="1029970"/>
                <wp:effectExtent l="0" t="0" r="0" b="0"/>
                <wp:wrapNone/>
                <wp:docPr id="137" name="Text Box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65861" w14:textId="77777777" w:rsidR="007416EB" w:rsidRPr="003E7750" w:rsidRDefault="007416EB" w:rsidP="007416EB">
                            <w:pPr>
                              <w:jc w:val="center"/>
                              <w:rPr>
                                <w:b/>
                                <w:bCs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7750">
                              <w:rPr>
                                <w:b/>
                                <w:bCs/>
                                <w:outline/>
                                <w:color w:val="86BD34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Age</w:t>
                            </w:r>
                            <w:r w:rsidRPr="003E7750">
                              <w:rPr>
                                <w:b/>
                                <w:bCs/>
                                <w:outline/>
                                <w:color w:val="86BD34"/>
                                <w:spacing w:val="-71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3E7750">
                              <w:rPr>
                                <w:b/>
                                <w:bCs/>
                                <w:outline/>
                                <w:color w:val="86BD34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Restrictions</w:t>
                            </w:r>
                            <w:r w:rsidRPr="003E7750">
                              <w:rPr>
                                <w:b/>
                                <w:bCs/>
                                <w:outline/>
                                <w:color w:val="86BD34"/>
                                <w:spacing w:val="-68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3E7750">
                              <w:rPr>
                                <w:b/>
                                <w:bCs/>
                                <w:outline/>
                                <w:color w:val="86BD34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86BD34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for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1965C" id="Text Box 137" o:spid="_x0000_s1093" type="#_x0000_t202" style="position:absolute;margin-left:96pt;margin-top:13.5pt;width:588.4pt;height:81.1pt;z-index:2517667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" filled="f" stroked="f" strokeweight=".5pt">
                <v:textbox>
                  <w:txbxContent>
                    <w:p w14:paraId="4FF65861" w14:textId="77777777" w:rsidR="007416EB" w:rsidRPr="003E7750" w:rsidRDefault="007416EB" w:rsidP="007416EB">
                      <w:pPr>
                        <w:jc w:val="center"/>
                        <w:rPr>
                          <w:b/>
                          <w:bCs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7750">
                        <w:rPr>
                          <w:b/>
                          <w:bCs/>
                          <w:outline/>
                          <w:color w:val="86BD34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Age</w:t>
                      </w:r>
                      <w:r w:rsidRPr="003E7750">
                        <w:rPr>
                          <w:b/>
                          <w:bCs/>
                          <w:outline/>
                          <w:color w:val="86BD34"/>
                          <w:spacing w:val="-71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3E7750">
                        <w:rPr>
                          <w:b/>
                          <w:bCs/>
                          <w:outline/>
                          <w:color w:val="86BD34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Restrictions</w:t>
                      </w:r>
                      <w:r w:rsidRPr="003E7750">
                        <w:rPr>
                          <w:b/>
                          <w:bCs/>
                          <w:outline/>
                          <w:color w:val="86BD34"/>
                          <w:spacing w:val="-68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3E7750">
                        <w:rPr>
                          <w:b/>
                          <w:bCs/>
                          <w:outline/>
                          <w:color w:val="86BD34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86BD34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for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7BD07F" w14:textId="31CF3F24" w:rsidR="009B4B49" w:rsidRDefault="003B5BD3" w:rsidP="002D28FF">
      <w:pPr>
        <w:sectPr w:rsidR="009B4B49" w:rsidSect="009A7910">
          <w:headerReference w:type="default" r:id="rId46"/>
          <w:footerReference w:type="default" r:id="rId47"/>
          <w:pgSz w:w="16838" w:h="23811" w:code="8"/>
          <w:pgMar w:top="567" w:right="567" w:bottom="567" w:left="567" w:header="283" w:footer="1020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865088" behindDoc="1" locked="0" layoutInCell="1" allowOverlap="1" wp14:anchorId="5C031DA4" wp14:editId="5AD64548">
            <wp:simplePos x="0" y="0"/>
            <wp:positionH relativeFrom="margin">
              <wp:posOffset>3363595</wp:posOffset>
            </wp:positionH>
            <wp:positionV relativeFrom="paragraph">
              <wp:posOffset>12968514</wp:posOffset>
            </wp:positionV>
            <wp:extent cx="3187065" cy="135509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shape9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065" cy="135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2534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2222F904" wp14:editId="4331F141">
                <wp:simplePos x="0" y="0"/>
                <wp:positionH relativeFrom="page">
                  <wp:posOffset>870494</wp:posOffset>
                </wp:positionH>
                <wp:positionV relativeFrom="paragraph">
                  <wp:posOffset>13105130</wp:posOffset>
                </wp:positionV>
                <wp:extent cx="2809983" cy="936703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09983" cy="9367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73AF3A" w14:textId="77777777" w:rsidR="00A82534" w:rsidRPr="005F68B2" w:rsidRDefault="00A82534" w:rsidP="00A82534">
                            <w:pPr>
                              <w:spacing w:line="240" w:lineRule="auto"/>
                              <w:rPr>
                                <w:rFonts w:ascii="Roboto" w:hAnsi="Roboto"/>
                              </w:rPr>
                            </w:pP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For further information regarding the video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game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age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restrictions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 xml:space="preserve">mentioned in this resource, please see the official </w:t>
                            </w:r>
                            <w:hyperlink r:id="rId49">
                              <w:r w:rsidRPr="005F68B2">
                                <w:rPr>
                                  <w:rFonts w:ascii="Roboto" w:hAnsi="Roboto"/>
                                  <w:b/>
                                  <w:color w:val="205E9E"/>
                                  <w:sz w:val="24"/>
                                  <w:u w:val="single" w:color="205E9E"/>
                                </w:rPr>
                                <w:t>PEGI</w:t>
                              </w:r>
                            </w:hyperlink>
                            <w:r w:rsidRPr="005F68B2">
                              <w:rPr>
                                <w:rFonts w:ascii="Roboto" w:hAnsi="Roboto"/>
                                <w:b/>
                                <w:color w:val="205E9E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website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22F904" id="Text Box 37" o:spid="_x0000_s1094" type="#_x0000_t202" style="position:absolute;margin-left:68.55pt;margin-top:1031.9pt;width:221.25pt;height:73.75pt;z-index:25186406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" filled="f" stroked="f" strokeweight=".5pt">
                <v:textbox>
                  <w:txbxContent>
                    <w:p w14:paraId="0F73AF3A" w14:textId="77777777" w:rsidR="00A82534" w:rsidRPr="005F68B2" w:rsidRDefault="00A82534" w:rsidP="00A82534">
                      <w:pPr>
                        <w:spacing w:line="240" w:lineRule="auto"/>
                        <w:rPr>
                          <w:rFonts w:ascii="Roboto" w:hAnsi="Roboto"/>
                        </w:rPr>
                      </w:pP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For further information regarding the video</w:t>
                      </w:r>
                      <w:r w:rsidRPr="005F68B2">
                        <w:rPr>
                          <w:rFonts w:ascii="Roboto" w:hAnsi="Roboto"/>
                          <w:color w:val="231F20"/>
                          <w:spacing w:val="-11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game</w:t>
                      </w:r>
                      <w:r w:rsidRPr="005F68B2">
                        <w:rPr>
                          <w:rFonts w:ascii="Roboto" w:hAnsi="Roboto"/>
                          <w:color w:val="231F20"/>
                          <w:spacing w:val="-10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age</w:t>
                      </w:r>
                      <w:r w:rsidRPr="005F68B2">
                        <w:rPr>
                          <w:rFonts w:ascii="Roboto" w:hAnsi="Roboto"/>
                          <w:color w:val="231F20"/>
                          <w:spacing w:val="-10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restrictions</w:t>
                      </w:r>
                      <w:r w:rsidRPr="005F68B2">
                        <w:rPr>
                          <w:rFonts w:ascii="Roboto" w:hAnsi="Roboto"/>
                          <w:color w:val="231F20"/>
                          <w:spacing w:val="-10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 xml:space="preserve">mentioned in this resource, please see the official </w:t>
                      </w:r>
                      <w:hyperlink r:id="rId50">
                        <w:r w:rsidRPr="005F68B2">
                          <w:rPr>
                            <w:rFonts w:ascii="Roboto" w:hAnsi="Roboto"/>
                            <w:b/>
                            <w:color w:val="205E9E"/>
                            <w:sz w:val="24"/>
                            <w:u w:val="single" w:color="205E9E"/>
                          </w:rPr>
                          <w:t>PEGI</w:t>
                        </w:r>
                      </w:hyperlink>
                      <w:r w:rsidRPr="005F68B2">
                        <w:rPr>
                          <w:rFonts w:ascii="Roboto" w:hAnsi="Roboto"/>
                          <w:b/>
                          <w:color w:val="205E9E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website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71365">
        <w:rPr>
          <w:noProof/>
        </w:rPr>
        <mc:AlternateContent>
          <mc:Choice Requires="wps">
            <w:drawing>
              <wp:anchor distT="0" distB="0" distL="114300" distR="114300" simplePos="0" relativeHeight="251626472" behindDoc="0" locked="0" layoutInCell="1" allowOverlap="1" wp14:anchorId="1AF3C3BC" wp14:editId="4889F9F9">
                <wp:simplePos x="0" y="0"/>
                <wp:positionH relativeFrom="column">
                  <wp:posOffset>5808526</wp:posOffset>
                </wp:positionH>
                <wp:positionV relativeFrom="paragraph">
                  <wp:posOffset>12445184</wp:posOffset>
                </wp:positionV>
                <wp:extent cx="3221990" cy="588645"/>
                <wp:effectExtent l="0" t="0" r="16510" b="20955"/>
                <wp:wrapNone/>
                <wp:docPr id="36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1990" cy="588645"/>
                        </a:xfrm>
                        <a:prstGeom prst="roundRect">
                          <a:avLst>
                            <a:gd name="adj" fmla="val 9270"/>
                          </a:avLst>
                        </a:prstGeom>
                        <a:solidFill>
                          <a:srgbClr val="F15A25"/>
                        </a:solidFill>
                        <a:ln>
                          <a:solidFill>
                            <a:srgbClr val="F15A2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DE878AB" id="Rectangle: Rounded Corners 36" o:spid="_x0000_s1026" style="position:absolute;margin-left:457.35pt;margin-top:979.95pt;width:253.7pt;height:46.35pt;z-index:251626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07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" fillcolor="#f15a25" strokecolor="#f15a25" strokeweight="2pt"/>
            </w:pict>
          </mc:Fallback>
        </mc:AlternateContent>
      </w:r>
      <w:r w:rsidR="00903F24">
        <w:rPr>
          <w:noProof/>
        </w:rPr>
        <mc:AlternateContent>
          <mc:Choice Requires="wps">
            <w:drawing>
              <wp:anchor distT="0" distB="0" distL="114300" distR="114300" simplePos="0" relativeHeight="251627497" behindDoc="0" locked="0" layoutInCell="1" allowOverlap="1" wp14:anchorId="4805A04C" wp14:editId="56A1716B">
                <wp:simplePos x="0" y="0"/>
                <wp:positionH relativeFrom="column">
                  <wp:posOffset>6345555</wp:posOffset>
                </wp:positionH>
                <wp:positionV relativeFrom="paragraph">
                  <wp:posOffset>11733984</wp:posOffset>
                </wp:positionV>
                <wp:extent cx="2133600" cy="594995"/>
                <wp:effectExtent l="0" t="0" r="19050" b="14605"/>
                <wp:wrapNone/>
                <wp:docPr id="35" name="Rectangle: Rounded Corner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594995"/>
                        </a:xfrm>
                        <a:prstGeom prst="roundRect">
                          <a:avLst>
                            <a:gd name="adj" fmla="val 9349"/>
                          </a:avLst>
                        </a:prstGeom>
                        <a:solidFill>
                          <a:srgbClr val="F15A25"/>
                        </a:solidFill>
                        <a:ln>
                          <a:solidFill>
                            <a:srgbClr val="F15A2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E774350" id="Rectangle: Rounded Corners 35" o:spid="_x0000_s1026" style="position:absolute;margin-left:499.65pt;margin-top:923.95pt;width:168pt;height:46.85pt;z-index:25162749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1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" fillcolor="#f15a25" strokecolor="#f15a25" strokeweight="2pt"/>
            </w:pict>
          </mc:Fallback>
        </mc:AlternateContent>
      </w:r>
      <w:r w:rsidR="00903F24">
        <w:rPr>
          <w:noProof/>
        </w:rPr>
        <mc:AlternateContent>
          <mc:Choice Requires="wps">
            <w:drawing>
              <wp:anchor distT="0" distB="0" distL="114300" distR="114300" simplePos="0" relativeHeight="251628522" behindDoc="0" locked="0" layoutInCell="1" allowOverlap="1" wp14:anchorId="67F24B73" wp14:editId="72919045">
                <wp:simplePos x="0" y="0"/>
                <wp:positionH relativeFrom="column">
                  <wp:posOffset>6003199</wp:posOffset>
                </wp:positionH>
                <wp:positionV relativeFrom="paragraph">
                  <wp:posOffset>11043920</wp:posOffset>
                </wp:positionV>
                <wp:extent cx="2844800" cy="594995"/>
                <wp:effectExtent l="0" t="0" r="12700" b="14605"/>
                <wp:wrapNone/>
                <wp:docPr id="33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4800" cy="594995"/>
                        </a:xfrm>
                        <a:prstGeom prst="roundRect">
                          <a:avLst>
                            <a:gd name="adj" fmla="val 11536"/>
                          </a:avLst>
                        </a:prstGeom>
                        <a:solidFill>
                          <a:srgbClr val="F15A25"/>
                        </a:solidFill>
                        <a:ln>
                          <a:solidFill>
                            <a:srgbClr val="F15A2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974FED" id="Rectangle: Rounded Corners 33" o:spid="_x0000_s1026" style="position:absolute;margin-left:472.7pt;margin-top:869.6pt;width:224pt;height:46.85pt;z-index:25162852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756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" fillcolor="#f15a25" strokecolor="#f15a25" strokeweight="2pt"/>
            </w:pict>
          </mc:Fallback>
        </mc:AlternateContent>
      </w:r>
      <w:r w:rsidR="00903F24">
        <w:rPr>
          <w:noProof/>
        </w:rPr>
        <mc:AlternateContent>
          <mc:Choice Requires="wps">
            <w:drawing>
              <wp:anchor distT="0" distB="0" distL="114300" distR="114300" simplePos="0" relativeHeight="251629547" behindDoc="0" locked="0" layoutInCell="1" allowOverlap="1" wp14:anchorId="79CC1CB4" wp14:editId="66A93C5A">
                <wp:simplePos x="0" y="0"/>
                <wp:positionH relativeFrom="column">
                  <wp:posOffset>5982698</wp:posOffset>
                </wp:positionH>
                <wp:positionV relativeFrom="paragraph">
                  <wp:posOffset>10326098</wp:posOffset>
                </wp:positionV>
                <wp:extent cx="2844800" cy="594995"/>
                <wp:effectExtent l="0" t="0" r="12700" b="14605"/>
                <wp:wrapNone/>
                <wp:docPr id="32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4800" cy="594995"/>
                        </a:xfrm>
                        <a:prstGeom prst="roundRect">
                          <a:avLst>
                            <a:gd name="adj" fmla="val 11536"/>
                          </a:avLst>
                        </a:prstGeom>
                        <a:solidFill>
                          <a:srgbClr val="F15A25"/>
                        </a:solidFill>
                        <a:ln>
                          <a:solidFill>
                            <a:srgbClr val="F15A2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31E71A" id="Rectangle: Rounded Corners 32" o:spid="_x0000_s1026" style="position:absolute;margin-left:471.1pt;margin-top:813.1pt;width:224pt;height:46.85pt;z-index:25162954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756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" fillcolor="#f15a25" strokecolor="#f15a25" strokeweight="2pt"/>
            </w:pict>
          </mc:Fallback>
        </mc:AlternateContent>
      </w:r>
      <w:r w:rsidR="00EA0D84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C09F8D5" wp14:editId="28385F34">
                <wp:simplePos x="0" y="0"/>
                <wp:positionH relativeFrom="column">
                  <wp:posOffset>581025</wp:posOffset>
                </wp:positionH>
                <wp:positionV relativeFrom="paragraph">
                  <wp:posOffset>12530999</wp:posOffset>
                </wp:positionV>
                <wp:extent cx="4048760" cy="50165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048760" cy="50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2CC548" w14:textId="6D1A6416" w:rsidR="00F722D2" w:rsidRPr="00F722D2" w:rsidRDefault="00F722D2" w:rsidP="00F722D2">
                            <w:pPr>
                              <w:jc w:val="center"/>
                              <w:rPr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  <w:r w:rsidRPr="00F722D2">
                              <w:rPr>
                                <w:color w:val="FFFFFF" w:themeColor="background1"/>
                                <w:position w:val="-13"/>
                                <w:sz w:val="46"/>
                                <w:szCs w:val="46"/>
                              </w:rPr>
                              <w:t>Super Smash Bros. Ultimate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9F8D5" id="Text Box 17" o:spid="_x0000_s1095" type="#_x0000_t202" style="position:absolute;margin-left:45.75pt;margin-top:986.7pt;width:318.8pt;height:39.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" filled="f" stroked="f" strokeweight=".5pt">
                <v:textbox>
                  <w:txbxContent>
                    <w:p w14:paraId="4F2CC548" w14:textId="6D1A6416" w:rsidR="00F722D2" w:rsidRPr="00F722D2" w:rsidRDefault="00F722D2" w:rsidP="00F722D2">
                      <w:pPr>
                        <w:jc w:val="center"/>
                        <w:rPr>
                          <w:color w:val="FFFFFF" w:themeColor="background1"/>
                          <w:sz w:val="46"/>
                          <w:szCs w:val="46"/>
                        </w:rPr>
                      </w:pPr>
                      <w:r w:rsidRPr="00F722D2">
                        <w:rPr>
                          <w:color w:val="FFFFFF" w:themeColor="background1"/>
                          <w:position w:val="-13"/>
                          <w:sz w:val="46"/>
                          <w:szCs w:val="46"/>
                        </w:rPr>
                        <w:t>Super Smash Bros. Ultimate</w:t>
                      </w:r>
                    </w:p>
                  </w:txbxContent>
                </v:textbox>
              </v:shape>
            </w:pict>
          </mc:Fallback>
        </mc:AlternateContent>
      </w:r>
      <w:r w:rsidR="00932644">
        <w:rPr>
          <w:noProof/>
        </w:rPr>
        <mc:AlternateContent>
          <mc:Choice Requires="wps">
            <w:drawing>
              <wp:anchor distT="0" distB="0" distL="114300" distR="114300" simplePos="0" relativeHeight="251630572" behindDoc="0" locked="0" layoutInCell="1" allowOverlap="1" wp14:anchorId="1602AA13" wp14:editId="3F2A9750">
                <wp:simplePos x="0" y="0"/>
                <wp:positionH relativeFrom="column">
                  <wp:posOffset>743040</wp:posOffset>
                </wp:positionH>
                <wp:positionV relativeFrom="paragraph">
                  <wp:posOffset>12430669</wp:posOffset>
                </wp:positionV>
                <wp:extent cx="3715475" cy="594995"/>
                <wp:effectExtent l="0" t="0" r="18415" b="14605"/>
                <wp:wrapNone/>
                <wp:docPr id="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5475" cy="594995"/>
                        </a:xfrm>
                        <a:prstGeom prst="roundRect">
                          <a:avLst>
                            <a:gd name="adj" fmla="val 11788"/>
                          </a:avLst>
                        </a:prstGeom>
                        <a:solidFill>
                          <a:srgbClr val="F15A25"/>
                        </a:solidFill>
                        <a:ln>
                          <a:solidFill>
                            <a:srgbClr val="F15A2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A81C31D" id="Rectangle: Rounded Corners 31" o:spid="_x0000_s1026" style="position:absolute;margin-left:58.5pt;margin-top:978.8pt;width:292.55pt;height:46.85pt;z-index:2516305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77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" fillcolor="#f15a25" strokecolor="#f15a25" strokeweight="2pt"/>
            </w:pict>
          </mc:Fallback>
        </mc:AlternateContent>
      </w:r>
      <w:r w:rsidR="00932644">
        <w:rPr>
          <w:noProof/>
        </w:rPr>
        <mc:AlternateContent>
          <mc:Choice Requires="wps">
            <w:drawing>
              <wp:anchor distT="0" distB="0" distL="114300" distR="114300" simplePos="0" relativeHeight="251631597" behindDoc="0" locked="0" layoutInCell="1" allowOverlap="1" wp14:anchorId="12E6D2E6" wp14:editId="0D1BFAD0">
                <wp:simplePos x="0" y="0"/>
                <wp:positionH relativeFrom="column">
                  <wp:posOffset>844640</wp:posOffset>
                </wp:positionH>
                <wp:positionV relativeFrom="paragraph">
                  <wp:posOffset>11733984</wp:posOffset>
                </wp:positionV>
                <wp:extent cx="3502841" cy="594995"/>
                <wp:effectExtent l="0" t="0" r="21590" b="14605"/>
                <wp:wrapNone/>
                <wp:docPr id="30" name="Rectangle: Rounded Corner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2841" cy="594995"/>
                        </a:xfrm>
                        <a:prstGeom prst="roundRect">
                          <a:avLst>
                            <a:gd name="adj" fmla="val 11788"/>
                          </a:avLst>
                        </a:prstGeom>
                        <a:solidFill>
                          <a:srgbClr val="F15A25"/>
                        </a:solidFill>
                        <a:ln>
                          <a:solidFill>
                            <a:srgbClr val="F15A2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92B096E" id="Rectangle: Rounded Corners 30" o:spid="_x0000_s1026" style="position:absolute;margin-left:66.5pt;margin-top:923.95pt;width:275.8pt;height:46.85pt;z-index:25163159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77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" fillcolor="#f15a25" strokecolor="#f15a25" strokeweight="2pt"/>
            </w:pict>
          </mc:Fallback>
        </mc:AlternateContent>
      </w:r>
      <w:r w:rsidR="00932644">
        <w:rPr>
          <w:noProof/>
        </w:rPr>
        <mc:AlternateContent>
          <mc:Choice Requires="wps">
            <w:drawing>
              <wp:anchor distT="0" distB="0" distL="114300" distR="114300" simplePos="0" relativeHeight="251632622" behindDoc="0" locked="0" layoutInCell="1" allowOverlap="1" wp14:anchorId="4C14EB50" wp14:editId="3C9D747D">
                <wp:simplePos x="0" y="0"/>
                <wp:positionH relativeFrom="column">
                  <wp:posOffset>1736906</wp:posOffset>
                </wp:positionH>
                <wp:positionV relativeFrom="paragraph">
                  <wp:posOffset>11044193</wp:posOffset>
                </wp:positionV>
                <wp:extent cx="1741170" cy="594995"/>
                <wp:effectExtent l="0" t="0" r="11430" b="14605"/>
                <wp:wrapNone/>
                <wp:docPr id="28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1170" cy="594995"/>
                        </a:xfrm>
                        <a:prstGeom prst="roundRect">
                          <a:avLst>
                            <a:gd name="adj" fmla="val 11788"/>
                          </a:avLst>
                        </a:prstGeom>
                        <a:solidFill>
                          <a:srgbClr val="F15A25"/>
                        </a:solidFill>
                        <a:ln>
                          <a:solidFill>
                            <a:srgbClr val="F15A2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CA44A0E" id="Rectangle: Rounded Corners 28" o:spid="_x0000_s1026" style="position:absolute;margin-left:136.75pt;margin-top:869.6pt;width:137.1pt;height:46.85pt;z-index:25163262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77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" fillcolor="#f15a25" strokecolor="#f15a25" strokeweight="2pt"/>
            </w:pict>
          </mc:Fallback>
        </mc:AlternateContent>
      </w:r>
      <w:r w:rsidR="00932644">
        <w:rPr>
          <w:noProof/>
        </w:rPr>
        <mc:AlternateContent>
          <mc:Choice Requires="wps">
            <w:drawing>
              <wp:anchor distT="0" distB="0" distL="114300" distR="114300" simplePos="0" relativeHeight="251633647" behindDoc="0" locked="0" layoutInCell="1" allowOverlap="1" wp14:anchorId="3FC27E30" wp14:editId="20EC9421">
                <wp:simplePos x="0" y="0"/>
                <wp:positionH relativeFrom="column">
                  <wp:posOffset>1715498</wp:posOffset>
                </wp:positionH>
                <wp:positionV relativeFrom="paragraph">
                  <wp:posOffset>10326098</wp:posOffset>
                </wp:positionV>
                <wp:extent cx="1741170" cy="594995"/>
                <wp:effectExtent l="0" t="0" r="11430" b="14605"/>
                <wp:wrapNone/>
                <wp:docPr id="23" name="Rectangle: Rounded Corner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1170" cy="594995"/>
                        </a:xfrm>
                        <a:prstGeom prst="roundRect">
                          <a:avLst>
                            <a:gd name="adj" fmla="val 11788"/>
                          </a:avLst>
                        </a:prstGeom>
                        <a:solidFill>
                          <a:srgbClr val="F15A25"/>
                        </a:solidFill>
                        <a:ln>
                          <a:solidFill>
                            <a:srgbClr val="F15A2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0CAD764" id="Rectangle: Rounded Corners 23" o:spid="_x0000_s1026" style="position:absolute;margin-left:135.1pt;margin-top:813.1pt;width:137.1pt;height:46.85pt;z-index:2516336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77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" fillcolor="#f15a25" strokecolor="#f15a25" strokeweight="2pt"/>
            </w:pict>
          </mc:Fallback>
        </mc:AlternateContent>
      </w:r>
      <w:r w:rsidR="00AF474E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B15BD35" wp14:editId="6CA851A3">
                <wp:simplePos x="0" y="0"/>
                <wp:positionH relativeFrom="column">
                  <wp:posOffset>5792470</wp:posOffset>
                </wp:positionH>
                <wp:positionV relativeFrom="paragraph">
                  <wp:posOffset>12474031</wp:posOffset>
                </wp:positionV>
                <wp:extent cx="3236686" cy="502136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236686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76B754" w14:textId="457786DB" w:rsidR="00AF474E" w:rsidRPr="0042196C" w:rsidRDefault="00AF474E" w:rsidP="00AF474E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Marvel’s Spider-Man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5BD35" id="Text Box 22" o:spid="_x0000_s1096" type="#_x0000_t202" style="position:absolute;margin-left:456.1pt;margin-top:982.2pt;width:254.85pt;height:39.5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" filled="f" stroked="f" strokeweight=".5pt">
                <v:textbox>
                  <w:txbxContent>
                    <w:p w14:paraId="2476B754" w14:textId="457786DB" w:rsidR="00AF474E" w:rsidRPr="0042196C" w:rsidRDefault="00AF474E" w:rsidP="00AF474E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Marvel’s Spider-Man</w:t>
                      </w:r>
                    </w:p>
                  </w:txbxContent>
                </v:textbox>
              </v:shape>
            </w:pict>
          </mc:Fallback>
        </mc:AlternateContent>
      </w:r>
      <w:r w:rsidR="00AF474E"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6AF1F637" wp14:editId="3488C28D">
                <wp:simplePos x="0" y="0"/>
                <wp:positionH relativeFrom="column">
                  <wp:posOffset>6002746</wp:posOffset>
                </wp:positionH>
                <wp:positionV relativeFrom="paragraph">
                  <wp:posOffset>11769725</wp:posOffset>
                </wp:positionV>
                <wp:extent cx="2814918" cy="502136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89C85D" w14:textId="6D60FB33" w:rsidR="00AF474E" w:rsidRPr="0042196C" w:rsidRDefault="00AF474E" w:rsidP="00AF474E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Halo Infinite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1F637" id="Text Box 20" o:spid="_x0000_s1097" type="#_x0000_t202" style="position:absolute;margin-left:472.65pt;margin-top:926.75pt;width:221.65pt;height:39.5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" filled="f" stroked="f" strokeweight=".5pt">
                <v:textbox>
                  <w:txbxContent>
                    <w:p w14:paraId="4F89C85D" w14:textId="6D60FB33" w:rsidR="00AF474E" w:rsidRPr="0042196C" w:rsidRDefault="00AF474E" w:rsidP="00AF474E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Halo Infinite</w:t>
                      </w:r>
                    </w:p>
                  </w:txbxContent>
                </v:textbox>
              </v:shape>
            </w:pict>
          </mc:Fallback>
        </mc:AlternateContent>
      </w:r>
      <w:r w:rsidR="00AF474E"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823A76C" wp14:editId="342E8B4E">
                <wp:simplePos x="0" y="0"/>
                <wp:positionH relativeFrom="column">
                  <wp:posOffset>5974715</wp:posOffset>
                </wp:positionH>
                <wp:positionV relativeFrom="paragraph">
                  <wp:posOffset>11073312</wp:posOffset>
                </wp:positionV>
                <wp:extent cx="2814918" cy="502136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C8ED23" w14:textId="620EAAD9" w:rsidR="00AF474E" w:rsidRPr="0042196C" w:rsidRDefault="00AF474E" w:rsidP="00AF474E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Battlefield 2042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3A76C" id="Text Box 19" o:spid="_x0000_s1098" type="#_x0000_t202" style="position:absolute;margin-left:470.45pt;margin-top:871.9pt;width:221.65pt;height:39.5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" filled="f" stroked="f" strokeweight=".5pt">
                <v:textbox>
                  <w:txbxContent>
                    <w:p w14:paraId="11C8ED23" w14:textId="620EAAD9" w:rsidR="00AF474E" w:rsidRPr="0042196C" w:rsidRDefault="00AF474E" w:rsidP="00AF474E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Battlefield 2042</w:t>
                      </w:r>
                    </w:p>
                  </w:txbxContent>
                </v:textbox>
              </v:shape>
            </w:pict>
          </mc:Fallback>
        </mc:AlternateContent>
      </w:r>
      <w:r w:rsidR="00AF474E"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D6F56BF" wp14:editId="0AFA4D72">
                <wp:simplePos x="0" y="0"/>
                <wp:positionH relativeFrom="column">
                  <wp:posOffset>6003018</wp:posOffset>
                </wp:positionH>
                <wp:positionV relativeFrom="paragraph">
                  <wp:posOffset>10376535</wp:posOffset>
                </wp:positionV>
                <wp:extent cx="2814918" cy="502136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DB7545" w14:textId="7FF21855" w:rsidR="00AF474E" w:rsidRPr="0042196C" w:rsidRDefault="00AF474E" w:rsidP="00AF474E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Marvel’s Avengers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F56BF" id="Text Box 18" o:spid="_x0000_s1099" type="#_x0000_t202" style="position:absolute;margin-left:472.7pt;margin-top:817.05pt;width:221.65pt;height:39.5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" filled="f" stroked="f" strokeweight=".5pt">
                <v:textbox>
                  <w:txbxContent>
                    <w:p w14:paraId="2EDB7545" w14:textId="7FF21855" w:rsidR="00AF474E" w:rsidRPr="0042196C" w:rsidRDefault="00AF474E" w:rsidP="00AF474E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Marvel’s Avengers</w:t>
                      </w:r>
                    </w:p>
                  </w:txbxContent>
                </v:textbox>
              </v:shape>
            </w:pict>
          </mc:Fallback>
        </mc:AlternateContent>
      </w:r>
      <w:r w:rsidR="00F722D2"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E65751C" wp14:editId="26F50160">
                <wp:simplePos x="0" y="0"/>
                <wp:positionH relativeFrom="column">
                  <wp:posOffset>988786</wp:posOffset>
                </wp:positionH>
                <wp:positionV relativeFrom="paragraph">
                  <wp:posOffset>11776710</wp:posOffset>
                </wp:positionV>
                <wp:extent cx="3250837" cy="502136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250837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567BD7" w14:textId="266B7DAC" w:rsidR="00F722D2" w:rsidRPr="0042196C" w:rsidRDefault="00F722D2" w:rsidP="00F722D2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Dragon Ball FighterZ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5751C" id="Text Box 16" o:spid="_x0000_s1100" type="#_x0000_t202" style="position:absolute;margin-left:77.85pt;margin-top:927.3pt;width:255.95pt;height:39.5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" filled="f" stroked="f" strokeweight=".5pt">
                <v:textbox>
                  <w:txbxContent>
                    <w:p w14:paraId="08567BD7" w14:textId="266B7DAC" w:rsidR="00F722D2" w:rsidRPr="0042196C" w:rsidRDefault="00F722D2" w:rsidP="00F722D2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Dragon Ball FighterZ</w:t>
                      </w:r>
                    </w:p>
                  </w:txbxContent>
                </v:textbox>
              </v:shape>
            </w:pict>
          </mc:Fallback>
        </mc:AlternateContent>
      </w:r>
      <w:r w:rsidR="00F722D2"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89D2331" wp14:editId="07AA1C21">
                <wp:simplePos x="0" y="0"/>
                <wp:positionH relativeFrom="column">
                  <wp:posOffset>1183005</wp:posOffset>
                </wp:positionH>
                <wp:positionV relativeFrom="paragraph">
                  <wp:posOffset>11080659</wp:posOffset>
                </wp:positionV>
                <wp:extent cx="2814918" cy="502136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F75D5B" w14:textId="27B86F77" w:rsidR="00F722D2" w:rsidRPr="0042196C" w:rsidRDefault="00F722D2" w:rsidP="00F722D2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Fortnite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D2331" id="Text Box 15" o:spid="_x0000_s1101" type="#_x0000_t202" style="position:absolute;margin-left:93.15pt;margin-top:872.5pt;width:221.65pt;height:39.5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" filled="f" stroked="f" strokeweight=".5pt">
                <v:textbox>
                  <w:txbxContent>
                    <w:p w14:paraId="75F75D5B" w14:textId="27B86F77" w:rsidR="00F722D2" w:rsidRPr="0042196C" w:rsidRDefault="00F722D2" w:rsidP="00F722D2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Fortnite</w:t>
                      </w:r>
                    </w:p>
                  </w:txbxContent>
                </v:textbox>
              </v:shape>
            </w:pict>
          </mc:Fallback>
        </mc:AlternateContent>
      </w:r>
      <w:r w:rsidR="00F722D2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2EEE619A" wp14:editId="332B235C">
                <wp:simplePos x="0" y="0"/>
                <wp:positionH relativeFrom="column">
                  <wp:posOffset>1205139</wp:posOffset>
                </wp:positionH>
                <wp:positionV relativeFrom="paragraph">
                  <wp:posOffset>10361295</wp:posOffset>
                </wp:positionV>
                <wp:extent cx="2814918" cy="502136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1491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1F456A" w14:textId="25988829" w:rsidR="00F722D2" w:rsidRPr="0042196C" w:rsidRDefault="00F722D2" w:rsidP="00F722D2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-13"/>
                                <w:sz w:val="52"/>
                              </w:rPr>
                              <w:t>Sims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E619A" id="Text Box 14" o:spid="_x0000_s1102" type="#_x0000_t202" style="position:absolute;margin-left:94.9pt;margin-top:815.85pt;width:221.65pt;height:39.5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" filled="f" stroked="f" strokeweight=".5pt">
                <v:textbox>
                  <w:txbxContent>
                    <w:p w14:paraId="0D1F456A" w14:textId="25988829" w:rsidR="00F722D2" w:rsidRPr="0042196C" w:rsidRDefault="00F722D2" w:rsidP="00F722D2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position w:val="-13"/>
                          <w:sz w:val="52"/>
                        </w:rPr>
                        <w:t>Sims</w:t>
                      </w:r>
                    </w:p>
                  </w:txbxContent>
                </v:textbox>
              </v:shape>
            </w:pict>
          </mc:Fallback>
        </mc:AlternateContent>
      </w:r>
      <w:r w:rsidR="00727168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97B8B3E" wp14:editId="521BCC61">
                <wp:simplePos x="0" y="0"/>
                <wp:positionH relativeFrom="margin">
                  <wp:posOffset>5573486</wp:posOffset>
                </wp:positionH>
                <wp:positionV relativeFrom="paragraph">
                  <wp:posOffset>9712960</wp:posOffset>
                </wp:positionV>
                <wp:extent cx="3836670" cy="59118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36670" cy="591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1ED9E3" w14:textId="77777777" w:rsidR="00727168" w:rsidRPr="00BF19A3" w:rsidRDefault="00727168" w:rsidP="00727168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color w:val="292526"/>
                                <w:sz w:val="52"/>
                                <w:szCs w:val="52"/>
                              </w:rPr>
                              <w:t>For example: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B8B3E" id="Text Box 13" o:spid="_x0000_s1103" type="#_x0000_t202" style="position:absolute;margin-left:438.85pt;margin-top:764.8pt;width:302.1pt;height:46.55pt;z-index:25184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" filled="f" stroked="f" strokeweight=".5pt">
                <v:textbox>
                  <w:txbxContent>
                    <w:p w14:paraId="781ED9E3" w14:textId="77777777" w:rsidR="00727168" w:rsidRPr="00BF19A3" w:rsidRDefault="00727168" w:rsidP="00727168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color w:val="292526"/>
                          <w:sz w:val="52"/>
                          <w:szCs w:val="52"/>
                        </w:rPr>
                        <w:t>For example: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27168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30651D3" wp14:editId="0427B225">
                <wp:simplePos x="0" y="0"/>
                <wp:positionH relativeFrom="margin">
                  <wp:posOffset>508000</wp:posOffset>
                </wp:positionH>
                <wp:positionV relativeFrom="paragraph">
                  <wp:posOffset>9723937</wp:posOffset>
                </wp:positionV>
                <wp:extent cx="3836894" cy="591671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36894" cy="5916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2B39B0" w14:textId="77777777" w:rsidR="00727168" w:rsidRPr="00BF19A3" w:rsidRDefault="00727168" w:rsidP="00727168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color w:val="292526"/>
                                <w:sz w:val="52"/>
                                <w:szCs w:val="52"/>
                              </w:rPr>
                              <w:t>For example: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651D3" id="Text Box 12" o:spid="_x0000_s1104" type="#_x0000_t202" style="position:absolute;margin-left:40pt;margin-top:765.65pt;width:302.1pt;height:46.6pt;z-index:25184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" filled="f" stroked="f" strokeweight=".5pt">
                <v:textbox>
                  <w:txbxContent>
                    <w:p w14:paraId="3C2B39B0" w14:textId="77777777" w:rsidR="00727168" w:rsidRPr="00BF19A3" w:rsidRDefault="00727168" w:rsidP="00727168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color w:val="292526"/>
                          <w:sz w:val="52"/>
                          <w:szCs w:val="52"/>
                        </w:rPr>
                        <w:t>For example: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D2518">
        <w:rPr>
          <w:noProof/>
        </w:rPr>
        <mc:AlternateContent>
          <mc:Choice Requires="wps">
            <w:drawing>
              <wp:anchor distT="0" distB="0" distL="114300" distR="114300" simplePos="0" relativeHeight="251634672" behindDoc="0" locked="0" layoutInCell="1" allowOverlap="1" wp14:anchorId="28E9D050" wp14:editId="0DA03FF5">
                <wp:simplePos x="0" y="0"/>
                <wp:positionH relativeFrom="column">
                  <wp:posOffset>5460184</wp:posOffset>
                </wp:positionH>
                <wp:positionV relativeFrom="paragraph">
                  <wp:posOffset>7974784</wp:posOffset>
                </wp:positionV>
                <wp:extent cx="3961946" cy="1335042"/>
                <wp:effectExtent l="0" t="0" r="19685" b="17780"/>
                <wp:wrapNone/>
                <wp:docPr id="11" name="Rectangle: Rounded Corner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1946" cy="1335042"/>
                        </a:xfrm>
                        <a:prstGeom prst="roundRect">
                          <a:avLst>
                            <a:gd name="adj" fmla="val 824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9B82B7" id="Rectangle: Rounded Corners 11" o:spid="_x0000_s1026" style="position:absolute;margin-left:429.95pt;margin-top:627.95pt;width:311.95pt;height:105.1pt;z-index:25163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40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" fillcolor="white [3212]" strokecolor="white [3212]" strokeweight="2pt"/>
            </w:pict>
          </mc:Fallback>
        </mc:AlternateContent>
      </w:r>
      <w:r w:rsidR="005159E3">
        <w:rPr>
          <w:noProof/>
        </w:rPr>
        <mc:AlternateContent>
          <mc:Choice Requires="wps">
            <w:drawing>
              <wp:anchor distT="0" distB="0" distL="114300" distR="114300" simplePos="0" relativeHeight="251635697" behindDoc="0" locked="0" layoutInCell="1" allowOverlap="1" wp14:anchorId="7B44EE97" wp14:editId="5D72A2D2">
                <wp:simplePos x="0" y="0"/>
                <wp:positionH relativeFrom="column">
                  <wp:posOffset>5445669</wp:posOffset>
                </wp:positionH>
                <wp:positionV relativeFrom="paragraph">
                  <wp:posOffset>7263584</wp:posOffset>
                </wp:positionV>
                <wp:extent cx="2350770" cy="580390"/>
                <wp:effectExtent l="0" t="0" r="11430" b="10160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0770" cy="580390"/>
                        </a:xfrm>
                        <a:prstGeom prst="roundRect">
                          <a:avLst>
                            <a:gd name="adj" fmla="val 9165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5A049D" id="Rectangle: Rounded Corners 10" o:spid="_x0000_s1026" style="position:absolute;margin-left:428.8pt;margin-top:571.95pt;width:185.1pt;height:45.7pt;z-index:25163569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0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" fillcolor="white [3212]" strokecolor="white [3212]" strokeweight="2pt"/>
            </w:pict>
          </mc:Fallback>
        </mc:AlternateContent>
      </w:r>
      <w:r w:rsidR="005159E3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825D9ED" wp14:editId="583E417C">
                <wp:simplePos x="0" y="0"/>
                <wp:positionH relativeFrom="column">
                  <wp:posOffset>5518150</wp:posOffset>
                </wp:positionH>
                <wp:positionV relativeFrom="paragraph">
                  <wp:posOffset>5778591</wp:posOffset>
                </wp:positionV>
                <wp:extent cx="3205480" cy="1378585"/>
                <wp:effectExtent l="0" t="0" r="0" b="0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205480" cy="1378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EFCF7" w14:textId="78E6A532" w:rsidR="00591EDA" w:rsidRDefault="00591EDA" w:rsidP="00591EDA">
                            <w:pPr>
                              <w:spacing w:line="240" w:lineRule="auto"/>
                            </w:pPr>
                            <w:r>
                              <w:rPr>
                                <w:color w:val="F15A24"/>
                                <w:sz w:val="52"/>
                              </w:rPr>
                              <w:t>violence</w:t>
                            </w:r>
                            <w:r>
                              <w:rPr>
                                <w:color w:val="F15A24"/>
                                <w:spacing w:val="-41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15A24"/>
                                <w:sz w:val="52"/>
                              </w:rPr>
                              <w:t>and</w:t>
                            </w:r>
                            <w:r>
                              <w:rPr>
                                <w:color w:val="F15A24"/>
                                <w:spacing w:val="-4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15A24"/>
                                <w:sz w:val="52"/>
                              </w:rPr>
                              <w:t>adult content</w:t>
                            </w:r>
                            <w:r>
                              <w:rPr>
                                <w:color w:val="F15A24"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15A24"/>
                                <w:sz w:val="52"/>
                              </w:rPr>
                              <w:t>that</w:t>
                            </w:r>
                            <w:r>
                              <w:rPr>
                                <w:color w:val="F15A24"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15A24"/>
                                <w:sz w:val="52"/>
                              </w:rPr>
                              <w:t>looks like real life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25D9ED" id="Text Box 197" o:spid="_x0000_s1105" type="#_x0000_t202" style="position:absolute;margin-left:434.5pt;margin-top:455pt;width:252.4pt;height:108.55pt;z-index:251838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" filled="f" stroked="f" strokeweight=".5pt">
                <v:textbox>
                  <w:txbxContent>
                    <w:p w14:paraId="62DEFCF7" w14:textId="78E6A532" w:rsidR="00591EDA" w:rsidRDefault="00591EDA" w:rsidP="00591EDA">
                      <w:pPr>
                        <w:spacing w:line="240" w:lineRule="auto"/>
                      </w:pPr>
                      <w:r>
                        <w:rPr>
                          <w:color w:val="F15A24"/>
                          <w:sz w:val="52"/>
                        </w:rPr>
                        <w:t>violence</w:t>
                      </w:r>
                      <w:r>
                        <w:rPr>
                          <w:color w:val="F15A24"/>
                          <w:spacing w:val="-41"/>
                          <w:sz w:val="52"/>
                        </w:rPr>
                        <w:t xml:space="preserve"> </w:t>
                      </w:r>
                      <w:r>
                        <w:rPr>
                          <w:color w:val="F15A24"/>
                          <w:sz w:val="52"/>
                        </w:rPr>
                        <w:t>and</w:t>
                      </w:r>
                      <w:r>
                        <w:rPr>
                          <w:color w:val="F15A24"/>
                          <w:spacing w:val="-40"/>
                          <w:sz w:val="52"/>
                        </w:rPr>
                        <w:t xml:space="preserve"> </w:t>
                      </w:r>
                      <w:r>
                        <w:rPr>
                          <w:color w:val="F15A24"/>
                          <w:sz w:val="52"/>
                        </w:rPr>
                        <w:t>adult content</w:t>
                      </w:r>
                      <w:r>
                        <w:rPr>
                          <w:color w:val="F15A24"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color w:val="F15A24"/>
                          <w:sz w:val="52"/>
                        </w:rPr>
                        <w:t>that</w:t>
                      </w:r>
                      <w:r>
                        <w:rPr>
                          <w:color w:val="F15A24"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color w:val="F15A24"/>
                          <w:sz w:val="52"/>
                        </w:rPr>
                        <w:t>looks like real life</w:t>
                      </w:r>
                    </w:p>
                  </w:txbxContent>
                </v:textbox>
              </v:shape>
            </w:pict>
          </mc:Fallback>
        </mc:AlternateContent>
      </w:r>
      <w:r w:rsidR="005159E3">
        <w:rPr>
          <w:noProof/>
        </w:rPr>
        <mc:AlternateContent>
          <mc:Choice Requires="wps">
            <w:drawing>
              <wp:anchor distT="0" distB="0" distL="114300" distR="114300" simplePos="0" relativeHeight="251636722" behindDoc="0" locked="0" layoutInCell="1" allowOverlap="1" wp14:anchorId="35B018F2" wp14:editId="7A60FE8C">
                <wp:simplePos x="0" y="0"/>
                <wp:positionH relativeFrom="column">
                  <wp:posOffset>5445669</wp:posOffset>
                </wp:positionH>
                <wp:positionV relativeFrom="paragraph">
                  <wp:posOffset>5768612</wp:posOffset>
                </wp:positionV>
                <wp:extent cx="3091180" cy="1378585"/>
                <wp:effectExtent l="0" t="0" r="13970" b="12065"/>
                <wp:wrapNone/>
                <wp:docPr id="9" name="Rectangle: Rounded Corner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1180" cy="1378585"/>
                        </a:xfrm>
                        <a:prstGeom prst="roundRect">
                          <a:avLst>
                            <a:gd name="adj" fmla="val 613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0D27D9" id="Rectangle: Rounded Corners 9" o:spid="_x0000_s1026" style="position:absolute;margin-left:428.8pt;margin-top:454.2pt;width:243.4pt;height:108.55pt;z-index:25163672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0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" fillcolor="white [3212]" strokecolor="white [3212]" strokeweight="2pt"/>
            </w:pict>
          </mc:Fallback>
        </mc:AlternateContent>
      </w:r>
      <w:r w:rsidR="009A56A6">
        <w:rPr>
          <w:noProof/>
        </w:rPr>
        <mc:AlternateContent>
          <mc:Choice Requires="wps">
            <w:drawing>
              <wp:anchor distT="0" distB="0" distL="114300" distR="114300" simplePos="0" relativeHeight="251637747" behindDoc="0" locked="0" layoutInCell="1" allowOverlap="1" wp14:anchorId="4CCED61E" wp14:editId="3A9DD1F9">
                <wp:simplePos x="0" y="0"/>
                <wp:positionH relativeFrom="column">
                  <wp:posOffset>423726</wp:posOffset>
                </wp:positionH>
                <wp:positionV relativeFrom="paragraph">
                  <wp:posOffset>8860155</wp:posOffset>
                </wp:positionV>
                <wp:extent cx="3120390" cy="580390"/>
                <wp:effectExtent l="0" t="0" r="22860" b="10160"/>
                <wp:wrapNone/>
                <wp:docPr id="8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0390" cy="580390"/>
                        </a:xfrm>
                        <a:prstGeom prst="roundRect">
                          <a:avLst>
                            <a:gd name="adj" fmla="val 14166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E79C04" id="Rectangle: Rounded Corners 8" o:spid="_x0000_s1026" style="position:absolute;margin-left:33.35pt;margin-top:697.65pt;width:245.7pt;height:45.7pt;z-index:25163774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928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" fillcolor="white [3212]" strokecolor="white [3212]" strokeweight="2pt"/>
            </w:pict>
          </mc:Fallback>
        </mc:AlternateContent>
      </w:r>
      <w:r w:rsidR="009A56A6">
        <w:rPr>
          <w:noProof/>
        </w:rPr>
        <mc:AlternateContent>
          <mc:Choice Requires="wps">
            <w:drawing>
              <wp:anchor distT="0" distB="0" distL="114300" distR="114300" simplePos="0" relativeHeight="251638772" behindDoc="0" locked="0" layoutInCell="1" allowOverlap="1" wp14:anchorId="76583B90" wp14:editId="39DC2661">
                <wp:simplePos x="0" y="0"/>
                <wp:positionH relativeFrom="column">
                  <wp:posOffset>423726</wp:posOffset>
                </wp:positionH>
                <wp:positionV relativeFrom="paragraph">
                  <wp:posOffset>8163469</wp:posOffset>
                </wp:positionV>
                <wp:extent cx="1784985" cy="594995"/>
                <wp:effectExtent l="0" t="0" r="24765" b="14605"/>
                <wp:wrapNone/>
                <wp:docPr id="7" name="Rectangle: Rounded Corner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4985" cy="594995"/>
                        </a:xfrm>
                        <a:prstGeom prst="roundRect">
                          <a:avLst>
                            <a:gd name="adj" fmla="val 690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9364578" id="Rectangle: Rounded Corners 7" o:spid="_x0000_s1026" style="position:absolute;margin-left:33.35pt;margin-top:642.8pt;width:140.55pt;height:46.85pt;z-index:2516387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52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" fillcolor="white [3212]" strokecolor="white [3212]" strokeweight="2pt"/>
            </w:pict>
          </mc:Fallback>
        </mc:AlternateContent>
      </w:r>
      <w:r w:rsidR="009A56A6">
        <w:rPr>
          <w:noProof/>
        </w:rPr>
        <mc:AlternateContent>
          <mc:Choice Requires="wps">
            <w:drawing>
              <wp:anchor distT="0" distB="0" distL="114300" distR="114300" simplePos="0" relativeHeight="251639797" behindDoc="0" locked="0" layoutInCell="1" allowOverlap="1" wp14:anchorId="44CB0C2F" wp14:editId="69E97771">
                <wp:simplePos x="0" y="0"/>
                <wp:positionH relativeFrom="column">
                  <wp:posOffset>423726</wp:posOffset>
                </wp:positionH>
                <wp:positionV relativeFrom="paragraph">
                  <wp:posOffset>7074898</wp:posOffset>
                </wp:positionV>
                <wp:extent cx="3236595" cy="957580"/>
                <wp:effectExtent l="0" t="0" r="20955" b="13970"/>
                <wp:wrapNone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6595" cy="957580"/>
                        </a:xfrm>
                        <a:prstGeom prst="roundRect">
                          <a:avLst>
                            <a:gd name="adj" fmla="val 7573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90B7B5D" id="Rectangle: Rounded Corners 6" o:spid="_x0000_s1026" style="position:absolute;margin-left:33.35pt;margin-top:557.1pt;width:254.85pt;height:75.4pt;z-index:25163979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" fillcolor="white [3212]" strokecolor="white [3212]" strokeweight="2pt"/>
            </w:pict>
          </mc:Fallback>
        </mc:AlternateContent>
      </w:r>
      <w:r w:rsidR="009A56A6">
        <w:rPr>
          <w:noProof/>
        </w:rPr>
        <mc:AlternateContent>
          <mc:Choice Requires="wps">
            <w:drawing>
              <wp:anchor distT="0" distB="0" distL="114300" distR="114300" simplePos="0" relativeHeight="251640822" behindDoc="0" locked="0" layoutInCell="1" allowOverlap="1" wp14:anchorId="0DEA1961" wp14:editId="5D27D774">
                <wp:simplePos x="0" y="0"/>
                <wp:positionH relativeFrom="column">
                  <wp:posOffset>423726</wp:posOffset>
                </wp:positionH>
                <wp:positionV relativeFrom="paragraph">
                  <wp:posOffset>5623469</wp:posOffset>
                </wp:positionV>
                <wp:extent cx="4034790" cy="1334770"/>
                <wp:effectExtent l="0" t="0" r="22860" b="17780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4790" cy="1334770"/>
                        </a:xfrm>
                        <a:prstGeom prst="roundRect">
                          <a:avLst>
                            <a:gd name="adj" fmla="val 688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375918" id="Rectangle: Rounded Corners 5" o:spid="_x0000_s1026" style="position:absolute;margin-left:33.35pt;margin-top:442.8pt;width:317.7pt;height:105.1pt;z-index:25164082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5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" fillcolor="white [3212]" strokecolor="white [3212]" strokeweight="2pt"/>
            </w:pict>
          </mc:Fallback>
        </mc:AlternateContent>
      </w:r>
      <w:r w:rsidR="00A56C11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D33A235" wp14:editId="3437E4EE">
                <wp:simplePos x="0" y="0"/>
                <wp:positionH relativeFrom="column">
                  <wp:posOffset>5561784</wp:posOffset>
                </wp:positionH>
                <wp:positionV relativeFrom="paragraph">
                  <wp:posOffset>7989298</wp:posOffset>
                </wp:positionV>
                <wp:extent cx="3817257" cy="1378857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17257" cy="13788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38B325" w14:textId="6FCBAD07" w:rsidR="00A56C11" w:rsidRDefault="00A56C11" w:rsidP="00A56C11">
                            <w:pPr>
                              <w:spacing w:line="240" w:lineRule="auto"/>
                            </w:pPr>
                            <w:r>
                              <w:rPr>
                                <w:color w:val="F15A24"/>
                                <w:spacing w:val="-2"/>
                                <w:sz w:val="52"/>
                              </w:rPr>
                              <w:t>scenes</w:t>
                            </w:r>
                            <w:r>
                              <w:rPr>
                                <w:color w:val="F15A24"/>
                                <w:spacing w:val="-34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15A24"/>
                                <w:spacing w:val="-2"/>
                                <w:sz w:val="52"/>
                              </w:rPr>
                              <w:t>demonstrating</w:t>
                            </w:r>
                            <w:r>
                              <w:rPr>
                                <w:color w:val="F15A24"/>
                                <w:spacing w:val="-34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15A24"/>
                                <w:spacing w:val="-2"/>
                                <w:sz w:val="52"/>
                              </w:rPr>
                              <w:t>the use of tobacco, alcohol or illegal substances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33A235" id="Text Box 4" o:spid="_x0000_s1106" type="#_x0000_t202" style="position:absolute;margin-left:437.95pt;margin-top:629.1pt;width:300.55pt;height:108.55pt;z-index:251842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" filled="f" stroked="f" strokeweight=".5pt">
                <v:textbox>
                  <w:txbxContent>
                    <w:p w14:paraId="1938B325" w14:textId="6FCBAD07" w:rsidR="00A56C11" w:rsidRDefault="00A56C11" w:rsidP="00A56C11">
                      <w:pPr>
                        <w:spacing w:line="240" w:lineRule="auto"/>
                      </w:pPr>
                      <w:r>
                        <w:rPr>
                          <w:color w:val="F15A24"/>
                          <w:spacing w:val="-2"/>
                          <w:sz w:val="52"/>
                        </w:rPr>
                        <w:t>scenes</w:t>
                      </w:r>
                      <w:r>
                        <w:rPr>
                          <w:color w:val="F15A24"/>
                          <w:spacing w:val="-34"/>
                          <w:sz w:val="52"/>
                        </w:rPr>
                        <w:t xml:space="preserve"> </w:t>
                      </w:r>
                      <w:r>
                        <w:rPr>
                          <w:color w:val="F15A24"/>
                          <w:spacing w:val="-2"/>
                          <w:sz w:val="52"/>
                        </w:rPr>
                        <w:t>demonstrating</w:t>
                      </w:r>
                      <w:r>
                        <w:rPr>
                          <w:color w:val="F15A24"/>
                          <w:spacing w:val="-34"/>
                          <w:sz w:val="52"/>
                        </w:rPr>
                        <w:t xml:space="preserve"> </w:t>
                      </w:r>
                      <w:r>
                        <w:rPr>
                          <w:color w:val="F15A24"/>
                          <w:spacing w:val="-2"/>
                          <w:sz w:val="52"/>
                        </w:rPr>
                        <w:t>the use of tobacco, alcohol or illegal substances</w:t>
                      </w:r>
                    </w:p>
                  </w:txbxContent>
                </v:textbox>
              </v:shape>
            </w:pict>
          </mc:Fallback>
        </mc:AlternateContent>
      </w:r>
      <w:r w:rsidR="00591EDA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0CDD37F" wp14:editId="08276C65">
                <wp:simplePos x="0" y="0"/>
                <wp:positionH relativeFrom="column">
                  <wp:posOffset>5529671</wp:posOffset>
                </wp:positionH>
                <wp:positionV relativeFrom="paragraph">
                  <wp:posOffset>7285355</wp:posOffset>
                </wp:positionV>
                <wp:extent cx="3454400" cy="609600"/>
                <wp:effectExtent l="0" t="0" r="0" b="0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45440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FED797" w14:textId="1A0C4BB9" w:rsidR="00591EDA" w:rsidRDefault="00591EDA" w:rsidP="00591EDA">
                            <w:r>
                              <w:rPr>
                                <w:color w:val="F15A24"/>
                                <w:spacing w:val="-4"/>
                                <w:sz w:val="52"/>
                              </w:rPr>
                              <w:t>bad language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DD37F" id="Text Box 198" o:spid="_x0000_s1107" type="#_x0000_t202" style="position:absolute;margin-left:435.4pt;margin-top:573.65pt;width:272pt;height:48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" filled="f" stroked="f" strokeweight=".5pt">
                <v:textbox>
                  <w:txbxContent>
                    <w:p w14:paraId="26FED797" w14:textId="1A0C4BB9" w:rsidR="00591EDA" w:rsidRDefault="00591EDA" w:rsidP="00591EDA">
                      <w:r>
                        <w:rPr>
                          <w:color w:val="F15A24"/>
                          <w:spacing w:val="-4"/>
                          <w:sz w:val="52"/>
                        </w:rPr>
                        <w:t>bad language</w:t>
                      </w:r>
                    </w:p>
                  </w:txbxContent>
                </v:textbox>
              </v:shape>
            </w:pict>
          </mc:Fallback>
        </mc:AlternateContent>
      </w:r>
      <w:r w:rsidR="00165B57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9EB2964" wp14:editId="13B38E15">
                <wp:simplePos x="0" y="0"/>
                <wp:positionH relativeFrom="column">
                  <wp:posOffset>516164</wp:posOffset>
                </wp:positionH>
                <wp:positionV relativeFrom="paragraph">
                  <wp:posOffset>8866505</wp:posOffset>
                </wp:positionV>
                <wp:extent cx="3454400" cy="609600"/>
                <wp:effectExtent l="0" t="0" r="0" b="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45440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0C2714" w14:textId="22B415D7" w:rsidR="00165B57" w:rsidRDefault="00165B57" w:rsidP="00165B57">
                            <w:r>
                              <w:rPr>
                                <w:color w:val="F15A24"/>
                                <w:spacing w:val="-4"/>
                                <w:sz w:val="52"/>
                              </w:rPr>
                              <w:t>mild bad language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B2964" id="Text Box 196" o:spid="_x0000_s1108" type="#_x0000_t202" style="position:absolute;margin-left:40.65pt;margin-top:698.15pt;width:272pt;height:48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" filled="f" stroked="f" strokeweight=".5pt">
                <v:textbox>
                  <w:txbxContent>
                    <w:p w14:paraId="4A0C2714" w14:textId="22B415D7" w:rsidR="00165B57" w:rsidRDefault="00165B57" w:rsidP="00165B57">
                      <w:r>
                        <w:rPr>
                          <w:color w:val="F15A24"/>
                          <w:spacing w:val="-4"/>
                          <w:sz w:val="52"/>
                        </w:rPr>
                        <w:t>mild bad language</w:t>
                      </w:r>
                    </w:p>
                  </w:txbxContent>
                </v:textbox>
              </v:shape>
            </w:pict>
          </mc:Fallback>
        </mc:AlternateContent>
      </w:r>
      <w:r w:rsidR="00165B57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CA9EF5E" wp14:editId="5C825B22">
                <wp:simplePos x="0" y="0"/>
                <wp:positionH relativeFrom="column">
                  <wp:posOffset>510540</wp:posOffset>
                </wp:positionH>
                <wp:positionV relativeFrom="paragraph">
                  <wp:posOffset>8191591</wp:posOffset>
                </wp:positionV>
                <wp:extent cx="3454400" cy="609600"/>
                <wp:effectExtent l="0" t="0" r="0" b="0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45440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91AEA7" w14:textId="33FA528C" w:rsidR="00165B57" w:rsidRDefault="00165B57" w:rsidP="00165B57">
                            <w:r>
                              <w:rPr>
                                <w:color w:val="F15A24"/>
                                <w:spacing w:val="-4"/>
                                <w:sz w:val="52"/>
                              </w:rPr>
                              <w:t>gambling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9EF5E" id="Text Box 195" o:spid="_x0000_s1109" type="#_x0000_t202" style="position:absolute;margin-left:40.2pt;margin-top:645pt;width:272pt;height:48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" filled="f" stroked="f" strokeweight=".5pt">
                <v:textbox>
                  <w:txbxContent>
                    <w:p w14:paraId="5891AEA7" w14:textId="33FA528C" w:rsidR="00165B57" w:rsidRDefault="00165B57" w:rsidP="00165B57">
                      <w:r>
                        <w:rPr>
                          <w:color w:val="F15A24"/>
                          <w:spacing w:val="-4"/>
                          <w:sz w:val="52"/>
                        </w:rPr>
                        <w:t>gambling</w:t>
                      </w:r>
                    </w:p>
                  </w:txbxContent>
                </v:textbox>
              </v:shape>
            </w:pict>
          </mc:Fallback>
        </mc:AlternateContent>
      </w:r>
      <w:r w:rsidR="00E43F13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171F0D30" wp14:editId="3E1C7DBD">
                <wp:simplePos x="0" y="0"/>
                <wp:positionH relativeFrom="column">
                  <wp:posOffset>510540</wp:posOffset>
                </wp:positionH>
                <wp:positionV relativeFrom="paragraph">
                  <wp:posOffset>6871426</wp:posOffset>
                </wp:positionV>
                <wp:extent cx="3454400" cy="1189718"/>
                <wp:effectExtent l="0" t="0" r="0" b="0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454400" cy="11897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15A76F" w14:textId="77777777" w:rsidR="00E43F13" w:rsidRDefault="00E43F13" w:rsidP="00E43F13">
                            <w:pPr>
                              <w:spacing w:before="463" w:line="230" w:lineRule="auto"/>
                              <w:ind w:right="672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F15A24"/>
                                <w:spacing w:val="-4"/>
                                <w:sz w:val="52"/>
                              </w:rPr>
                              <w:t>suggestive</w:t>
                            </w:r>
                            <w:r>
                              <w:rPr>
                                <w:color w:val="F15A24"/>
                                <w:spacing w:val="-3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15A24"/>
                                <w:spacing w:val="-4"/>
                                <w:sz w:val="52"/>
                              </w:rPr>
                              <w:t xml:space="preserve">activities </w:t>
                            </w:r>
                            <w:r>
                              <w:rPr>
                                <w:color w:val="F15A24"/>
                                <w:sz w:val="52"/>
                              </w:rPr>
                              <w:t>or language</w:t>
                            </w:r>
                          </w:p>
                          <w:p w14:paraId="4D0B784E" w14:textId="77777777" w:rsidR="00E43F13" w:rsidRDefault="00E43F13" w:rsidP="00E43F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F0D30" id="Text Box 194" o:spid="_x0000_s1110" type="#_x0000_t202" style="position:absolute;margin-left:40.2pt;margin-top:541.05pt;width:272pt;height:93.7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" filled="f" stroked="f" strokeweight=".5pt">
                <v:textbox>
                  <w:txbxContent>
                    <w:p w14:paraId="1F15A76F" w14:textId="77777777" w:rsidR="00E43F13" w:rsidRDefault="00E43F13" w:rsidP="00E43F13">
                      <w:pPr>
                        <w:spacing w:before="463" w:line="230" w:lineRule="auto"/>
                        <w:ind w:right="672"/>
                        <w:rPr>
                          <w:sz w:val="52"/>
                        </w:rPr>
                      </w:pPr>
                      <w:r>
                        <w:rPr>
                          <w:color w:val="F15A24"/>
                          <w:spacing w:val="-4"/>
                          <w:sz w:val="52"/>
                        </w:rPr>
                        <w:t>suggestive</w:t>
                      </w:r>
                      <w:r>
                        <w:rPr>
                          <w:color w:val="F15A24"/>
                          <w:spacing w:val="-37"/>
                          <w:sz w:val="52"/>
                        </w:rPr>
                        <w:t xml:space="preserve"> </w:t>
                      </w:r>
                      <w:r>
                        <w:rPr>
                          <w:color w:val="F15A24"/>
                          <w:spacing w:val="-4"/>
                          <w:sz w:val="52"/>
                        </w:rPr>
                        <w:t xml:space="preserve">activities </w:t>
                      </w:r>
                      <w:r>
                        <w:rPr>
                          <w:color w:val="F15A24"/>
                          <w:sz w:val="52"/>
                        </w:rPr>
                        <w:t>or language</w:t>
                      </w:r>
                    </w:p>
                    <w:p w14:paraId="4D0B784E" w14:textId="77777777" w:rsidR="00E43F13" w:rsidRDefault="00E43F13" w:rsidP="00E43F13"/>
                  </w:txbxContent>
                </v:textbox>
              </v:shape>
            </w:pict>
          </mc:Fallback>
        </mc:AlternateContent>
      </w:r>
      <w:r w:rsidR="00E43F13"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65367481" wp14:editId="0CA4FDFE">
                <wp:simplePos x="0" y="0"/>
                <wp:positionH relativeFrom="column">
                  <wp:posOffset>494574</wp:posOffset>
                </wp:positionH>
                <wp:positionV relativeFrom="paragraph">
                  <wp:posOffset>5579745</wp:posOffset>
                </wp:positionV>
                <wp:extent cx="3947885" cy="1378857"/>
                <wp:effectExtent l="0" t="0" r="0" b="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947885" cy="13788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95ED42" w14:textId="77777777" w:rsidR="00E43F13" w:rsidRDefault="00E43F13" w:rsidP="00E43F13">
                            <w:pPr>
                              <w:spacing w:before="126" w:line="230" w:lineRule="auto"/>
                              <w:ind w:right="31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F15A24"/>
                                <w:sz w:val="52"/>
                              </w:rPr>
                              <w:t xml:space="preserve">violence of a slightly </w:t>
                            </w:r>
                            <w:r>
                              <w:rPr>
                                <w:color w:val="F15A24"/>
                                <w:spacing w:val="-4"/>
                                <w:sz w:val="52"/>
                              </w:rPr>
                              <w:t>graphic</w:t>
                            </w:r>
                            <w:r>
                              <w:rPr>
                                <w:color w:val="F15A24"/>
                                <w:spacing w:val="-3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15A24"/>
                                <w:spacing w:val="-4"/>
                                <w:sz w:val="52"/>
                              </w:rPr>
                              <w:t>nature</w:t>
                            </w:r>
                            <w:r>
                              <w:rPr>
                                <w:color w:val="F15A24"/>
                                <w:spacing w:val="-3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15A24"/>
                                <w:spacing w:val="-4"/>
                                <w:sz w:val="52"/>
                              </w:rPr>
                              <w:t xml:space="preserve">involving </w:t>
                            </w:r>
                            <w:r>
                              <w:rPr>
                                <w:color w:val="F15A24"/>
                                <w:sz w:val="52"/>
                              </w:rPr>
                              <w:t>fantasy characters</w:t>
                            </w:r>
                          </w:p>
                          <w:p w14:paraId="771C9203" w14:textId="77777777" w:rsidR="00E43F13" w:rsidRDefault="00E43F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367481" id="Text Box 193" o:spid="_x0000_s1111" type="#_x0000_t202" style="position:absolute;margin-left:38.95pt;margin-top:439.35pt;width:310.85pt;height:108.5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" filled="f" stroked="f" strokeweight=".5pt">
                <v:textbox>
                  <w:txbxContent>
                    <w:p w14:paraId="1B95ED42" w14:textId="77777777" w:rsidR="00E43F13" w:rsidRDefault="00E43F13" w:rsidP="00E43F13">
                      <w:pPr>
                        <w:spacing w:before="126" w:line="230" w:lineRule="auto"/>
                        <w:ind w:right="31"/>
                        <w:rPr>
                          <w:sz w:val="52"/>
                        </w:rPr>
                      </w:pPr>
                      <w:r>
                        <w:rPr>
                          <w:color w:val="F15A24"/>
                          <w:sz w:val="52"/>
                        </w:rPr>
                        <w:t xml:space="preserve">violence of a slightly </w:t>
                      </w:r>
                      <w:r>
                        <w:rPr>
                          <w:color w:val="F15A24"/>
                          <w:spacing w:val="-4"/>
                          <w:sz w:val="52"/>
                        </w:rPr>
                        <w:t>graphic</w:t>
                      </w:r>
                      <w:r>
                        <w:rPr>
                          <w:color w:val="F15A24"/>
                          <w:spacing w:val="-37"/>
                          <w:sz w:val="52"/>
                        </w:rPr>
                        <w:t xml:space="preserve"> </w:t>
                      </w:r>
                      <w:r>
                        <w:rPr>
                          <w:color w:val="F15A24"/>
                          <w:spacing w:val="-4"/>
                          <w:sz w:val="52"/>
                        </w:rPr>
                        <w:t>nature</w:t>
                      </w:r>
                      <w:r>
                        <w:rPr>
                          <w:color w:val="F15A24"/>
                          <w:spacing w:val="-36"/>
                          <w:sz w:val="52"/>
                        </w:rPr>
                        <w:t xml:space="preserve"> </w:t>
                      </w:r>
                      <w:r>
                        <w:rPr>
                          <w:color w:val="F15A24"/>
                          <w:spacing w:val="-4"/>
                          <w:sz w:val="52"/>
                        </w:rPr>
                        <w:t xml:space="preserve">involving </w:t>
                      </w:r>
                      <w:r>
                        <w:rPr>
                          <w:color w:val="F15A24"/>
                          <w:sz w:val="52"/>
                        </w:rPr>
                        <w:t>fantasy characters</w:t>
                      </w:r>
                    </w:p>
                    <w:p w14:paraId="771C9203" w14:textId="77777777" w:rsidR="00E43F13" w:rsidRDefault="00E43F13"/>
                  </w:txbxContent>
                </v:textbox>
              </v:shape>
            </w:pict>
          </mc:Fallback>
        </mc:AlternateContent>
      </w:r>
      <w:r w:rsidR="00275A37"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D96B948" wp14:editId="217EE252">
                <wp:simplePos x="0" y="0"/>
                <wp:positionH relativeFrom="margin">
                  <wp:posOffset>5339897</wp:posOffset>
                </wp:positionH>
                <wp:positionV relativeFrom="paragraph">
                  <wp:posOffset>5079365</wp:posOffset>
                </wp:positionV>
                <wp:extent cx="3836670" cy="591185"/>
                <wp:effectExtent l="0" t="0" r="0" b="0"/>
                <wp:wrapNone/>
                <wp:docPr id="191" name="Text Box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36670" cy="591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EB25F7" w14:textId="77777777" w:rsidR="00275A37" w:rsidRPr="00BF19A3" w:rsidRDefault="00275A37" w:rsidP="00275A37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BF19A3">
                              <w:rPr>
                                <w:color w:val="292526"/>
                                <w:sz w:val="52"/>
                                <w:szCs w:val="52"/>
                              </w:rPr>
                              <w:t>They may have: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6B948" id="Text Box 191" o:spid="_x0000_s1112" type="#_x0000_t202" style="position:absolute;margin-left:420.45pt;margin-top:399.95pt;width:302.1pt;height:46.55pt;z-index:251829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" filled="f" stroked="f" strokeweight=".5pt">
                <v:textbox>
                  <w:txbxContent>
                    <w:p w14:paraId="71EB25F7" w14:textId="77777777" w:rsidR="00275A37" w:rsidRPr="00BF19A3" w:rsidRDefault="00275A37" w:rsidP="00275A37">
                      <w:pPr>
                        <w:rPr>
                          <w:sz w:val="52"/>
                          <w:szCs w:val="52"/>
                        </w:rPr>
                      </w:pPr>
                      <w:r w:rsidRPr="00BF19A3">
                        <w:rPr>
                          <w:color w:val="292526"/>
                          <w:sz w:val="52"/>
                          <w:szCs w:val="52"/>
                        </w:rPr>
                        <w:t>They may have: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75A37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BD393C9" wp14:editId="1DB44306">
                <wp:simplePos x="0" y="0"/>
                <wp:positionH relativeFrom="margin">
                  <wp:posOffset>347980</wp:posOffset>
                </wp:positionH>
                <wp:positionV relativeFrom="paragraph">
                  <wp:posOffset>5081905</wp:posOffset>
                </wp:positionV>
                <wp:extent cx="3836670" cy="591185"/>
                <wp:effectExtent l="0" t="0" r="0" b="0"/>
                <wp:wrapNone/>
                <wp:docPr id="190" name="Text Box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36670" cy="591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26788B" w14:textId="77777777" w:rsidR="00275A37" w:rsidRPr="00BF19A3" w:rsidRDefault="00275A37" w:rsidP="00275A37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BF19A3">
                              <w:rPr>
                                <w:color w:val="292526"/>
                                <w:sz w:val="52"/>
                                <w:szCs w:val="52"/>
                              </w:rPr>
                              <w:t>They may have: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393C9" id="Text Box 190" o:spid="_x0000_s1113" type="#_x0000_t202" style="position:absolute;margin-left:27.4pt;margin-top:400.15pt;width:302.1pt;height:46.55pt;z-index:25182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" filled="f" stroked="f" strokeweight=".5pt">
                <v:textbox>
                  <w:txbxContent>
                    <w:p w14:paraId="2F26788B" w14:textId="77777777" w:rsidR="00275A37" w:rsidRPr="00BF19A3" w:rsidRDefault="00275A37" w:rsidP="00275A37">
                      <w:pPr>
                        <w:rPr>
                          <w:sz w:val="52"/>
                          <w:szCs w:val="52"/>
                        </w:rPr>
                      </w:pPr>
                      <w:r w:rsidRPr="00BF19A3">
                        <w:rPr>
                          <w:color w:val="292526"/>
                          <w:sz w:val="52"/>
                          <w:szCs w:val="52"/>
                        </w:rPr>
                        <w:t>They may have: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A0BE5"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7069EDC" wp14:editId="3F0C97CA">
                <wp:simplePos x="0" y="0"/>
                <wp:positionH relativeFrom="margin">
                  <wp:posOffset>422819</wp:posOffset>
                </wp:positionH>
                <wp:positionV relativeFrom="paragraph">
                  <wp:posOffset>3881120</wp:posOffset>
                </wp:positionV>
                <wp:extent cx="4382770" cy="967740"/>
                <wp:effectExtent l="0" t="0" r="0" b="3810"/>
                <wp:wrapNone/>
                <wp:docPr id="188" name="Text Box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382770" cy="967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1F4C3E" w14:textId="77777777" w:rsidR="00CA2218" w:rsidRDefault="00CA2218" w:rsidP="007A0BE5">
                            <w:pPr>
                              <w:spacing w:before="276" w:line="230" w:lineRule="auto"/>
                              <w:jc w:val="center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292526"/>
                                <w:sz w:val="44"/>
                              </w:rPr>
                              <w:t>Games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with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a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PEGI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12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rating</w:t>
                            </w:r>
                            <w:r>
                              <w:rPr>
                                <w:color w:val="292526"/>
                                <w:spacing w:val="-2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are suitable for ages 12 and above.</w:t>
                            </w:r>
                          </w:p>
                          <w:p w14:paraId="24BF85E6" w14:textId="77777777" w:rsidR="00CA2218" w:rsidRDefault="00CA2218" w:rsidP="007A0B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69EDC" id="Text Box 188" o:spid="_x0000_s1114" type="#_x0000_t202" style="position:absolute;margin-left:33.3pt;margin-top:305.6pt;width:345.1pt;height:76.2pt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" filled="f" stroked="f" strokeweight=".5pt">
                <v:textbox>
                  <w:txbxContent>
                    <w:p w14:paraId="111F4C3E" w14:textId="77777777" w:rsidR="00CA2218" w:rsidRDefault="00CA2218" w:rsidP="007A0BE5">
                      <w:pPr>
                        <w:spacing w:before="276" w:line="230" w:lineRule="auto"/>
                        <w:jc w:val="center"/>
                        <w:rPr>
                          <w:sz w:val="44"/>
                        </w:rPr>
                      </w:pPr>
                      <w:r>
                        <w:rPr>
                          <w:color w:val="292526"/>
                          <w:sz w:val="44"/>
                        </w:rPr>
                        <w:t>Games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with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a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PEGI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12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rating</w:t>
                      </w:r>
                      <w:r>
                        <w:rPr>
                          <w:color w:val="292526"/>
                          <w:spacing w:val="-22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are suitable for ages 12 and above.</w:t>
                      </w:r>
                    </w:p>
                    <w:p w14:paraId="24BF85E6" w14:textId="77777777" w:rsidR="00CA2218" w:rsidRDefault="00CA2218" w:rsidP="007A0BE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A2218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0F7C226" wp14:editId="246DCD23">
                <wp:simplePos x="0" y="0"/>
                <wp:positionH relativeFrom="margin">
                  <wp:posOffset>5184140</wp:posOffset>
                </wp:positionH>
                <wp:positionV relativeFrom="paragraph">
                  <wp:posOffset>3893276</wp:posOffset>
                </wp:positionV>
                <wp:extent cx="4410075" cy="967740"/>
                <wp:effectExtent l="0" t="0" r="0" b="3810"/>
                <wp:wrapNone/>
                <wp:docPr id="189" name="Text Box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410075" cy="967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36EB0A" w14:textId="77777777" w:rsidR="00CA2218" w:rsidRDefault="00CA2218" w:rsidP="007A0BE5">
                            <w:pPr>
                              <w:spacing w:before="256" w:line="230" w:lineRule="auto"/>
                              <w:jc w:val="center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292526"/>
                                <w:sz w:val="44"/>
                              </w:rPr>
                              <w:t>Games</w:t>
                            </w:r>
                            <w:r>
                              <w:rPr>
                                <w:color w:val="292526"/>
                                <w:spacing w:val="-2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with</w:t>
                            </w:r>
                            <w:r>
                              <w:rPr>
                                <w:color w:val="292526"/>
                                <w:spacing w:val="-2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a</w:t>
                            </w:r>
                            <w:r>
                              <w:rPr>
                                <w:color w:val="292526"/>
                                <w:spacing w:val="-2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PEGI</w:t>
                            </w:r>
                            <w:r>
                              <w:rPr>
                                <w:color w:val="292526"/>
                                <w:spacing w:val="-2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16</w:t>
                            </w:r>
                            <w:r>
                              <w:rPr>
                                <w:color w:val="292526"/>
                                <w:spacing w:val="-2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rating</w:t>
                            </w:r>
                            <w:r>
                              <w:rPr>
                                <w:color w:val="292526"/>
                                <w:spacing w:val="-2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292526"/>
                                <w:sz w:val="44"/>
                              </w:rPr>
                              <w:t>are suitable for ages 16 and above.</w:t>
                            </w:r>
                          </w:p>
                          <w:p w14:paraId="7BBA902C" w14:textId="50943EB8" w:rsidR="00CA2218" w:rsidRDefault="00CA2218" w:rsidP="007A0BE5">
                            <w:pPr>
                              <w:spacing w:before="122" w:line="23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7C226" id="Text Box 189" o:spid="_x0000_s1115" type="#_x0000_t202" style="position:absolute;margin-left:408.2pt;margin-top:306.55pt;width:347.25pt;height:76.2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" filled="f" stroked="f" strokeweight=".5pt">
                <v:textbox>
                  <w:txbxContent>
                    <w:p w14:paraId="6236EB0A" w14:textId="77777777" w:rsidR="00CA2218" w:rsidRDefault="00CA2218" w:rsidP="007A0BE5">
                      <w:pPr>
                        <w:spacing w:before="256" w:line="230" w:lineRule="auto"/>
                        <w:jc w:val="center"/>
                        <w:rPr>
                          <w:sz w:val="44"/>
                        </w:rPr>
                      </w:pPr>
                      <w:r>
                        <w:rPr>
                          <w:color w:val="292526"/>
                          <w:sz w:val="44"/>
                        </w:rPr>
                        <w:t>Games</w:t>
                      </w:r>
                      <w:r>
                        <w:rPr>
                          <w:color w:val="292526"/>
                          <w:spacing w:val="-21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with</w:t>
                      </w:r>
                      <w:r>
                        <w:rPr>
                          <w:color w:val="292526"/>
                          <w:spacing w:val="-21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a</w:t>
                      </w:r>
                      <w:r>
                        <w:rPr>
                          <w:color w:val="292526"/>
                          <w:spacing w:val="-21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PEGI</w:t>
                      </w:r>
                      <w:r>
                        <w:rPr>
                          <w:color w:val="292526"/>
                          <w:spacing w:val="-21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16</w:t>
                      </w:r>
                      <w:r>
                        <w:rPr>
                          <w:color w:val="292526"/>
                          <w:spacing w:val="-21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rating</w:t>
                      </w:r>
                      <w:r>
                        <w:rPr>
                          <w:color w:val="292526"/>
                          <w:spacing w:val="-21"/>
                          <w:sz w:val="44"/>
                        </w:rPr>
                        <w:t xml:space="preserve"> </w:t>
                      </w:r>
                      <w:r>
                        <w:rPr>
                          <w:color w:val="292526"/>
                          <w:sz w:val="44"/>
                        </w:rPr>
                        <w:t>are suitable for ages 16 and above.</w:t>
                      </w:r>
                    </w:p>
                    <w:p w14:paraId="7BBA902C" w14:textId="50943EB8" w:rsidR="00CA2218" w:rsidRDefault="00CA2218" w:rsidP="007A0BE5">
                      <w:pPr>
                        <w:spacing w:before="122" w:line="230" w:lineRule="auto"/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12EA4">
        <w:rPr>
          <w:noProof/>
        </w:rPr>
        <w:drawing>
          <wp:anchor distT="0" distB="0" distL="114300" distR="114300" simplePos="0" relativeHeight="251823104" behindDoc="0" locked="0" layoutInCell="1" allowOverlap="1" wp14:anchorId="11F9DEFC" wp14:editId="175D3514">
            <wp:simplePos x="0" y="0"/>
            <wp:positionH relativeFrom="column">
              <wp:posOffset>6722655</wp:posOffset>
            </wp:positionH>
            <wp:positionV relativeFrom="paragraph">
              <wp:posOffset>1617435</wp:posOffset>
            </wp:positionV>
            <wp:extent cx="1542291" cy="2346965"/>
            <wp:effectExtent l="0" t="0" r="1270" b="0"/>
            <wp:wrapNone/>
            <wp:docPr id="187" name="Picture 18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 descr="Logo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291" cy="2346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12EA4">
        <w:rPr>
          <w:noProof/>
        </w:rPr>
        <w:drawing>
          <wp:anchor distT="0" distB="0" distL="114300" distR="114300" simplePos="0" relativeHeight="251822080" behindDoc="0" locked="0" layoutInCell="1" allowOverlap="1" wp14:anchorId="78E4CDE7" wp14:editId="7116EBB3">
            <wp:simplePos x="0" y="0"/>
            <wp:positionH relativeFrom="column">
              <wp:posOffset>1831340</wp:posOffset>
            </wp:positionH>
            <wp:positionV relativeFrom="paragraph">
              <wp:posOffset>1588407</wp:posOffset>
            </wp:positionV>
            <wp:extent cx="1530099" cy="2331725"/>
            <wp:effectExtent l="0" t="0" r="0" b="0"/>
            <wp:wrapNone/>
            <wp:docPr id="186" name="Picture 18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 descr="Icon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099" cy="233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16966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CB90A21" wp14:editId="5EE92C1A">
                <wp:simplePos x="0" y="0"/>
                <wp:positionH relativeFrom="margin">
                  <wp:posOffset>1299210</wp:posOffset>
                </wp:positionH>
                <wp:positionV relativeFrom="paragraph">
                  <wp:posOffset>209550</wp:posOffset>
                </wp:positionV>
                <wp:extent cx="7472680" cy="1029970"/>
                <wp:effectExtent l="0" t="0" r="0" b="0"/>
                <wp:wrapNone/>
                <wp:docPr id="182" name="Text Box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63ECB9" w14:textId="77777777" w:rsidR="00516966" w:rsidRPr="00EE2365" w:rsidRDefault="00516966" w:rsidP="00516966">
                            <w:pPr>
                              <w:jc w:val="center"/>
                              <w:rPr>
                                <w:b/>
                                <w:bCs/>
                                <w:color w:val="F15A25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2365">
                              <w:rPr>
                                <w:b/>
                                <w:bCs/>
                                <w:color w:val="F15A25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Age</w:t>
                            </w:r>
                            <w:r w:rsidRPr="00EE2365">
                              <w:rPr>
                                <w:b/>
                                <w:bCs/>
                                <w:color w:val="F15A25"/>
                                <w:spacing w:val="-71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EE2365">
                              <w:rPr>
                                <w:b/>
                                <w:bCs/>
                                <w:color w:val="F15A25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Restrictions</w:t>
                            </w:r>
                            <w:r w:rsidRPr="00EE2365">
                              <w:rPr>
                                <w:b/>
                                <w:bCs/>
                                <w:color w:val="F15A25"/>
                                <w:spacing w:val="-68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EE2365">
                              <w:rPr>
                                <w:b/>
                                <w:bCs/>
                                <w:color w:val="F15A25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90A21" id="Text Box 182" o:spid="_x0000_s1116" type="#_x0000_t202" style="position:absolute;margin-left:102.3pt;margin-top:16.5pt;width:588.4pt;height:81.1pt;z-index:2518179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" filled="f" stroked="f" strokeweight=".5pt">
                <v:textbox>
                  <w:txbxContent>
                    <w:p w14:paraId="3563ECB9" w14:textId="77777777" w:rsidR="00516966" w:rsidRPr="00EE2365" w:rsidRDefault="00516966" w:rsidP="00516966">
                      <w:pPr>
                        <w:jc w:val="center"/>
                        <w:rPr>
                          <w:b/>
                          <w:bCs/>
                          <w:color w:val="F15A25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E2365">
                        <w:rPr>
                          <w:b/>
                          <w:bCs/>
                          <w:color w:val="F15A25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</w:rPr>
                        <w:t>Age</w:t>
                      </w:r>
                      <w:r w:rsidRPr="00EE2365">
                        <w:rPr>
                          <w:b/>
                          <w:bCs/>
                          <w:color w:val="F15A25"/>
                          <w:spacing w:val="-71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EE2365">
                        <w:rPr>
                          <w:b/>
                          <w:bCs/>
                          <w:color w:val="F15A25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</w:rPr>
                        <w:t>Restrictions</w:t>
                      </w:r>
                      <w:r w:rsidRPr="00EE2365">
                        <w:rPr>
                          <w:b/>
                          <w:bCs/>
                          <w:color w:val="F15A25"/>
                          <w:spacing w:val="-68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EE2365">
                        <w:rPr>
                          <w:b/>
                          <w:bCs/>
                          <w:color w:val="F15A25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</w:rPr>
                        <w:t>for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16966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FDB6474" wp14:editId="0D0FDD9A">
                <wp:simplePos x="0" y="0"/>
                <wp:positionH relativeFrom="margin">
                  <wp:posOffset>1255395</wp:posOffset>
                </wp:positionH>
                <wp:positionV relativeFrom="paragraph">
                  <wp:posOffset>156845</wp:posOffset>
                </wp:positionV>
                <wp:extent cx="7472680" cy="1029970"/>
                <wp:effectExtent l="0" t="0" r="0" b="0"/>
                <wp:wrapNone/>
                <wp:docPr id="183" name="Text Box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93226B" w14:textId="77777777" w:rsidR="00516966" w:rsidRPr="007746A4" w:rsidRDefault="00516966" w:rsidP="00516966">
                            <w:pPr>
                              <w:jc w:val="center"/>
                              <w:rPr>
                                <w:b/>
                                <w:bCs/>
                                <w:sz w:val="100"/>
                                <w:szCs w:val="100"/>
                                <w14:textOutline w14:w="12700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746A4">
                              <w:rPr>
                                <w:b/>
                                <w:bCs/>
                                <w:outline/>
                                <w:color w:val="F15A25"/>
                                <w:spacing w:val="-4"/>
                                <w:sz w:val="100"/>
                                <w:szCs w:val="100"/>
                                <w14:textOutline w14:w="12700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Age</w:t>
                            </w:r>
                            <w:r w:rsidRPr="007746A4">
                              <w:rPr>
                                <w:b/>
                                <w:bCs/>
                                <w:outline/>
                                <w:color w:val="F15A25"/>
                                <w:spacing w:val="-71"/>
                                <w:sz w:val="100"/>
                                <w:szCs w:val="100"/>
                                <w14:textOutline w14:w="12700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7746A4">
                              <w:rPr>
                                <w:b/>
                                <w:bCs/>
                                <w:outline/>
                                <w:color w:val="F15A25"/>
                                <w:spacing w:val="-4"/>
                                <w:sz w:val="100"/>
                                <w:szCs w:val="100"/>
                                <w14:textOutline w14:w="12700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Restrictions</w:t>
                            </w:r>
                            <w:r w:rsidRPr="007746A4">
                              <w:rPr>
                                <w:b/>
                                <w:bCs/>
                                <w:outline/>
                                <w:color w:val="F15A25"/>
                                <w:spacing w:val="-68"/>
                                <w:sz w:val="100"/>
                                <w:szCs w:val="100"/>
                                <w14:textOutline w14:w="12700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7746A4">
                              <w:rPr>
                                <w:b/>
                                <w:bCs/>
                                <w:outline/>
                                <w:color w:val="F15A25"/>
                                <w:spacing w:val="-4"/>
                                <w:sz w:val="100"/>
                                <w:szCs w:val="100"/>
                                <w14:textOutline w14:w="12700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for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B6474" id="Text Box 183" o:spid="_x0000_s1117" type="#_x0000_t202" style="position:absolute;margin-left:98.85pt;margin-top:12.35pt;width:588.4pt;height:81.1pt;z-index:2518190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" filled="f" stroked="f" strokeweight=".5pt">
                <v:textbox>
                  <w:txbxContent>
                    <w:p w14:paraId="4493226B" w14:textId="77777777" w:rsidR="00516966" w:rsidRPr="007746A4" w:rsidRDefault="00516966" w:rsidP="00516966">
                      <w:pPr>
                        <w:jc w:val="center"/>
                        <w:rPr>
                          <w:b/>
                          <w:bCs/>
                          <w:sz w:val="100"/>
                          <w:szCs w:val="100"/>
                          <w14:textOutline w14:w="12700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7746A4">
                        <w:rPr>
                          <w:b/>
                          <w:bCs/>
                          <w:outline/>
                          <w:color w:val="F15A25"/>
                          <w:spacing w:val="-4"/>
                          <w:sz w:val="100"/>
                          <w:szCs w:val="100"/>
                          <w14:textOutline w14:w="12700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Age</w:t>
                      </w:r>
                      <w:r w:rsidRPr="007746A4">
                        <w:rPr>
                          <w:b/>
                          <w:bCs/>
                          <w:outline/>
                          <w:color w:val="F15A25"/>
                          <w:spacing w:val="-71"/>
                          <w:sz w:val="100"/>
                          <w:szCs w:val="100"/>
                          <w14:textOutline w14:w="12700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7746A4">
                        <w:rPr>
                          <w:b/>
                          <w:bCs/>
                          <w:outline/>
                          <w:color w:val="F15A25"/>
                          <w:spacing w:val="-4"/>
                          <w:sz w:val="100"/>
                          <w:szCs w:val="100"/>
                          <w14:textOutline w14:w="12700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Restrictions</w:t>
                      </w:r>
                      <w:r w:rsidRPr="007746A4">
                        <w:rPr>
                          <w:b/>
                          <w:bCs/>
                          <w:outline/>
                          <w:color w:val="F15A25"/>
                          <w:spacing w:val="-68"/>
                          <w:sz w:val="100"/>
                          <w:szCs w:val="100"/>
                          <w14:textOutline w14:w="12700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 w:rsidRPr="007746A4">
                        <w:rPr>
                          <w:b/>
                          <w:bCs/>
                          <w:outline/>
                          <w:color w:val="F15A25"/>
                          <w:spacing w:val="-4"/>
                          <w:sz w:val="100"/>
                          <w:szCs w:val="100"/>
                          <w14:textOutline w14:w="12700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for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16966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8F74505" wp14:editId="793CF5F1">
                <wp:simplePos x="0" y="0"/>
                <wp:positionH relativeFrom="margin">
                  <wp:posOffset>1299210</wp:posOffset>
                </wp:positionH>
                <wp:positionV relativeFrom="paragraph">
                  <wp:posOffset>980440</wp:posOffset>
                </wp:positionV>
                <wp:extent cx="7472680" cy="1029970"/>
                <wp:effectExtent l="0" t="0" r="0" b="0"/>
                <wp:wrapNone/>
                <wp:docPr id="184" name="Text Box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F48DC0" w14:textId="77777777" w:rsidR="00516966" w:rsidRPr="00EE2365" w:rsidRDefault="00516966" w:rsidP="00516966">
                            <w:pPr>
                              <w:jc w:val="center"/>
                              <w:rPr>
                                <w:b/>
                                <w:bCs/>
                                <w:color w:val="F15A25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2365">
                              <w:rPr>
                                <w:b/>
                                <w:bCs/>
                                <w:color w:val="F15A25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Video Games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74505" id="Text Box 184" o:spid="_x0000_s1118" type="#_x0000_t202" style="position:absolute;margin-left:102.3pt;margin-top:77.2pt;width:588.4pt;height:81.1pt;z-index:2518200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" filled="f" stroked="f" strokeweight=".5pt">
                <v:textbox>
                  <w:txbxContent>
                    <w:p w14:paraId="12F48DC0" w14:textId="77777777" w:rsidR="00516966" w:rsidRPr="00EE2365" w:rsidRDefault="00516966" w:rsidP="00516966">
                      <w:pPr>
                        <w:jc w:val="center"/>
                        <w:rPr>
                          <w:b/>
                          <w:bCs/>
                          <w:color w:val="F15A25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E2365">
                        <w:rPr>
                          <w:b/>
                          <w:bCs/>
                          <w:color w:val="F15A25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</w:rPr>
                        <w:t>Video Games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16966"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045ACE1" wp14:editId="20CFA868">
                <wp:simplePos x="0" y="0"/>
                <wp:positionH relativeFrom="margin">
                  <wp:posOffset>1255395</wp:posOffset>
                </wp:positionH>
                <wp:positionV relativeFrom="paragraph">
                  <wp:posOffset>927826</wp:posOffset>
                </wp:positionV>
                <wp:extent cx="7472680" cy="1029970"/>
                <wp:effectExtent l="0" t="0" r="0" b="0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B67B8B" w14:textId="77777777" w:rsidR="00516966" w:rsidRPr="00ED54FE" w:rsidRDefault="00516966" w:rsidP="00516966">
                            <w:pPr>
                              <w:jc w:val="center"/>
                              <w:rPr>
                                <w:b/>
                                <w:bCs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D54FE">
                              <w:rPr>
                                <w:b/>
                                <w:bCs/>
                                <w:outline/>
                                <w:color w:val="F15A25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F15A25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Video Games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5ACE1" id="Text Box 185" o:spid="_x0000_s1119" type="#_x0000_t202" style="position:absolute;margin-left:98.85pt;margin-top:73.05pt;width:588.4pt;height:81.1pt;z-index:2518210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" filled="f" stroked="f" strokeweight=".5pt">
                <v:textbox>
                  <w:txbxContent>
                    <w:p w14:paraId="43B67B8B" w14:textId="77777777" w:rsidR="00516966" w:rsidRPr="00ED54FE" w:rsidRDefault="00516966" w:rsidP="00516966">
                      <w:pPr>
                        <w:jc w:val="center"/>
                        <w:rPr>
                          <w:b/>
                          <w:bCs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D54FE">
                        <w:rPr>
                          <w:b/>
                          <w:bCs/>
                          <w:outline/>
                          <w:color w:val="F15A25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F15A25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Video Games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414D2B" w14:textId="0EE4B25C" w:rsidR="003468F6" w:rsidRPr="002D28FF" w:rsidRDefault="00B16FF2" w:rsidP="002D28F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7247" behindDoc="0" locked="0" layoutInCell="1" allowOverlap="1" wp14:anchorId="769B2326" wp14:editId="38B06E1A">
                <wp:simplePos x="0" y="0"/>
                <wp:positionH relativeFrom="column">
                  <wp:posOffset>1729740</wp:posOffset>
                </wp:positionH>
                <wp:positionV relativeFrom="paragraph">
                  <wp:posOffset>6668226</wp:posOffset>
                </wp:positionV>
                <wp:extent cx="6531429" cy="609600"/>
                <wp:effectExtent l="0" t="0" r="22225" b="19050"/>
                <wp:wrapNone/>
                <wp:docPr id="201" name="Rectangle: Rounded Corners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1429" cy="609600"/>
                        </a:xfrm>
                        <a:prstGeom prst="roundRect">
                          <a:avLst>
                            <a:gd name="adj" fmla="val 952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EC8C1F3" id="Rectangle: Rounded Corners 201" o:spid="_x0000_s1026" style="position:absolute;margin-left:136.2pt;margin-top:525.05pt;width:514.3pt;height:48pt;z-index:2516172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62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" fillcolor="white [3212]" strokecolor="white [3212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272" behindDoc="0" locked="0" layoutInCell="1" allowOverlap="1" wp14:anchorId="2A695F80" wp14:editId="3E6411F2">
                <wp:simplePos x="0" y="0"/>
                <wp:positionH relativeFrom="column">
                  <wp:posOffset>5133431</wp:posOffset>
                </wp:positionH>
                <wp:positionV relativeFrom="paragraph">
                  <wp:posOffset>5934710</wp:posOffset>
                </wp:positionV>
                <wp:extent cx="3700780" cy="609600"/>
                <wp:effectExtent l="0" t="0" r="13970" b="19050"/>
                <wp:wrapNone/>
                <wp:docPr id="200" name="Rectangle: Rounded Corners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0780" cy="609600"/>
                        </a:xfrm>
                        <a:prstGeom prst="roundRect">
                          <a:avLst>
                            <a:gd name="adj" fmla="val 952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AE2D877" id="Rectangle: Rounded Corners 200" o:spid="_x0000_s1026" style="position:absolute;margin-left:404.2pt;margin-top:467.3pt;width:291.4pt;height:48pt;z-index:25161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" fillcolor="white [3212]" strokecolor="white [3212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297" behindDoc="0" locked="0" layoutInCell="1" allowOverlap="1" wp14:anchorId="32D97BC8" wp14:editId="6A3B0E4B">
                <wp:simplePos x="0" y="0"/>
                <wp:positionH relativeFrom="column">
                  <wp:posOffset>1163955</wp:posOffset>
                </wp:positionH>
                <wp:positionV relativeFrom="paragraph">
                  <wp:posOffset>5942784</wp:posOffset>
                </wp:positionV>
                <wp:extent cx="3700780" cy="609600"/>
                <wp:effectExtent l="0" t="0" r="13970" b="19050"/>
                <wp:wrapNone/>
                <wp:docPr id="199" name="Rectangle: Rounded Corners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0780" cy="609600"/>
                        </a:xfrm>
                        <a:prstGeom prst="roundRect">
                          <a:avLst>
                            <a:gd name="adj" fmla="val 9524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015C2D4" id="Rectangle: Rounded Corners 199" o:spid="_x0000_s1026" style="position:absolute;margin-left:91.65pt;margin-top:467.95pt;width:291.4pt;height:48pt;z-index:25161929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" fillcolor="white [3212]" strokecolor="white [3212]" strokeweight="2pt"/>
            </w:pict>
          </mc:Fallback>
        </mc:AlternateContent>
      </w:r>
      <w:r w:rsidR="00E66DD1">
        <w:rPr>
          <w:noProof/>
        </w:rPr>
        <mc:AlternateContent>
          <mc:Choice Requires="wps">
            <w:drawing>
              <wp:anchor distT="0" distB="0" distL="114300" distR="114300" simplePos="0" relativeHeight="251620322" behindDoc="0" locked="0" layoutInCell="1" allowOverlap="1" wp14:anchorId="6C40AD3D" wp14:editId="14EDD97C">
                <wp:simplePos x="0" y="0"/>
                <wp:positionH relativeFrom="column">
                  <wp:posOffset>3195955</wp:posOffset>
                </wp:positionH>
                <wp:positionV relativeFrom="paragraph">
                  <wp:posOffset>9252041</wp:posOffset>
                </wp:positionV>
                <wp:extent cx="3846286" cy="594995"/>
                <wp:effectExtent l="0" t="0" r="20955" b="14605"/>
                <wp:wrapNone/>
                <wp:docPr id="192" name="Rectangle: Rounded Corners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6286" cy="594995"/>
                        </a:xfrm>
                        <a:prstGeom prst="roundRect">
                          <a:avLst>
                            <a:gd name="adj" fmla="val 11788"/>
                          </a:avLst>
                        </a:prstGeom>
                        <a:solidFill>
                          <a:srgbClr val="C21132"/>
                        </a:solidFill>
                        <a:ln>
                          <a:solidFill>
                            <a:srgbClr val="C2113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CFE013B" id="Rectangle: Rounded Corners 192" o:spid="_x0000_s1026" style="position:absolute;margin-left:251.65pt;margin-top:728.5pt;width:302.85pt;height:46.85pt;z-index:25162032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77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" fillcolor="#c21132" strokecolor="#c21132" strokeweight="2pt"/>
            </w:pict>
          </mc:Fallback>
        </mc:AlternateContent>
      </w:r>
      <w:r w:rsidR="00E66DD1">
        <w:rPr>
          <w:noProof/>
        </w:rPr>
        <mc:AlternateContent>
          <mc:Choice Requires="wps">
            <w:drawing>
              <wp:anchor distT="0" distB="0" distL="114300" distR="114300" simplePos="0" relativeHeight="251621347" behindDoc="0" locked="0" layoutInCell="1" allowOverlap="1" wp14:anchorId="6AA1E52C" wp14:editId="01F29835">
                <wp:simplePos x="0" y="0"/>
                <wp:positionH relativeFrom="column">
                  <wp:posOffset>5358221</wp:posOffset>
                </wp:positionH>
                <wp:positionV relativeFrom="paragraph">
                  <wp:posOffset>8467725</wp:posOffset>
                </wp:positionV>
                <wp:extent cx="3236686" cy="594995"/>
                <wp:effectExtent l="0" t="0" r="20955" b="14605"/>
                <wp:wrapNone/>
                <wp:docPr id="180" name="Rectangle: Rounded Corners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6686" cy="594995"/>
                        </a:xfrm>
                        <a:prstGeom prst="roundRect">
                          <a:avLst>
                            <a:gd name="adj" fmla="val 11788"/>
                          </a:avLst>
                        </a:prstGeom>
                        <a:solidFill>
                          <a:srgbClr val="C21132"/>
                        </a:solidFill>
                        <a:ln>
                          <a:solidFill>
                            <a:srgbClr val="C2113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86E9F12" id="Rectangle: Rounded Corners 180" o:spid="_x0000_s1026" style="position:absolute;margin-left:421.9pt;margin-top:666.75pt;width:254.85pt;height:46.85pt;z-index:2516213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77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" fillcolor="#c21132" strokecolor="#c21132" strokeweight="2pt"/>
            </w:pict>
          </mc:Fallback>
        </mc:AlternateContent>
      </w:r>
      <w:r w:rsidR="00E66DD1">
        <w:rPr>
          <w:noProof/>
        </w:rPr>
        <mc:AlternateContent>
          <mc:Choice Requires="wps">
            <w:drawing>
              <wp:anchor distT="0" distB="0" distL="114300" distR="114300" simplePos="0" relativeHeight="251622372" behindDoc="0" locked="0" layoutInCell="1" allowOverlap="1" wp14:anchorId="364AA63E" wp14:editId="77A9C33E">
                <wp:simplePos x="0" y="0"/>
                <wp:positionH relativeFrom="column">
                  <wp:posOffset>1396184</wp:posOffset>
                </wp:positionH>
                <wp:positionV relativeFrom="paragraph">
                  <wp:posOffset>8482784</wp:posOffset>
                </wp:positionV>
                <wp:extent cx="3715385" cy="594995"/>
                <wp:effectExtent l="0" t="0" r="18415" b="14605"/>
                <wp:wrapNone/>
                <wp:docPr id="179" name="Rectangle: Rounded Corners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5385" cy="594995"/>
                        </a:xfrm>
                        <a:prstGeom prst="roundRect">
                          <a:avLst>
                            <a:gd name="adj" fmla="val 11788"/>
                          </a:avLst>
                        </a:prstGeom>
                        <a:solidFill>
                          <a:srgbClr val="C21132"/>
                        </a:solidFill>
                        <a:ln>
                          <a:solidFill>
                            <a:srgbClr val="C2113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8AD05AF" id="Rectangle: Rounded Corners 179" o:spid="_x0000_s1026" style="position:absolute;margin-left:109.95pt;margin-top:667.95pt;width:292.55pt;height:46.85pt;z-index:2516223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77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" fillcolor="#c21132" strokecolor="#c21132" strokeweight="2pt"/>
            </w:pict>
          </mc:Fallback>
        </mc:AlternateContent>
      </w:r>
      <w:r w:rsidR="00187288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4F2D0C12" wp14:editId="709FD73F">
                <wp:simplePos x="0" y="0"/>
                <wp:positionH relativeFrom="margin">
                  <wp:posOffset>2509520</wp:posOffset>
                </wp:positionH>
                <wp:positionV relativeFrom="paragraph">
                  <wp:posOffset>9090569</wp:posOffset>
                </wp:positionV>
                <wp:extent cx="4862286" cy="754743"/>
                <wp:effectExtent l="0" t="0" r="0" b="7620"/>
                <wp:wrapNone/>
                <wp:docPr id="156" name="Text Box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862286" cy="7547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76C122" w14:textId="77777777" w:rsidR="00187288" w:rsidRDefault="00187288" w:rsidP="00187288">
                            <w:pPr>
                              <w:spacing w:before="283"/>
                              <w:ind w:left="621"/>
                              <w:jc w:val="center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FFFFFF"/>
                                <w:sz w:val="52"/>
                              </w:rPr>
                              <w:t>Far</w:t>
                            </w:r>
                            <w:r>
                              <w:rPr>
                                <w:color w:val="FFFFFF"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Cry</w:t>
                            </w:r>
                            <w:r>
                              <w:rPr>
                                <w:color w:val="FFFFFF"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3</w:t>
                            </w:r>
                            <w:r>
                              <w:rPr>
                                <w:color w:val="FFFFFF"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Blood</w:t>
                            </w:r>
                            <w:r>
                              <w:rPr>
                                <w:color w:val="FFFFFF"/>
                                <w:spacing w:val="-1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52"/>
                              </w:rPr>
                              <w:t>Dragon</w:t>
                            </w:r>
                          </w:p>
                          <w:p w14:paraId="2534589D" w14:textId="3CC18E24" w:rsidR="00187288" w:rsidRPr="0042196C" w:rsidRDefault="00187288" w:rsidP="00187288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D0C12" id="Text Box 156" o:spid="_x0000_s1120" type="#_x0000_t202" style="position:absolute;margin-left:197.6pt;margin-top:715.8pt;width:382.85pt;height:59.45pt;z-index:25188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" filled="f" stroked="f" strokeweight=".5pt">
                <v:textbox>
                  <w:txbxContent>
                    <w:p w14:paraId="6876C122" w14:textId="77777777" w:rsidR="00187288" w:rsidRDefault="00187288" w:rsidP="00187288">
                      <w:pPr>
                        <w:spacing w:before="283"/>
                        <w:ind w:left="621"/>
                        <w:jc w:val="center"/>
                        <w:rPr>
                          <w:sz w:val="52"/>
                        </w:rPr>
                      </w:pPr>
                      <w:r>
                        <w:rPr>
                          <w:color w:val="FFFFFF"/>
                          <w:sz w:val="52"/>
                        </w:rPr>
                        <w:t>Far</w:t>
                      </w:r>
                      <w:r>
                        <w:rPr>
                          <w:color w:val="FFFFFF"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>Cry</w:t>
                      </w:r>
                      <w:r>
                        <w:rPr>
                          <w:color w:val="FFFFFF"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>3</w:t>
                      </w:r>
                      <w:r>
                        <w:rPr>
                          <w:color w:val="FFFFFF"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>Blood</w:t>
                      </w:r>
                      <w:r>
                        <w:rPr>
                          <w:color w:val="FFFFFF"/>
                          <w:spacing w:val="-15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52"/>
                        </w:rPr>
                        <w:t>Dragon</w:t>
                      </w:r>
                    </w:p>
                    <w:p w14:paraId="2534589D" w14:textId="3CC18E24" w:rsidR="00187288" w:rsidRPr="0042196C" w:rsidRDefault="00187288" w:rsidP="00187288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87288"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820E165" wp14:editId="744FC47A">
                <wp:simplePos x="0" y="0"/>
                <wp:positionH relativeFrom="column">
                  <wp:posOffset>5176883</wp:posOffset>
                </wp:positionH>
                <wp:positionV relativeFrom="paragraph">
                  <wp:posOffset>8518434</wp:posOffset>
                </wp:positionV>
                <wp:extent cx="3585028" cy="502136"/>
                <wp:effectExtent l="0" t="0" r="0" b="0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58502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D765AB" w14:textId="15150790" w:rsidR="00187288" w:rsidRPr="0042196C" w:rsidRDefault="00187288" w:rsidP="00187288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/>
                                <w:sz w:val="52"/>
                              </w:rPr>
                              <w:t>Grand</w:t>
                            </w:r>
                            <w:r>
                              <w:rPr>
                                <w:color w:val="FFFFFF"/>
                                <w:spacing w:val="-1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Theft</w:t>
                            </w:r>
                            <w:r>
                              <w:rPr>
                                <w:color w:val="FFFFFF"/>
                                <w:spacing w:val="-14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Auto</w:t>
                            </w:r>
                            <w:r>
                              <w:rPr>
                                <w:color w:val="FFFFFF"/>
                                <w:spacing w:val="-14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0"/>
                                <w:sz w:val="52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0E165" id="Text Box 130" o:spid="_x0000_s1121" type="#_x0000_t202" style="position:absolute;margin-left:407.65pt;margin-top:670.75pt;width:282.3pt;height:39.5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" filled="f" stroked="f" strokeweight=".5pt">
                <v:textbox>
                  <w:txbxContent>
                    <w:p w14:paraId="23D765AB" w14:textId="15150790" w:rsidR="00187288" w:rsidRPr="0042196C" w:rsidRDefault="00187288" w:rsidP="00187288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/>
                          <w:sz w:val="52"/>
                        </w:rPr>
                        <w:t>Grand</w:t>
                      </w:r>
                      <w:r>
                        <w:rPr>
                          <w:color w:val="FFFFFF"/>
                          <w:spacing w:val="-16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>Theft</w:t>
                      </w:r>
                      <w:r>
                        <w:rPr>
                          <w:color w:val="FFFFFF"/>
                          <w:spacing w:val="-14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>Auto</w:t>
                      </w:r>
                      <w:r>
                        <w:rPr>
                          <w:color w:val="FFFFFF"/>
                          <w:spacing w:val="-14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10"/>
                          <w:sz w:val="52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 w:rsidR="00F66B60"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371728D0" wp14:editId="62B191C8">
                <wp:simplePos x="0" y="0"/>
                <wp:positionH relativeFrom="column">
                  <wp:posOffset>1454242</wp:posOffset>
                </wp:positionH>
                <wp:positionV relativeFrom="paragraph">
                  <wp:posOffset>8526326</wp:posOffset>
                </wp:positionV>
                <wp:extent cx="3585028" cy="502136"/>
                <wp:effectExtent l="0" t="0" r="0" b="0"/>
                <wp:wrapNone/>
                <wp:docPr id="129" name="Text Box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585028" cy="5021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B5C980" w14:textId="0303B375" w:rsidR="00F66B60" w:rsidRPr="0042196C" w:rsidRDefault="00F66B60" w:rsidP="00F66B60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/>
                                <w:sz w:val="52"/>
                              </w:rPr>
                              <w:t>Call</w:t>
                            </w:r>
                            <w:r>
                              <w:rPr>
                                <w:color w:val="FFFFFF"/>
                                <w:spacing w:val="-2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24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52"/>
                              </w:rPr>
                              <w:t>Duty:</w:t>
                            </w:r>
                            <w:r>
                              <w:rPr>
                                <w:color w:val="FFFFFF"/>
                                <w:spacing w:val="-24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52"/>
                              </w:rPr>
                              <w:t>Warzone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728D0" id="Text Box 129" o:spid="_x0000_s1122" type="#_x0000_t202" style="position:absolute;margin-left:114.5pt;margin-top:671.35pt;width:282.3pt;height:39.5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" filled="f" stroked="f" strokeweight=".5pt">
                <v:textbox>
                  <w:txbxContent>
                    <w:p w14:paraId="1CB5C980" w14:textId="0303B375" w:rsidR="00F66B60" w:rsidRPr="0042196C" w:rsidRDefault="00F66B60" w:rsidP="00F66B60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/>
                          <w:sz w:val="52"/>
                        </w:rPr>
                        <w:t>Call</w:t>
                      </w:r>
                      <w:r>
                        <w:rPr>
                          <w:color w:val="FFFFFF"/>
                          <w:spacing w:val="-25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>of</w:t>
                      </w:r>
                      <w:r>
                        <w:rPr>
                          <w:color w:val="FFFFFF"/>
                          <w:spacing w:val="-24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z w:val="52"/>
                        </w:rPr>
                        <w:t>Duty:</w:t>
                      </w:r>
                      <w:r>
                        <w:rPr>
                          <w:color w:val="FFFFFF"/>
                          <w:spacing w:val="-24"/>
                          <w:sz w:val="52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52"/>
                        </w:rPr>
                        <w:t>Warzone</w:t>
                      </w:r>
                    </w:p>
                  </w:txbxContent>
                </v:textbox>
              </v:shape>
            </w:pict>
          </mc:Fallback>
        </mc:AlternateContent>
      </w:r>
      <w:r w:rsidR="00F66B60"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17A4CF7A" wp14:editId="2297D9FE">
                <wp:simplePos x="0" y="0"/>
                <wp:positionH relativeFrom="margin">
                  <wp:posOffset>3991428</wp:posOffset>
                </wp:positionH>
                <wp:positionV relativeFrom="paragraph">
                  <wp:posOffset>7764508</wp:posOffset>
                </wp:positionV>
                <wp:extent cx="3836670" cy="591185"/>
                <wp:effectExtent l="0" t="0" r="0" b="0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36670" cy="591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5959FE" w14:textId="77777777" w:rsidR="00F66B60" w:rsidRPr="00BF19A3" w:rsidRDefault="00F66B60" w:rsidP="00F66B60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color w:val="292526"/>
                                <w:sz w:val="52"/>
                                <w:szCs w:val="52"/>
                              </w:rPr>
                              <w:t>For example: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4CF7A" id="Text Box 128" o:spid="_x0000_s1123" type="#_x0000_t202" style="position:absolute;margin-left:314.3pt;margin-top:611.4pt;width:302.1pt;height:46.55pt;z-index:25188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" filled="f" stroked="f" strokeweight=".5pt">
                <v:textbox>
                  <w:txbxContent>
                    <w:p w14:paraId="035959FE" w14:textId="77777777" w:rsidR="00F66B60" w:rsidRPr="00BF19A3" w:rsidRDefault="00F66B60" w:rsidP="00F66B60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color w:val="292526"/>
                          <w:sz w:val="52"/>
                          <w:szCs w:val="52"/>
                        </w:rPr>
                        <w:t>For example: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8256F"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518BF0C1" wp14:editId="18C0E888">
                <wp:simplePos x="0" y="0"/>
                <wp:positionH relativeFrom="column">
                  <wp:posOffset>1555206</wp:posOffset>
                </wp:positionH>
                <wp:positionV relativeFrom="paragraph">
                  <wp:posOffset>6697526</wp:posOffset>
                </wp:positionV>
                <wp:extent cx="6879771" cy="609600"/>
                <wp:effectExtent l="0" t="0" r="0" b="0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6879771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FA9B69" w14:textId="7F10BEB2" w:rsidR="00E8256F" w:rsidRDefault="00E8256F" w:rsidP="00E8256F">
                            <w:pPr>
                              <w:jc w:val="center"/>
                            </w:pPr>
                            <w:r>
                              <w:rPr>
                                <w:color w:val="C21032"/>
                                <w:sz w:val="52"/>
                              </w:rPr>
                              <w:t>the glamorised use of illegal substances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BF0C1" id="Text Box 123" o:spid="_x0000_s1124" type="#_x0000_t202" style="position:absolute;margin-left:122.45pt;margin-top:527.35pt;width:541.7pt;height:48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" filled="f" stroked="f" strokeweight=".5pt">
                <v:textbox>
                  <w:txbxContent>
                    <w:p w14:paraId="3FFA9B69" w14:textId="7F10BEB2" w:rsidR="00E8256F" w:rsidRDefault="00E8256F" w:rsidP="00E8256F">
                      <w:pPr>
                        <w:jc w:val="center"/>
                      </w:pPr>
                      <w:r>
                        <w:rPr>
                          <w:color w:val="C21032"/>
                          <w:sz w:val="52"/>
                        </w:rPr>
                        <w:t>the glamorised use of illegal substances</w:t>
                      </w:r>
                    </w:p>
                  </w:txbxContent>
                </v:textbox>
              </v:shape>
            </w:pict>
          </mc:Fallback>
        </mc:AlternateContent>
      </w:r>
      <w:r w:rsidR="00E8256F"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58C53DDE" wp14:editId="2DB0BDDC">
                <wp:simplePos x="0" y="0"/>
                <wp:positionH relativeFrom="column">
                  <wp:posOffset>5233579</wp:posOffset>
                </wp:positionH>
                <wp:positionV relativeFrom="paragraph">
                  <wp:posOffset>5963920</wp:posOffset>
                </wp:positionV>
                <wp:extent cx="3454400" cy="609600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45440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91D879" w14:textId="53ACD988" w:rsidR="00E8256F" w:rsidRDefault="00E8256F" w:rsidP="00E8256F">
                            <w:pPr>
                              <w:jc w:val="center"/>
                            </w:pPr>
                            <w:r>
                              <w:rPr>
                                <w:color w:val="C21032"/>
                                <w:spacing w:val="-4"/>
                                <w:sz w:val="52"/>
                              </w:rPr>
                              <w:t>explicit</w:t>
                            </w:r>
                            <w:r>
                              <w:rPr>
                                <w:color w:val="C21032"/>
                                <w:spacing w:val="-3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C21032"/>
                                <w:spacing w:val="-4"/>
                                <w:sz w:val="52"/>
                              </w:rPr>
                              <w:t>adult</w:t>
                            </w:r>
                            <w:r>
                              <w:rPr>
                                <w:color w:val="C21032"/>
                                <w:spacing w:val="-35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C21032"/>
                                <w:spacing w:val="-4"/>
                                <w:sz w:val="52"/>
                              </w:rPr>
                              <w:t>content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53DDE" id="Text Box 83" o:spid="_x0000_s1125" type="#_x0000_t202" style="position:absolute;margin-left:412.1pt;margin-top:469.6pt;width:272pt;height:48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" filled="f" stroked="f" strokeweight=".5pt">
                <v:textbox>
                  <w:txbxContent>
                    <w:p w14:paraId="5391D879" w14:textId="53ACD988" w:rsidR="00E8256F" w:rsidRDefault="00E8256F" w:rsidP="00E8256F">
                      <w:pPr>
                        <w:jc w:val="center"/>
                      </w:pPr>
                      <w:r>
                        <w:rPr>
                          <w:color w:val="C21032"/>
                          <w:spacing w:val="-4"/>
                          <w:sz w:val="52"/>
                        </w:rPr>
                        <w:t>explicit</w:t>
                      </w:r>
                      <w:r>
                        <w:rPr>
                          <w:color w:val="C21032"/>
                          <w:spacing w:val="-35"/>
                          <w:sz w:val="52"/>
                        </w:rPr>
                        <w:t xml:space="preserve"> </w:t>
                      </w:r>
                      <w:r>
                        <w:rPr>
                          <w:color w:val="C21032"/>
                          <w:spacing w:val="-4"/>
                          <w:sz w:val="52"/>
                        </w:rPr>
                        <w:t>adult</w:t>
                      </w:r>
                      <w:r>
                        <w:rPr>
                          <w:color w:val="C21032"/>
                          <w:spacing w:val="-35"/>
                          <w:sz w:val="52"/>
                        </w:rPr>
                        <w:t xml:space="preserve"> </w:t>
                      </w:r>
                      <w:r>
                        <w:rPr>
                          <w:color w:val="C21032"/>
                          <w:spacing w:val="-4"/>
                          <w:sz w:val="52"/>
                        </w:rPr>
                        <w:t>content</w:t>
                      </w:r>
                    </w:p>
                  </w:txbxContent>
                </v:textbox>
              </v:shape>
            </w:pict>
          </mc:Fallback>
        </mc:AlternateContent>
      </w:r>
      <w:r w:rsidR="00E8256F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FF72543" wp14:editId="4491C480">
                <wp:simplePos x="0" y="0"/>
                <wp:positionH relativeFrom="column">
                  <wp:posOffset>1305832</wp:posOffset>
                </wp:positionH>
                <wp:positionV relativeFrom="paragraph">
                  <wp:posOffset>5964283</wp:posOffset>
                </wp:positionV>
                <wp:extent cx="3454400" cy="609600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45440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D66DFF" w14:textId="57ED33ED" w:rsidR="00E8256F" w:rsidRDefault="00E8256F" w:rsidP="00E8256F">
                            <w:pPr>
                              <w:jc w:val="center"/>
                            </w:pPr>
                            <w:r>
                              <w:rPr>
                                <w:color w:val="C21032"/>
                                <w:sz w:val="52"/>
                              </w:rPr>
                              <w:t>extreme violence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72543" id="Text Box 82" o:spid="_x0000_s1126" type="#_x0000_t202" style="position:absolute;margin-left:102.8pt;margin-top:469.65pt;width:272pt;height:48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" filled="f" stroked="f" strokeweight=".5pt">
                <v:textbox>
                  <w:txbxContent>
                    <w:p w14:paraId="0CD66DFF" w14:textId="57ED33ED" w:rsidR="00E8256F" w:rsidRDefault="00E8256F" w:rsidP="00E8256F">
                      <w:pPr>
                        <w:jc w:val="center"/>
                      </w:pPr>
                      <w:r>
                        <w:rPr>
                          <w:color w:val="C21032"/>
                          <w:sz w:val="52"/>
                        </w:rPr>
                        <w:t>extreme violence</w:t>
                      </w:r>
                    </w:p>
                  </w:txbxContent>
                </v:textbox>
              </v:shape>
            </w:pict>
          </mc:Fallback>
        </mc:AlternateContent>
      </w:r>
      <w:r w:rsidR="00E8256F"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700AA19D" wp14:editId="0E19BF2D">
                <wp:simplePos x="0" y="0"/>
                <wp:positionH relativeFrom="margin">
                  <wp:posOffset>3773261</wp:posOffset>
                </wp:positionH>
                <wp:positionV relativeFrom="paragraph">
                  <wp:posOffset>5194935</wp:posOffset>
                </wp:positionV>
                <wp:extent cx="3836670" cy="591185"/>
                <wp:effectExtent l="0" t="0" r="0" b="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36670" cy="591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601054" w14:textId="77777777" w:rsidR="00E8256F" w:rsidRPr="00BF19A3" w:rsidRDefault="00E8256F" w:rsidP="00E8256F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BF19A3">
                              <w:rPr>
                                <w:color w:val="292526"/>
                                <w:sz w:val="52"/>
                                <w:szCs w:val="52"/>
                              </w:rPr>
                              <w:t>They may have: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AA19D" id="Text Box 81" o:spid="_x0000_s1127" type="#_x0000_t202" style="position:absolute;margin-left:297.1pt;margin-top:409.05pt;width:302.1pt;height:46.55pt;z-index:25187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" filled="f" stroked="f" strokeweight=".5pt">
                <v:textbox>
                  <w:txbxContent>
                    <w:p w14:paraId="2D601054" w14:textId="77777777" w:rsidR="00E8256F" w:rsidRPr="00BF19A3" w:rsidRDefault="00E8256F" w:rsidP="00E8256F">
                      <w:pPr>
                        <w:rPr>
                          <w:sz w:val="52"/>
                          <w:szCs w:val="52"/>
                        </w:rPr>
                      </w:pPr>
                      <w:r w:rsidRPr="00BF19A3">
                        <w:rPr>
                          <w:color w:val="292526"/>
                          <w:sz w:val="52"/>
                          <w:szCs w:val="52"/>
                        </w:rPr>
                        <w:t>They may have: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2A9E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6C69B6B" wp14:editId="1214DC0B">
                <wp:simplePos x="0" y="0"/>
                <wp:positionH relativeFrom="margin">
                  <wp:posOffset>902335</wp:posOffset>
                </wp:positionH>
                <wp:positionV relativeFrom="paragraph">
                  <wp:posOffset>4418421</wp:posOffset>
                </wp:positionV>
                <wp:extent cx="8185875" cy="754743"/>
                <wp:effectExtent l="0" t="0" r="0" b="762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8185875" cy="7547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5365A7" w14:textId="532A7001" w:rsidR="00C82A9E" w:rsidRDefault="00C82A9E" w:rsidP="00C82A9E">
                            <w:pPr>
                              <w:spacing w:before="122" w:line="230" w:lineRule="auto"/>
                              <w:jc w:val="center"/>
                            </w:pPr>
                            <w:r w:rsidRPr="00C82A9E">
                              <w:rPr>
                                <w:color w:val="292526"/>
                                <w:sz w:val="44"/>
                              </w:rPr>
                              <w:t>Games with a PEGI 18 rating are suitable for ages 18 and above.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69B6B" id="Text Box 80" o:spid="_x0000_s1128" type="#_x0000_t202" style="position:absolute;margin-left:71.05pt;margin-top:347.9pt;width:644.55pt;height:59.45pt;z-index:25187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" filled="f" stroked="f" strokeweight=".5pt">
                <v:textbox>
                  <w:txbxContent>
                    <w:p w14:paraId="155365A7" w14:textId="532A7001" w:rsidR="00C82A9E" w:rsidRDefault="00C82A9E" w:rsidP="00C82A9E">
                      <w:pPr>
                        <w:spacing w:before="122" w:line="230" w:lineRule="auto"/>
                        <w:jc w:val="center"/>
                      </w:pPr>
                      <w:r w:rsidRPr="00C82A9E">
                        <w:rPr>
                          <w:color w:val="292526"/>
                          <w:sz w:val="44"/>
                        </w:rPr>
                        <w:t>Games with a PEGI 18 rating are suitable for ages 18 and above.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04B00">
        <w:rPr>
          <w:noProof/>
        </w:rPr>
        <w:drawing>
          <wp:anchor distT="0" distB="0" distL="114300" distR="114300" simplePos="0" relativeHeight="251888640" behindDoc="1" locked="0" layoutInCell="1" allowOverlap="1" wp14:anchorId="49C3644D" wp14:editId="713749CB">
            <wp:simplePos x="0" y="0"/>
            <wp:positionH relativeFrom="column">
              <wp:posOffset>525054</wp:posOffset>
            </wp:positionH>
            <wp:positionV relativeFrom="paragraph">
              <wp:posOffset>9759950</wp:posOffset>
            </wp:positionV>
            <wp:extent cx="8923655" cy="455295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365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62D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4B543F23" wp14:editId="12C3DE8A">
                <wp:simplePos x="0" y="0"/>
                <wp:positionH relativeFrom="margin">
                  <wp:posOffset>3594191</wp:posOffset>
                </wp:positionH>
                <wp:positionV relativeFrom="paragraph">
                  <wp:posOffset>13416915</wp:posOffset>
                </wp:positionV>
                <wp:extent cx="2809983" cy="936703"/>
                <wp:effectExtent l="0" t="0" r="0" b="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809983" cy="9367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28760A" w14:textId="77777777" w:rsidR="000A362D" w:rsidRPr="005F68B2" w:rsidRDefault="000A362D" w:rsidP="000A362D">
                            <w:pPr>
                              <w:spacing w:line="240" w:lineRule="auto"/>
                              <w:jc w:val="center"/>
                              <w:rPr>
                                <w:rFonts w:ascii="Roboto" w:hAnsi="Roboto"/>
                              </w:rPr>
                            </w:pP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For further information regarding the video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game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age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restrictions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 xml:space="preserve">mentioned in this resource, please see the official </w:t>
                            </w:r>
                            <w:hyperlink r:id="rId54">
                              <w:r w:rsidRPr="005F68B2">
                                <w:rPr>
                                  <w:rFonts w:ascii="Roboto" w:hAnsi="Roboto"/>
                                  <w:b/>
                                  <w:color w:val="205E9E"/>
                                  <w:sz w:val="24"/>
                                  <w:u w:val="single" w:color="205E9E"/>
                                </w:rPr>
                                <w:t>PEGI</w:t>
                              </w:r>
                            </w:hyperlink>
                            <w:r w:rsidRPr="005F68B2">
                              <w:rPr>
                                <w:rFonts w:ascii="Roboto" w:hAnsi="Roboto"/>
                                <w:b/>
                                <w:color w:val="205E9E"/>
                                <w:sz w:val="24"/>
                              </w:rPr>
                              <w:t xml:space="preserve"> </w:t>
                            </w:r>
                            <w:r w:rsidRPr="005F68B2">
                              <w:rPr>
                                <w:rFonts w:ascii="Roboto" w:hAnsi="Roboto"/>
                                <w:color w:val="231F20"/>
                                <w:sz w:val="24"/>
                              </w:rPr>
                              <w:t>website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543F23" id="Text Box 79" o:spid="_x0000_s1129" type="#_x0000_t202" style="position:absolute;margin-left:283pt;margin-top:1056.45pt;width:221.25pt;height:73.75pt;z-index:2518691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" filled="f" stroked="f" strokeweight=".5pt">
                <v:textbox>
                  <w:txbxContent>
                    <w:p w14:paraId="1F28760A" w14:textId="77777777" w:rsidR="000A362D" w:rsidRPr="005F68B2" w:rsidRDefault="000A362D" w:rsidP="000A362D">
                      <w:pPr>
                        <w:spacing w:line="240" w:lineRule="auto"/>
                        <w:jc w:val="center"/>
                        <w:rPr>
                          <w:rFonts w:ascii="Roboto" w:hAnsi="Roboto"/>
                        </w:rPr>
                      </w:pP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For further information regarding the video</w:t>
                      </w:r>
                      <w:r w:rsidRPr="005F68B2">
                        <w:rPr>
                          <w:rFonts w:ascii="Roboto" w:hAnsi="Roboto"/>
                          <w:color w:val="231F20"/>
                          <w:spacing w:val="-11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game</w:t>
                      </w:r>
                      <w:r w:rsidRPr="005F68B2">
                        <w:rPr>
                          <w:rFonts w:ascii="Roboto" w:hAnsi="Roboto"/>
                          <w:color w:val="231F20"/>
                          <w:spacing w:val="-10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age</w:t>
                      </w:r>
                      <w:r w:rsidRPr="005F68B2">
                        <w:rPr>
                          <w:rFonts w:ascii="Roboto" w:hAnsi="Roboto"/>
                          <w:color w:val="231F20"/>
                          <w:spacing w:val="-10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restrictions</w:t>
                      </w:r>
                      <w:r w:rsidRPr="005F68B2">
                        <w:rPr>
                          <w:rFonts w:ascii="Roboto" w:hAnsi="Roboto"/>
                          <w:color w:val="231F20"/>
                          <w:spacing w:val="-10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 xml:space="preserve">mentioned in this resource, please see the official </w:t>
                      </w:r>
                      <w:hyperlink r:id="rId55">
                        <w:r w:rsidRPr="005F68B2">
                          <w:rPr>
                            <w:rFonts w:ascii="Roboto" w:hAnsi="Roboto"/>
                            <w:b/>
                            <w:color w:val="205E9E"/>
                            <w:sz w:val="24"/>
                            <w:u w:val="single" w:color="205E9E"/>
                          </w:rPr>
                          <w:t>PEGI</w:t>
                        </w:r>
                      </w:hyperlink>
                      <w:r w:rsidRPr="005F68B2">
                        <w:rPr>
                          <w:rFonts w:ascii="Roboto" w:hAnsi="Roboto"/>
                          <w:b/>
                          <w:color w:val="205E9E"/>
                          <w:sz w:val="24"/>
                        </w:rPr>
                        <w:t xml:space="preserve"> </w:t>
                      </w:r>
                      <w:r w:rsidRPr="005F68B2">
                        <w:rPr>
                          <w:rFonts w:ascii="Roboto" w:hAnsi="Roboto"/>
                          <w:color w:val="231F20"/>
                          <w:sz w:val="24"/>
                        </w:rPr>
                        <w:t>website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54BAC">
        <w:rPr>
          <w:noProof/>
        </w:rPr>
        <w:drawing>
          <wp:anchor distT="0" distB="0" distL="114300" distR="114300" simplePos="0" relativeHeight="251867136" behindDoc="0" locked="0" layoutInCell="1" allowOverlap="1" wp14:anchorId="00D3A1E5" wp14:editId="384A0BCC">
            <wp:simplePos x="0" y="0"/>
            <wp:positionH relativeFrom="margin">
              <wp:posOffset>4181384</wp:posOffset>
            </wp:positionH>
            <wp:positionV relativeFrom="paragraph">
              <wp:posOffset>1863725</wp:posOffset>
            </wp:positionV>
            <wp:extent cx="1636779" cy="2493269"/>
            <wp:effectExtent l="0" t="0" r="1905" b="2540"/>
            <wp:wrapNone/>
            <wp:docPr id="38" name="Picture 3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Icon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6779" cy="2493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59E4">
        <w:rPr>
          <w:noProof/>
        </w:rPr>
        <mc:AlternateContent>
          <mc:Choice Requires="wps">
            <w:drawing>
              <wp:anchor distT="0" distB="0" distL="114300" distR="114300" simplePos="0" relativeHeight="251624422" behindDoc="0" locked="0" layoutInCell="1" allowOverlap="1" wp14:anchorId="67EA4833" wp14:editId="14E3A2BD">
                <wp:simplePos x="0" y="0"/>
                <wp:positionH relativeFrom="margin">
                  <wp:posOffset>1303020</wp:posOffset>
                </wp:positionH>
                <wp:positionV relativeFrom="paragraph">
                  <wp:posOffset>941705</wp:posOffset>
                </wp:positionV>
                <wp:extent cx="7472680" cy="1029970"/>
                <wp:effectExtent l="0" t="0" r="0" b="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09A161" w14:textId="77777777" w:rsidR="002D59E4" w:rsidRPr="00400E5D" w:rsidRDefault="002D59E4" w:rsidP="002D59E4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00E5D">
                              <w:rPr>
                                <w:b/>
                                <w:bCs/>
                                <w:outline/>
                                <w:color w:val="FFFFFF" w:themeColor="background1"/>
                                <w:spacing w:val="-4"/>
                                <w:sz w:val="100"/>
                                <w:szCs w:val="100"/>
                                <w14:textOutline w14:w="9525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Video Games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A4833" id="Text Box 71" o:spid="_x0000_s1130" type="#_x0000_t202" style="position:absolute;margin-left:102.6pt;margin-top:74.15pt;width:588.4pt;height:81.1pt;z-index:25162442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" filled="f" stroked="f" strokeweight=".5pt">
                <v:textbox>
                  <w:txbxContent>
                    <w:p w14:paraId="4209A161" w14:textId="77777777" w:rsidR="002D59E4" w:rsidRPr="00400E5D" w:rsidRDefault="002D59E4" w:rsidP="002D59E4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00E5D">
                        <w:rPr>
                          <w:b/>
                          <w:bCs/>
                          <w:outline/>
                          <w:color w:val="FFFFFF" w:themeColor="background1"/>
                          <w:spacing w:val="-4"/>
                          <w:sz w:val="100"/>
                          <w:szCs w:val="100"/>
                          <w14:textOutline w14:w="9525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  <w:t>Video Games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D59E4">
        <w:rPr>
          <w:noProof/>
        </w:rPr>
        <mc:AlternateContent>
          <mc:Choice Requires="wps">
            <w:drawing>
              <wp:anchor distT="0" distB="0" distL="114300" distR="114300" simplePos="0" relativeHeight="251623397" behindDoc="0" locked="0" layoutInCell="1" allowOverlap="1" wp14:anchorId="2E363FD3" wp14:editId="058C6CA3">
                <wp:simplePos x="0" y="0"/>
                <wp:positionH relativeFrom="margin">
                  <wp:posOffset>1346835</wp:posOffset>
                </wp:positionH>
                <wp:positionV relativeFrom="paragraph">
                  <wp:posOffset>994410</wp:posOffset>
                </wp:positionV>
                <wp:extent cx="7472680" cy="1029970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CFA039" w14:textId="77777777" w:rsidR="002D59E4" w:rsidRPr="002D3EE7" w:rsidRDefault="002D59E4" w:rsidP="002D59E4">
                            <w:pPr>
                              <w:jc w:val="center"/>
                              <w:rPr>
                                <w:b/>
                                <w:bCs/>
                                <w:color w:val="C21132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D3EE7">
                              <w:rPr>
                                <w:b/>
                                <w:bCs/>
                                <w:color w:val="C21132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Video Games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63FD3" id="Text Box 42" o:spid="_x0000_s1131" type="#_x0000_t202" style="position:absolute;margin-left:106.05pt;margin-top:78.3pt;width:588.4pt;height:81.1pt;z-index:251623397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" filled="f" stroked="f" strokeweight=".5pt">
                <v:textbox>
                  <w:txbxContent>
                    <w:p w14:paraId="0ACFA039" w14:textId="77777777" w:rsidR="002D59E4" w:rsidRPr="002D3EE7" w:rsidRDefault="002D59E4" w:rsidP="002D59E4">
                      <w:pPr>
                        <w:jc w:val="center"/>
                        <w:rPr>
                          <w:b/>
                          <w:bCs/>
                          <w:color w:val="C21132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D3EE7">
                        <w:rPr>
                          <w:b/>
                          <w:bCs/>
                          <w:color w:val="C21132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  <w:t>Video Games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D59E4">
        <w:rPr>
          <w:noProof/>
        </w:rPr>
        <mc:AlternateContent>
          <mc:Choice Requires="wps">
            <w:drawing>
              <wp:anchor distT="0" distB="0" distL="114300" distR="114300" simplePos="0" relativeHeight="251625447" behindDoc="0" locked="0" layoutInCell="1" allowOverlap="1" wp14:anchorId="562912AF" wp14:editId="6DEDFF33">
                <wp:simplePos x="0" y="0"/>
                <wp:positionH relativeFrom="margin">
                  <wp:posOffset>1303020</wp:posOffset>
                </wp:positionH>
                <wp:positionV relativeFrom="paragraph">
                  <wp:posOffset>170815</wp:posOffset>
                </wp:positionV>
                <wp:extent cx="7472680" cy="102997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0C7C58" w14:textId="77777777" w:rsidR="002D59E4" w:rsidRPr="00A26CFD" w:rsidRDefault="002D59E4" w:rsidP="002D59E4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00"/>
                                <w:szCs w:val="100"/>
                                <w14:textOutline w14:w="12700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26CFD">
                              <w:rPr>
                                <w:b/>
                                <w:bCs/>
                                <w:outline/>
                                <w:color w:val="FFFFFF" w:themeColor="background1"/>
                                <w:spacing w:val="-4"/>
                                <w:sz w:val="100"/>
                                <w:szCs w:val="100"/>
                                <w14:textOutline w14:w="12700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Age</w:t>
                            </w:r>
                            <w:r w:rsidRPr="00A26CFD">
                              <w:rPr>
                                <w:b/>
                                <w:bCs/>
                                <w:outline/>
                                <w:color w:val="FFFFFF" w:themeColor="background1"/>
                                <w:spacing w:val="-71"/>
                                <w:sz w:val="100"/>
                                <w:szCs w:val="100"/>
                                <w14:textOutline w14:w="12700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A26CFD">
                              <w:rPr>
                                <w:b/>
                                <w:bCs/>
                                <w:outline/>
                                <w:color w:val="FFFFFF" w:themeColor="background1"/>
                                <w:spacing w:val="-4"/>
                                <w:sz w:val="100"/>
                                <w:szCs w:val="100"/>
                                <w14:textOutline w14:w="12700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Restrictions</w:t>
                            </w:r>
                            <w:r w:rsidRPr="00A26CFD">
                              <w:rPr>
                                <w:b/>
                                <w:bCs/>
                                <w:outline/>
                                <w:color w:val="FFFFFF" w:themeColor="background1"/>
                                <w:spacing w:val="-68"/>
                                <w:sz w:val="100"/>
                                <w:szCs w:val="100"/>
                                <w14:textOutline w14:w="12700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A26CFD">
                              <w:rPr>
                                <w:b/>
                                <w:bCs/>
                                <w:outline/>
                                <w:color w:val="FFFFFF" w:themeColor="background1"/>
                                <w:spacing w:val="-4"/>
                                <w:sz w:val="100"/>
                                <w:szCs w:val="100"/>
                                <w14:textOutline w14:w="12700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912AF" id="Text Box 41" o:spid="_x0000_s1132" type="#_x0000_t202" style="position:absolute;margin-left:102.6pt;margin-top:13.45pt;width:588.4pt;height:81.1pt;z-index:251625447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" filled="f" stroked="f" strokeweight=".5pt">
                <v:textbox>
                  <w:txbxContent>
                    <w:p w14:paraId="380C7C58" w14:textId="77777777" w:rsidR="002D59E4" w:rsidRPr="00A26CFD" w:rsidRDefault="002D59E4" w:rsidP="002D59E4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00"/>
                          <w:szCs w:val="100"/>
                          <w14:textOutline w14:w="12700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26CFD">
                        <w:rPr>
                          <w:b/>
                          <w:bCs/>
                          <w:outline/>
                          <w:color w:val="FFFFFF" w:themeColor="background1"/>
                          <w:spacing w:val="-4"/>
                          <w:sz w:val="100"/>
                          <w:szCs w:val="100"/>
                          <w14:textOutline w14:w="12700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  <w:t>Age</w:t>
                      </w:r>
                      <w:r w:rsidRPr="00A26CFD">
                        <w:rPr>
                          <w:b/>
                          <w:bCs/>
                          <w:outline/>
                          <w:color w:val="FFFFFF" w:themeColor="background1"/>
                          <w:spacing w:val="-71"/>
                          <w:sz w:val="100"/>
                          <w:szCs w:val="100"/>
                          <w14:textOutline w14:w="12700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A26CFD">
                        <w:rPr>
                          <w:b/>
                          <w:bCs/>
                          <w:outline/>
                          <w:color w:val="FFFFFF" w:themeColor="background1"/>
                          <w:spacing w:val="-4"/>
                          <w:sz w:val="100"/>
                          <w:szCs w:val="100"/>
                          <w14:textOutline w14:w="12700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  <w:t>Restrictions</w:t>
                      </w:r>
                      <w:r w:rsidRPr="00A26CFD">
                        <w:rPr>
                          <w:b/>
                          <w:bCs/>
                          <w:outline/>
                          <w:color w:val="FFFFFF" w:themeColor="background1"/>
                          <w:spacing w:val="-68"/>
                          <w:sz w:val="100"/>
                          <w:szCs w:val="100"/>
                          <w14:textOutline w14:w="12700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A26CFD">
                        <w:rPr>
                          <w:b/>
                          <w:bCs/>
                          <w:outline/>
                          <w:color w:val="FFFFFF" w:themeColor="background1"/>
                          <w:spacing w:val="-4"/>
                          <w:sz w:val="100"/>
                          <w:szCs w:val="100"/>
                          <w14:textOutline w14:w="12700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  <w:t>for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D59E4">
        <w:rPr>
          <w:noProof/>
        </w:rPr>
        <mc:AlternateContent>
          <mc:Choice Requires="wps">
            <w:drawing>
              <wp:anchor distT="0" distB="0" distL="114300" distR="114300" simplePos="0" relativeHeight="251623909" behindDoc="0" locked="0" layoutInCell="1" allowOverlap="1" wp14:anchorId="77E12944" wp14:editId="7EBF887A">
                <wp:simplePos x="0" y="0"/>
                <wp:positionH relativeFrom="margin">
                  <wp:posOffset>1346835</wp:posOffset>
                </wp:positionH>
                <wp:positionV relativeFrom="paragraph">
                  <wp:posOffset>224064</wp:posOffset>
                </wp:positionV>
                <wp:extent cx="7472680" cy="102997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472680" cy="1029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0ED4F5" w14:textId="77777777" w:rsidR="002D59E4" w:rsidRPr="002D3EE7" w:rsidRDefault="002D59E4" w:rsidP="002D59E4">
                            <w:pPr>
                              <w:jc w:val="center"/>
                              <w:rPr>
                                <w:b/>
                                <w:bCs/>
                                <w:color w:val="C21132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D3EE7">
                              <w:rPr>
                                <w:b/>
                                <w:bCs/>
                                <w:color w:val="C21132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Age</w:t>
                            </w:r>
                            <w:r w:rsidRPr="002D3EE7">
                              <w:rPr>
                                <w:b/>
                                <w:bCs/>
                                <w:color w:val="C21132"/>
                                <w:spacing w:val="-71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2D3EE7">
                              <w:rPr>
                                <w:b/>
                                <w:bCs/>
                                <w:color w:val="C21132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Restrictions</w:t>
                            </w:r>
                            <w:r w:rsidRPr="002D3EE7">
                              <w:rPr>
                                <w:b/>
                                <w:bCs/>
                                <w:color w:val="C21132"/>
                                <w:spacing w:val="-68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2D3EE7">
                              <w:rPr>
                                <w:b/>
                                <w:bCs/>
                                <w:color w:val="C21132"/>
                                <w:spacing w:val="-4"/>
                                <w:sz w:val="100"/>
                                <w:szCs w:val="100"/>
                                <w14:textOutline w14:w="28575" w14:cap="rnd" w14:cmpd="sng" w14:algn="ctr">
                                  <w14:solidFill>
                                    <w14:srgbClr w14:val="C21132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12944" id="Text Box 40" o:spid="_x0000_s1133" type="#_x0000_t202" style="position:absolute;margin-left:106.05pt;margin-top:17.65pt;width:588.4pt;height:81.1pt;z-index:251623909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" filled="f" stroked="f" strokeweight=".5pt">
                <v:textbox>
                  <w:txbxContent>
                    <w:p w14:paraId="340ED4F5" w14:textId="77777777" w:rsidR="002D59E4" w:rsidRPr="002D3EE7" w:rsidRDefault="002D59E4" w:rsidP="002D59E4">
                      <w:pPr>
                        <w:jc w:val="center"/>
                        <w:rPr>
                          <w:b/>
                          <w:bCs/>
                          <w:color w:val="C21132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D3EE7">
                        <w:rPr>
                          <w:b/>
                          <w:bCs/>
                          <w:color w:val="C21132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  <w:t>Age</w:t>
                      </w:r>
                      <w:r w:rsidRPr="002D3EE7">
                        <w:rPr>
                          <w:b/>
                          <w:bCs/>
                          <w:color w:val="C21132"/>
                          <w:spacing w:val="-71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2D3EE7">
                        <w:rPr>
                          <w:b/>
                          <w:bCs/>
                          <w:color w:val="C21132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  <w:t>Restrictions</w:t>
                      </w:r>
                      <w:r w:rsidRPr="002D3EE7">
                        <w:rPr>
                          <w:b/>
                          <w:bCs/>
                          <w:color w:val="C21132"/>
                          <w:spacing w:val="-68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2D3EE7">
                        <w:rPr>
                          <w:b/>
                          <w:bCs/>
                          <w:color w:val="C21132"/>
                          <w:spacing w:val="-4"/>
                          <w:sz w:val="100"/>
                          <w:szCs w:val="100"/>
                          <w14:textOutline w14:w="28575" w14:cap="rnd" w14:cmpd="sng" w14:algn="ctr">
                            <w14:solidFill>
                              <w14:srgbClr w14:val="C21132"/>
                            </w14:solidFill>
                            <w14:prstDash w14:val="solid"/>
                            <w14:bevel/>
                          </w14:textOutline>
                        </w:rPr>
                        <w:t>for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3468F6" w:rsidRPr="002D28FF" w:rsidSect="009A7910">
      <w:headerReference w:type="default" r:id="rId57"/>
      <w:footerReference w:type="default" r:id="rId58"/>
      <w:pgSz w:w="16838" w:h="23811" w:code="8"/>
      <w:pgMar w:top="567" w:right="567" w:bottom="567" w:left="567" w:header="283" w:footer="10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CAD201" w14:textId="77777777" w:rsidR="009A7910" w:rsidRDefault="009A7910" w:rsidP="00B72DD1">
      <w:pPr>
        <w:spacing w:after="0" w:line="240" w:lineRule="auto"/>
      </w:pPr>
      <w:r>
        <w:separator/>
      </w:r>
    </w:p>
  </w:endnote>
  <w:endnote w:type="continuationSeparator" w:id="0">
    <w:p w14:paraId="367D205C" w14:textId="77777777" w:rsidR="009A7910" w:rsidRDefault="009A7910" w:rsidP="00B72D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inkl">
    <w:panose1 w:val="00000000000000000000"/>
    <w:charset w:val="00"/>
    <w:family w:val="auto"/>
    <w:pitch w:val="variable"/>
    <w:sig w:usb0="00000007" w:usb1="00000001" w:usb2="00000000" w:usb3="00000000" w:csb0="00000093" w:csb1="00000000"/>
    <w:embedRegular r:id="rId1" w:fontKey="{FB990810-3CBB-41E2-BD5A-CDCCF4D3C695}"/>
    <w:embedBold r:id="rId2" w:fontKey="{4E870774-9EEF-462F-B33E-8E03D432659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58EE7A5B-0566-4CA9-988B-6982820C5D50}"/>
    <w:embedBold r:id="rId4" w:fontKey="{B66D1AB2-FC5F-401F-AB75-3396F49994A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508FBAE8-7069-4FAF-A008-6AD3304F8861}"/>
  </w:font>
  <w:font w:name="Roboto Medium">
    <w:altName w:val="Roboto Medium"/>
    <w:panose1 w:val="02000000000000000000"/>
    <w:charset w:val="00"/>
    <w:family w:val="auto"/>
    <w:pitch w:val="variable"/>
    <w:sig w:usb0="E00002FF" w:usb1="5000205B" w:usb2="00000020" w:usb3="00000000" w:csb0="0000019F" w:csb1="00000000"/>
    <w:embedRegular r:id="rId6" w:fontKey="{42365341-1963-4C05-AFB8-FA9F6744DD4E}"/>
  </w:font>
  <w:font w:name="Roboto">
    <w:altName w:val="Roboto"/>
    <w:panose1 w:val="02000000000000000000"/>
    <w:charset w:val="00"/>
    <w:family w:val="auto"/>
    <w:pitch w:val="variable"/>
    <w:sig w:usb0="E00002FF" w:usb1="5000205B" w:usb2="00000020" w:usb3="00000000" w:csb0="0000019F" w:csb1="00000000"/>
    <w:embedRegular r:id="rId7" w:fontKey="{66C252AF-098D-4648-A0AE-27E2EC20981D}"/>
    <w:embedBold r:id="rId8" w:fontKey="{48146C1E-DB19-4592-8A09-AF334C52B90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FAD2A0" w14:textId="77777777" w:rsidR="001747D1" w:rsidRDefault="001747D1">
    <w:pPr>
      <w:pStyle w:val="Footer"/>
    </w:pPr>
    <w:r w:rsidRPr="00B72DD1">
      <w:rPr>
        <w:noProof/>
      </w:rPr>
      <mc:AlternateContent>
        <mc:Choice Requires="wps">
          <w:drawing>
            <wp:anchor distT="45720" distB="45720" distL="114300" distR="114300" simplePos="0" relativeHeight="251664384" behindDoc="0" locked="0" layoutInCell="1" allowOverlap="1" wp14:anchorId="4F6F0B88" wp14:editId="721A3E37">
              <wp:simplePos x="0" y="0"/>
              <wp:positionH relativeFrom="page">
                <wp:posOffset>2750404</wp:posOffset>
              </wp:positionH>
              <wp:positionV relativeFrom="page">
                <wp:posOffset>14497685</wp:posOffset>
              </wp:positionV>
              <wp:extent cx="5573826" cy="490678"/>
              <wp:effectExtent l="0" t="0" r="0" b="5080"/>
              <wp:wrapSquare wrapText="bothSides"/>
              <wp:docPr id="2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73826" cy="49067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CBBAD79" w14:textId="77777777" w:rsidR="001747D1" w:rsidRPr="009E4127" w:rsidRDefault="001747D1" w:rsidP="00B72DD1">
                          <w:pPr>
                            <w:jc w:val="center"/>
                          </w:pP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Page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PAGE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  <w:r w:rsidRPr="009E4127">
                            <w:rPr>
                              <w:sz w:val="16"/>
                              <w:szCs w:val="16"/>
                            </w:rPr>
                            <w:t xml:space="preserve"> of 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instrText xml:space="preserve"> NUMPAGES  \* Arabic  \* MERGEFORMAT </w:instrTex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separate"/>
                          </w:r>
                          <w:r>
                            <w:rPr>
                              <w:bCs/>
                              <w:noProof/>
                              <w:sz w:val="16"/>
                              <w:szCs w:val="16"/>
                            </w:rPr>
                            <w:t>1</w:t>
                          </w:r>
                          <w:r w:rsidRPr="009E4127">
                            <w:rPr>
                              <w:bCs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F6F0B88" id="_x0000_t202" coordsize="21600,21600" o:spt="202" path="m,l,21600r21600,l21600,xe">
              <v:stroke joinstyle="miter"/>
              <v:path gradientshapeok="t" o:connecttype="rect"/>
            </v:shapetype>
            <v:shape id="Text Box 2" o:spid="_x0000_s1134" type="#_x0000_t202" style="position:absolute;margin-left:216.55pt;margin-top:1141.55pt;width:438.9pt;height:38.6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" filled="f" stroked="f">
              <v:textbox>
                <w:txbxContent>
                  <w:p w14:paraId="2CBBAD79" w14:textId="77777777" w:rsidR="001747D1" w:rsidRPr="009E4127" w:rsidRDefault="001747D1" w:rsidP="00B72DD1">
                    <w:pPr>
                      <w:jc w:val="center"/>
                    </w:pPr>
                    <w:r w:rsidRPr="009E4127">
                      <w:rPr>
                        <w:sz w:val="16"/>
                        <w:szCs w:val="16"/>
                      </w:rPr>
                      <w:t xml:space="preserve">Page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PAGE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  <w:r w:rsidRPr="009E4127">
                      <w:rPr>
                        <w:sz w:val="16"/>
                        <w:szCs w:val="16"/>
                      </w:rPr>
                      <w:t xml:space="preserve"> of 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begin"/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instrText xml:space="preserve"> NUMPAGES  \* Arabic  \* MERGEFORMAT </w:instrTex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separate"/>
                    </w:r>
                    <w:r>
                      <w:rPr>
                        <w:bCs/>
                        <w:noProof/>
                        <w:sz w:val="16"/>
                        <w:szCs w:val="16"/>
                      </w:rPr>
                      <w:t>1</w:t>
                    </w:r>
                    <w:r w:rsidRPr="009E4127">
                      <w:rPr>
                        <w:bCs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693FEA" w14:textId="090A0EC1" w:rsidR="001747D1" w:rsidRDefault="001747D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72D34A" w14:textId="1D752DD8" w:rsidR="001747D1" w:rsidRDefault="001747D1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34F9F1" w14:textId="36F3E990" w:rsidR="001747D1" w:rsidRDefault="001747D1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57DBA5" w14:textId="794E3541" w:rsidR="001747D1" w:rsidRDefault="001747D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483777" w14:textId="77777777" w:rsidR="009A7910" w:rsidRDefault="009A7910" w:rsidP="00B72DD1">
      <w:pPr>
        <w:spacing w:after="0" w:line="240" w:lineRule="auto"/>
      </w:pPr>
      <w:r>
        <w:separator/>
      </w:r>
    </w:p>
  </w:footnote>
  <w:footnote w:type="continuationSeparator" w:id="0">
    <w:p w14:paraId="7969A9A5" w14:textId="77777777" w:rsidR="009A7910" w:rsidRDefault="009A7910" w:rsidP="00B72D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D604CC" w14:textId="77777777" w:rsidR="00B72DD1" w:rsidRDefault="00B72DD1">
    <w:pPr>
      <w:pStyle w:val="Header"/>
    </w:pPr>
    <w:r>
      <w:rPr>
        <w:noProof/>
      </w:rPr>
      <w:drawing>
        <wp:anchor distT="0" distB="0" distL="114300" distR="114300" simplePos="0" relativeHeight="251662336" behindDoc="1" locked="0" layoutInCell="1" allowOverlap="1" wp14:anchorId="355AC2F7" wp14:editId="0E803DC1">
          <wp:simplePos x="0" y="0"/>
          <wp:positionH relativeFrom="page">
            <wp:posOffset>769</wp:posOffset>
          </wp:positionH>
          <wp:positionV relativeFrom="page">
            <wp:posOffset>0</wp:posOffset>
          </wp:positionV>
          <wp:extent cx="10677609" cy="15103365"/>
          <wp:effectExtent l="0" t="0" r="0" b="0"/>
          <wp:wrapNone/>
          <wp:docPr id="34" name="Picture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Picture 3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77609" cy="151033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FDA55" w14:textId="416BAF22" w:rsidR="001747D1" w:rsidRDefault="001747D1" w:rsidP="00D16F8D">
    <w:pPr>
      <w:pStyle w:val="Header"/>
      <w:tabs>
        <w:tab w:val="clear" w:pos="4513"/>
        <w:tab w:val="clear" w:pos="9026"/>
        <w:tab w:val="left" w:pos="14118"/>
      </w:tabs>
    </w:pPr>
    <w:r>
      <w:rPr>
        <w:noProof/>
      </w:rPr>
      <w:drawing>
        <wp:anchor distT="0" distB="0" distL="114300" distR="114300" simplePos="0" relativeHeight="251682816" behindDoc="1" locked="0" layoutInCell="1" allowOverlap="1" wp14:anchorId="13B7F0A8" wp14:editId="0A4FCE73">
          <wp:simplePos x="0" y="0"/>
          <wp:positionH relativeFrom="page">
            <wp:posOffset>-769</wp:posOffset>
          </wp:positionH>
          <wp:positionV relativeFrom="page">
            <wp:posOffset>478</wp:posOffset>
          </wp:positionV>
          <wp:extent cx="10679147" cy="15102408"/>
          <wp:effectExtent l="0" t="0" r="0" b="0"/>
          <wp:wrapNone/>
          <wp:docPr id="52" name="Picture 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Picture 5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79147" cy="1510240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16F8D"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BC73ED" w14:textId="77777777" w:rsidR="001747D1" w:rsidRDefault="001747D1">
    <w:pPr>
      <w:pStyle w:val="Header"/>
    </w:pPr>
    <w:r>
      <w:rPr>
        <w:noProof/>
      </w:rPr>
      <w:drawing>
        <wp:anchor distT="0" distB="0" distL="114300" distR="114300" simplePos="0" relativeHeight="251680768" behindDoc="1" locked="0" layoutInCell="1" allowOverlap="1" wp14:anchorId="0AB8205F" wp14:editId="7EEA995A">
          <wp:simplePos x="0" y="0"/>
          <wp:positionH relativeFrom="page">
            <wp:posOffset>-769</wp:posOffset>
          </wp:positionH>
          <wp:positionV relativeFrom="page">
            <wp:posOffset>478</wp:posOffset>
          </wp:positionV>
          <wp:extent cx="10679147" cy="15102408"/>
          <wp:effectExtent l="0" t="0" r="0" b="0"/>
          <wp:wrapNone/>
          <wp:docPr id="29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Picture 2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79147" cy="1510240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BD4F5C" w14:textId="77777777" w:rsidR="001747D1" w:rsidRDefault="001747D1">
    <w:pPr>
      <w:pStyle w:val="Header"/>
    </w:pPr>
    <w:r>
      <w:rPr>
        <w:noProof/>
      </w:rPr>
      <w:drawing>
        <wp:anchor distT="0" distB="0" distL="114300" distR="114300" simplePos="0" relativeHeight="251678720" behindDoc="1" locked="0" layoutInCell="1" allowOverlap="1" wp14:anchorId="7F9A5D9A" wp14:editId="35F6EE43">
          <wp:simplePos x="0" y="0"/>
          <wp:positionH relativeFrom="page">
            <wp:align>right</wp:align>
          </wp:positionH>
          <wp:positionV relativeFrom="page">
            <wp:align>bottom</wp:align>
          </wp:positionV>
          <wp:extent cx="10679147" cy="15102408"/>
          <wp:effectExtent l="0" t="0" r="0" b="0"/>
          <wp:wrapNone/>
          <wp:docPr id="181" name="Picture 18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1" name="Picture 18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79147" cy="1510240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9DBA1E" w14:textId="77777777" w:rsidR="001747D1" w:rsidRDefault="001747D1">
    <w:pPr>
      <w:pStyle w:val="Header"/>
    </w:pPr>
    <w:r>
      <w:rPr>
        <w:noProof/>
      </w:rPr>
      <w:drawing>
        <wp:anchor distT="0" distB="0" distL="114300" distR="114300" simplePos="0" relativeHeight="251676672" behindDoc="1" locked="0" layoutInCell="1" allowOverlap="1" wp14:anchorId="07F9EFE9" wp14:editId="2BEC8025">
          <wp:simplePos x="0" y="0"/>
          <wp:positionH relativeFrom="page">
            <wp:align>right</wp:align>
          </wp:positionH>
          <wp:positionV relativeFrom="page">
            <wp:align>bottom</wp:align>
          </wp:positionV>
          <wp:extent cx="10677609" cy="15100233"/>
          <wp:effectExtent l="0" t="0" r="0" b="0"/>
          <wp:wrapNone/>
          <wp:docPr id="27" name="Picture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Picture 2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77609" cy="1510023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767D3E" w14:textId="77777777" w:rsidR="001747D1" w:rsidRDefault="001747D1">
    <w:pPr>
      <w:pStyle w:val="Header"/>
    </w:pPr>
    <w:r>
      <w:rPr>
        <w:noProof/>
      </w:rPr>
      <w:drawing>
        <wp:anchor distT="0" distB="0" distL="114300" distR="114300" simplePos="0" relativeHeight="251674624" behindDoc="1" locked="0" layoutInCell="1" allowOverlap="1" wp14:anchorId="71AF789B" wp14:editId="0FB7D848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10677609" cy="15100233"/>
          <wp:effectExtent l="0" t="0" r="0" b="0"/>
          <wp:wrapNone/>
          <wp:docPr id="26" name="Picture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Picture 2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77609" cy="1510023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84A05F3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7F6959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2969F9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A62A404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FCCA8AA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5A07CD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52A3D2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A60079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2305F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C0E5F6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70E60A2"/>
    <w:multiLevelType w:val="hybridMultilevel"/>
    <w:tmpl w:val="FEB05C16"/>
    <w:lvl w:ilvl="0" w:tplc="C74C34E8">
      <w:start w:val="1"/>
      <w:numFmt w:val="decimal"/>
      <w:lvlText w:val="%1."/>
      <w:lvlJc w:val="left"/>
      <w:pPr>
        <w:ind w:left="720" w:hanging="360"/>
      </w:pPr>
      <w:rPr>
        <w:rFonts w:ascii="Twinkl" w:hAnsi="Twink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8305CD7"/>
    <w:multiLevelType w:val="hybridMultilevel"/>
    <w:tmpl w:val="84D2EA72"/>
    <w:lvl w:ilvl="0" w:tplc="61E272E6">
      <w:start w:val="1"/>
      <w:numFmt w:val="decimal"/>
      <w:lvlText w:val="%1."/>
      <w:lvlJc w:val="left"/>
      <w:pPr>
        <w:ind w:left="357" w:firstLine="0"/>
      </w:pPr>
      <w:rPr>
        <w:rFonts w:ascii="Twinkl" w:hAnsi="Twinkl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90003">
      <w:start w:val="1"/>
      <w:numFmt w:val="bullet"/>
      <w:lvlText w:val="o"/>
      <w:lvlJc w:val="left"/>
      <w:pPr>
        <w:ind w:left="301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73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45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17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89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61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33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051" w:hanging="360"/>
      </w:pPr>
      <w:rPr>
        <w:rFonts w:ascii="Wingdings" w:hAnsi="Wingdings" w:hint="default"/>
      </w:rPr>
    </w:lvl>
  </w:abstractNum>
  <w:abstractNum w:abstractNumId="12" w15:restartNumberingAfterBreak="0">
    <w:nsid w:val="0991241B"/>
    <w:multiLevelType w:val="hybridMultilevel"/>
    <w:tmpl w:val="9CAE382E"/>
    <w:lvl w:ilvl="0" w:tplc="D228D41E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F2536AD"/>
    <w:multiLevelType w:val="hybridMultilevel"/>
    <w:tmpl w:val="980EEE5A"/>
    <w:lvl w:ilvl="0" w:tplc="C1B27F5C">
      <w:start w:val="1"/>
      <w:numFmt w:val="decimal"/>
      <w:lvlText w:val="%1."/>
      <w:lvlJc w:val="left"/>
      <w:pPr>
        <w:ind w:left="357" w:hanging="357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90003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14" w15:restartNumberingAfterBreak="0">
    <w:nsid w:val="152A12BA"/>
    <w:multiLevelType w:val="hybridMultilevel"/>
    <w:tmpl w:val="2E18994E"/>
    <w:lvl w:ilvl="0" w:tplc="BEBE219A">
      <w:start w:val="1"/>
      <w:numFmt w:val="bullet"/>
      <w:lvlText w:val="•"/>
      <w:lvlJc w:val="left"/>
      <w:pPr>
        <w:ind w:left="928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90003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5" w15:restartNumberingAfterBreak="0">
    <w:nsid w:val="1C5B1273"/>
    <w:multiLevelType w:val="hybridMultilevel"/>
    <w:tmpl w:val="E612C856"/>
    <w:lvl w:ilvl="0" w:tplc="0809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6" w15:restartNumberingAfterBreak="0">
    <w:nsid w:val="1C897564"/>
    <w:multiLevelType w:val="hybridMultilevel"/>
    <w:tmpl w:val="38DA91FE"/>
    <w:lvl w:ilvl="0" w:tplc="BBE85848">
      <w:start w:val="1"/>
      <w:numFmt w:val="bullet"/>
      <w:lvlText w:val=""/>
      <w:lvlJc w:val="left"/>
      <w:pPr>
        <w:ind w:left="357" w:hanging="30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D160B66"/>
    <w:multiLevelType w:val="hybridMultilevel"/>
    <w:tmpl w:val="98B84DF4"/>
    <w:lvl w:ilvl="0" w:tplc="AC363558">
      <w:start w:val="1"/>
      <w:numFmt w:val="decimal"/>
      <w:pStyle w:val="Numbered"/>
      <w:lvlText w:val="%1."/>
      <w:lvlJc w:val="left"/>
      <w:pPr>
        <w:ind w:left="720" w:hanging="360"/>
      </w:pPr>
      <w:rPr>
        <w:rFonts w:ascii="Twinkl" w:hAnsi="Twink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EA2A278">
      <w:start w:val="1"/>
      <w:numFmt w:val="decimal"/>
      <w:pStyle w:val="IndentedNumbered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71C0DCF"/>
    <w:multiLevelType w:val="hybridMultilevel"/>
    <w:tmpl w:val="CE5C326C"/>
    <w:lvl w:ilvl="0" w:tplc="D3C605DE">
      <w:start w:val="1"/>
      <w:numFmt w:val="bullet"/>
      <w:lvlText w:val="•"/>
      <w:lvlJc w:val="left"/>
      <w:pPr>
        <w:ind w:left="805" w:hanging="360"/>
      </w:pPr>
      <w:rPr>
        <w:rFonts w:ascii="Twinkl" w:hAnsi="Twinkl" w:cs="Times New Roman" w:hint="default"/>
        <w:b w:val="0"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8090003" w:tentative="1">
      <w:start w:val="1"/>
      <w:numFmt w:val="bullet"/>
      <w:lvlText w:val="o"/>
      <w:lvlJc w:val="left"/>
      <w:pPr>
        <w:ind w:left="152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5" w:hanging="360"/>
      </w:pPr>
      <w:rPr>
        <w:rFonts w:ascii="Wingdings" w:hAnsi="Wingdings" w:hint="default"/>
      </w:rPr>
    </w:lvl>
  </w:abstractNum>
  <w:abstractNum w:abstractNumId="19" w15:restartNumberingAfterBreak="0">
    <w:nsid w:val="28FC0015"/>
    <w:multiLevelType w:val="hybridMultilevel"/>
    <w:tmpl w:val="4C4EA5C2"/>
    <w:lvl w:ilvl="0" w:tplc="D59EBD32">
      <w:start w:val="1"/>
      <w:numFmt w:val="bullet"/>
      <w:pStyle w:val="Bullet"/>
      <w:lvlText w:val="•"/>
      <w:lvlJc w:val="left"/>
      <w:pPr>
        <w:ind w:left="777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A874DB38">
      <w:start w:val="1"/>
      <w:numFmt w:val="bullet"/>
      <w:pStyle w:val="IndentedBullet"/>
      <w:lvlText w:val="•"/>
      <w:lvlJc w:val="left"/>
      <w:pPr>
        <w:ind w:left="1497" w:hanging="360"/>
      </w:pPr>
      <w:rPr>
        <w:rFonts w:ascii="Twinkl" w:hAnsi="Twinkl" w:hint="default"/>
        <w:w w:val="100"/>
        <w:szCs w:val="26"/>
      </w:rPr>
    </w:lvl>
    <w:lvl w:ilvl="2" w:tplc="080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20" w15:restartNumberingAfterBreak="0">
    <w:nsid w:val="2A941A4C"/>
    <w:multiLevelType w:val="hybridMultilevel"/>
    <w:tmpl w:val="AE3A9AFC"/>
    <w:lvl w:ilvl="0" w:tplc="08090001">
      <w:start w:val="1"/>
      <w:numFmt w:val="bullet"/>
      <w:lvlText w:val=""/>
      <w:lvlJc w:val="left"/>
      <w:pPr>
        <w:ind w:left="301" w:hanging="244"/>
      </w:pPr>
      <w:rPr>
        <w:rFonts w:ascii="Symbol" w:hAnsi="Symbol" w:hint="default"/>
        <w:b w:val="0"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8090003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21" w15:restartNumberingAfterBreak="0">
    <w:nsid w:val="2D6A060E"/>
    <w:multiLevelType w:val="hybridMultilevel"/>
    <w:tmpl w:val="D5441C76"/>
    <w:lvl w:ilvl="0" w:tplc="6670564E">
      <w:start w:val="1"/>
      <w:numFmt w:val="bullet"/>
      <w:lvlText w:val="•"/>
      <w:lvlJc w:val="left"/>
      <w:pPr>
        <w:ind w:left="805" w:hanging="360"/>
      </w:pPr>
      <w:rPr>
        <w:rFonts w:ascii="Twinkl" w:hAnsi="Twinkl" w:cs="Times New Roman" w:hint="default"/>
        <w:b w:val="0"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8090003" w:tentative="1">
      <w:start w:val="1"/>
      <w:numFmt w:val="bullet"/>
      <w:lvlText w:val="o"/>
      <w:lvlJc w:val="left"/>
      <w:pPr>
        <w:ind w:left="152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5" w:hanging="360"/>
      </w:pPr>
      <w:rPr>
        <w:rFonts w:ascii="Wingdings" w:hAnsi="Wingdings" w:hint="default"/>
      </w:rPr>
    </w:lvl>
  </w:abstractNum>
  <w:abstractNum w:abstractNumId="22" w15:restartNumberingAfterBreak="0">
    <w:nsid w:val="40955837"/>
    <w:multiLevelType w:val="hybridMultilevel"/>
    <w:tmpl w:val="E8D6FE4C"/>
    <w:lvl w:ilvl="0" w:tplc="CAF84A9A">
      <w:start w:val="1"/>
      <w:numFmt w:val="lowerLetter"/>
      <w:lvlText w:val="%1."/>
      <w:lvlJc w:val="left"/>
      <w:pPr>
        <w:ind w:left="1077" w:hanging="360"/>
      </w:pPr>
    </w:lvl>
    <w:lvl w:ilvl="1" w:tplc="08090019" w:tentative="1">
      <w:start w:val="1"/>
      <w:numFmt w:val="lowerLetter"/>
      <w:lvlText w:val="%2."/>
      <w:lvlJc w:val="left"/>
      <w:pPr>
        <w:ind w:left="1797" w:hanging="360"/>
      </w:pPr>
    </w:lvl>
    <w:lvl w:ilvl="2" w:tplc="0809001B" w:tentative="1">
      <w:start w:val="1"/>
      <w:numFmt w:val="lowerRoman"/>
      <w:lvlText w:val="%3."/>
      <w:lvlJc w:val="right"/>
      <w:pPr>
        <w:ind w:left="2517" w:hanging="180"/>
      </w:pPr>
    </w:lvl>
    <w:lvl w:ilvl="3" w:tplc="0809000F" w:tentative="1">
      <w:start w:val="1"/>
      <w:numFmt w:val="decimal"/>
      <w:lvlText w:val="%4."/>
      <w:lvlJc w:val="left"/>
      <w:pPr>
        <w:ind w:left="3237" w:hanging="360"/>
      </w:pPr>
    </w:lvl>
    <w:lvl w:ilvl="4" w:tplc="08090019" w:tentative="1">
      <w:start w:val="1"/>
      <w:numFmt w:val="lowerLetter"/>
      <w:lvlText w:val="%5."/>
      <w:lvlJc w:val="left"/>
      <w:pPr>
        <w:ind w:left="3957" w:hanging="360"/>
      </w:pPr>
    </w:lvl>
    <w:lvl w:ilvl="5" w:tplc="0809001B" w:tentative="1">
      <w:start w:val="1"/>
      <w:numFmt w:val="lowerRoman"/>
      <w:lvlText w:val="%6."/>
      <w:lvlJc w:val="right"/>
      <w:pPr>
        <w:ind w:left="4677" w:hanging="180"/>
      </w:pPr>
    </w:lvl>
    <w:lvl w:ilvl="6" w:tplc="0809000F" w:tentative="1">
      <w:start w:val="1"/>
      <w:numFmt w:val="decimal"/>
      <w:lvlText w:val="%7."/>
      <w:lvlJc w:val="left"/>
      <w:pPr>
        <w:ind w:left="5397" w:hanging="360"/>
      </w:pPr>
    </w:lvl>
    <w:lvl w:ilvl="7" w:tplc="08090019" w:tentative="1">
      <w:start w:val="1"/>
      <w:numFmt w:val="lowerLetter"/>
      <w:lvlText w:val="%8."/>
      <w:lvlJc w:val="left"/>
      <w:pPr>
        <w:ind w:left="6117" w:hanging="360"/>
      </w:pPr>
    </w:lvl>
    <w:lvl w:ilvl="8" w:tplc="0809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23" w15:restartNumberingAfterBreak="0">
    <w:nsid w:val="4113309B"/>
    <w:multiLevelType w:val="hybridMultilevel"/>
    <w:tmpl w:val="AD28883A"/>
    <w:lvl w:ilvl="0" w:tplc="0809000F">
      <w:start w:val="1"/>
      <w:numFmt w:val="decimal"/>
      <w:lvlText w:val="%1."/>
      <w:lvlJc w:val="left"/>
      <w:pPr>
        <w:ind w:left="357" w:hanging="357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90003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4" w15:restartNumberingAfterBreak="0">
    <w:nsid w:val="4F14734F"/>
    <w:multiLevelType w:val="hybridMultilevel"/>
    <w:tmpl w:val="EB28E7AE"/>
    <w:lvl w:ilvl="0" w:tplc="0809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25" w15:restartNumberingAfterBreak="0">
    <w:nsid w:val="56703E1C"/>
    <w:multiLevelType w:val="hybridMultilevel"/>
    <w:tmpl w:val="0EB8E8F6"/>
    <w:lvl w:ilvl="0" w:tplc="5D42496A">
      <w:start w:val="1"/>
      <w:numFmt w:val="lowerLetter"/>
      <w:lvlText w:val="%1."/>
      <w:lvlJc w:val="left"/>
      <w:pPr>
        <w:ind w:left="357" w:hanging="357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2154" w:hanging="360"/>
      </w:pPr>
    </w:lvl>
    <w:lvl w:ilvl="2" w:tplc="0809001B" w:tentative="1">
      <w:start w:val="1"/>
      <w:numFmt w:val="lowerRoman"/>
      <w:lvlText w:val="%3."/>
      <w:lvlJc w:val="right"/>
      <w:pPr>
        <w:ind w:left="2874" w:hanging="180"/>
      </w:pPr>
    </w:lvl>
    <w:lvl w:ilvl="3" w:tplc="0809000F" w:tentative="1">
      <w:start w:val="1"/>
      <w:numFmt w:val="decimal"/>
      <w:lvlText w:val="%4."/>
      <w:lvlJc w:val="left"/>
      <w:pPr>
        <w:ind w:left="3594" w:hanging="360"/>
      </w:pPr>
    </w:lvl>
    <w:lvl w:ilvl="4" w:tplc="08090019" w:tentative="1">
      <w:start w:val="1"/>
      <w:numFmt w:val="lowerLetter"/>
      <w:lvlText w:val="%5."/>
      <w:lvlJc w:val="left"/>
      <w:pPr>
        <w:ind w:left="4314" w:hanging="360"/>
      </w:pPr>
    </w:lvl>
    <w:lvl w:ilvl="5" w:tplc="0809001B" w:tentative="1">
      <w:start w:val="1"/>
      <w:numFmt w:val="lowerRoman"/>
      <w:lvlText w:val="%6."/>
      <w:lvlJc w:val="right"/>
      <w:pPr>
        <w:ind w:left="5034" w:hanging="180"/>
      </w:pPr>
    </w:lvl>
    <w:lvl w:ilvl="6" w:tplc="0809000F" w:tentative="1">
      <w:start w:val="1"/>
      <w:numFmt w:val="decimal"/>
      <w:lvlText w:val="%7."/>
      <w:lvlJc w:val="left"/>
      <w:pPr>
        <w:ind w:left="5754" w:hanging="360"/>
      </w:pPr>
    </w:lvl>
    <w:lvl w:ilvl="7" w:tplc="08090019" w:tentative="1">
      <w:start w:val="1"/>
      <w:numFmt w:val="lowerLetter"/>
      <w:lvlText w:val="%8."/>
      <w:lvlJc w:val="left"/>
      <w:pPr>
        <w:ind w:left="6474" w:hanging="360"/>
      </w:pPr>
    </w:lvl>
    <w:lvl w:ilvl="8" w:tplc="0809001B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26" w15:restartNumberingAfterBreak="0">
    <w:nsid w:val="69511DEC"/>
    <w:multiLevelType w:val="hybridMultilevel"/>
    <w:tmpl w:val="26BE8EBE"/>
    <w:lvl w:ilvl="0" w:tplc="0809000F">
      <w:start w:val="1"/>
      <w:numFmt w:val="decimal"/>
      <w:lvlText w:val="%1."/>
      <w:lvlJc w:val="left"/>
      <w:pPr>
        <w:ind w:left="643" w:hanging="360"/>
      </w:pPr>
    </w:lvl>
    <w:lvl w:ilvl="1" w:tplc="08090019" w:tentative="1">
      <w:start w:val="1"/>
      <w:numFmt w:val="lowerLetter"/>
      <w:lvlText w:val="%2."/>
      <w:lvlJc w:val="left"/>
      <w:pPr>
        <w:ind w:left="1363" w:hanging="360"/>
      </w:pPr>
    </w:lvl>
    <w:lvl w:ilvl="2" w:tplc="0809001B" w:tentative="1">
      <w:start w:val="1"/>
      <w:numFmt w:val="lowerRoman"/>
      <w:lvlText w:val="%3."/>
      <w:lvlJc w:val="right"/>
      <w:pPr>
        <w:ind w:left="2083" w:hanging="180"/>
      </w:pPr>
    </w:lvl>
    <w:lvl w:ilvl="3" w:tplc="0809000F" w:tentative="1">
      <w:start w:val="1"/>
      <w:numFmt w:val="decimal"/>
      <w:lvlText w:val="%4."/>
      <w:lvlJc w:val="left"/>
      <w:pPr>
        <w:ind w:left="2803" w:hanging="360"/>
      </w:pPr>
    </w:lvl>
    <w:lvl w:ilvl="4" w:tplc="08090019" w:tentative="1">
      <w:start w:val="1"/>
      <w:numFmt w:val="lowerLetter"/>
      <w:lvlText w:val="%5."/>
      <w:lvlJc w:val="left"/>
      <w:pPr>
        <w:ind w:left="3523" w:hanging="360"/>
      </w:pPr>
    </w:lvl>
    <w:lvl w:ilvl="5" w:tplc="0809001B" w:tentative="1">
      <w:start w:val="1"/>
      <w:numFmt w:val="lowerRoman"/>
      <w:lvlText w:val="%6."/>
      <w:lvlJc w:val="right"/>
      <w:pPr>
        <w:ind w:left="4243" w:hanging="180"/>
      </w:pPr>
    </w:lvl>
    <w:lvl w:ilvl="6" w:tplc="0809000F" w:tentative="1">
      <w:start w:val="1"/>
      <w:numFmt w:val="decimal"/>
      <w:lvlText w:val="%7."/>
      <w:lvlJc w:val="left"/>
      <w:pPr>
        <w:ind w:left="4963" w:hanging="360"/>
      </w:pPr>
    </w:lvl>
    <w:lvl w:ilvl="7" w:tplc="08090019" w:tentative="1">
      <w:start w:val="1"/>
      <w:numFmt w:val="lowerLetter"/>
      <w:lvlText w:val="%8."/>
      <w:lvlJc w:val="left"/>
      <w:pPr>
        <w:ind w:left="5683" w:hanging="360"/>
      </w:pPr>
    </w:lvl>
    <w:lvl w:ilvl="8" w:tplc="08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27" w15:restartNumberingAfterBreak="0">
    <w:nsid w:val="6ABA27F4"/>
    <w:multiLevelType w:val="hybridMultilevel"/>
    <w:tmpl w:val="B81C896A"/>
    <w:lvl w:ilvl="0" w:tplc="35AC5922">
      <w:start w:val="1"/>
      <w:numFmt w:val="bullet"/>
      <w:lvlText w:val="•"/>
      <w:lvlJc w:val="left"/>
      <w:pPr>
        <w:ind w:left="301" w:hanging="244"/>
      </w:pPr>
      <w:rPr>
        <w:rFonts w:ascii="Twinkl" w:hAnsi="Twinkl" w:cs="Times New Roman" w:hint="default"/>
        <w:b w:val="0"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8090003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8" w15:restartNumberingAfterBreak="0">
    <w:nsid w:val="72EC09D7"/>
    <w:multiLevelType w:val="hybridMultilevel"/>
    <w:tmpl w:val="FF086C68"/>
    <w:lvl w:ilvl="0" w:tplc="37FAFC5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9FD374C"/>
    <w:multiLevelType w:val="hybridMultilevel"/>
    <w:tmpl w:val="F3746A54"/>
    <w:lvl w:ilvl="0" w:tplc="04660688">
      <w:start w:val="1"/>
      <w:numFmt w:val="lowerLetter"/>
      <w:lvlText w:val="%1."/>
      <w:lvlJc w:val="left"/>
      <w:pPr>
        <w:ind w:left="357" w:hanging="357"/>
      </w:pPr>
      <w:rPr>
        <w:rFonts w:hint="default"/>
      </w:rPr>
    </w:lvl>
    <w:lvl w:ilvl="1" w:tplc="E0ACCFC2">
      <w:start w:val="1"/>
      <w:numFmt w:val="lowerLetter"/>
      <w:pStyle w:val="Lettered"/>
      <w:lvlText w:val="%2."/>
      <w:lvlJc w:val="left"/>
      <w:pPr>
        <w:ind w:left="2154" w:hanging="360"/>
      </w:pPr>
    </w:lvl>
    <w:lvl w:ilvl="2" w:tplc="0809001B" w:tentative="1">
      <w:start w:val="1"/>
      <w:numFmt w:val="lowerRoman"/>
      <w:lvlText w:val="%3."/>
      <w:lvlJc w:val="right"/>
      <w:pPr>
        <w:ind w:left="2874" w:hanging="180"/>
      </w:pPr>
    </w:lvl>
    <w:lvl w:ilvl="3" w:tplc="0809000F">
      <w:start w:val="1"/>
      <w:numFmt w:val="decimal"/>
      <w:lvlText w:val="%4."/>
      <w:lvlJc w:val="left"/>
      <w:pPr>
        <w:ind w:left="3594" w:hanging="360"/>
      </w:pPr>
    </w:lvl>
    <w:lvl w:ilvl="4" w:tplc="9F9A7832">
      <w:start w:val="1"/>
      <w:numFmt w:val="lowerLetter"/>
      <w:pStyle w:val="IndentedLettered"/>
      <w:lvlText w:val="%5."/>
      <w:lvlJc w:val="left"/>
      <w:pPr>
        <w:ind w:left="4314" w:hanging="360"/>
      </w:pPr>
    </w:lvl>
    <w:lvl w:ilvl="5" w:tplc="0809001B">
      <w:start w:val="1"/>
      <w:numFmt w:val="lowerRoman"/>
      <w:lvlText w:val="%6."/>
      <w:lvlJc w:val="right"/>
      <w:pPr>
        <w:ind w:left="5034" w:hanging="180"/>
      </w:pPr>
    </w:lvl>
    <w:lvl w:ilvl="6" w:tplc="0809000F" w:tentative="1">
      <w:start w:val="1"/>
      <w:numFmt w:val="decimal"/>
      <w:lvlText w:val="%7."/>
      <w:lvlJc w:val="left"/>
      <w:pPr>
        <w:ind w:left="5754" w:hanging="360"/>
      </w:pPr>
    </w:lvl>
    <w:lvl w:ilvl="7" w:tplc="08090019" w:tentative="1">
      <w:start w:val="1"/>
      <w:numFmt w:val="lowerLetter"/>
      <w:lvlText w:val="%8."/>
      <w:lvlJc w:val="left"/>
      <w:pPr>
        <w:ind w:left="6474" w:hanging="360"/>
      </w:pPr>
    </w:lvl>
    <w:lvl w:ilvl="8" w:tplc="0809001B" w:tentative="1">
      <w:start w:val="1"/>
      <w:numFmt w:val="lowerRoman"/>
      <w:lvlText w:val="%9."/>
      <w:lvlJc w:val="right"/>
      <w:pPr>
        <w:ind w:left="7194" w:hanging="180"/>
      </w:pPr>
    </w:lvl>
  </w:abstractNum>
  <w:abstractNum w:abstractNumId="30" w15:restartNumberingAfterBreak="0">
    <w:nsid w:val="7B9B30D6"/>
    <w:multiLevelType w:val="hybridMultilevel"/>
    <w:tmpl w:val="22CE9136"/>
    <w:lvl w:ilvl="0" w:tplc="DDB4D15E">
      <w:start w:val="1"/>
      <w:numFmt w:val="bullet"/>
      <w:lvlText w:val="•"/>
      <w:lvlJc w:val="left"/>
      <w:pPr>
        <w:ind w:left="301" w:hanging="244"/>
      </w:pPr>
      <w:rPr>
        <w:rFonts w:ascii="Twinkl" w:hAnsi="Twinkl" w:hint="default"/>
      </w:rPr>
    </w:lvl>
    <w:lvl w:ilvl="1" w:tplc="E05CEDB0">
      <w:start w:val="1"/>
      <w:numFmt w:val="bullet"/>
      <w:lvlText w:val="•"/>
      <w:lvlJc w:val="left"/>
      <w:pPr>
        <w:ind w:left="1797" w:hanging="360"/>
      </w:pPr>
      <w:rPr>
        <w:rFonts w:ascii="Twinkl" w:hAnsi="Twinkl" w:cs="Times New Roman" w:hint="default"/>
        <w:b w:val="0"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num w:numId="1" w16cid:durableId="637034811">
    <w:abstractNumId w:val="15"/>
  </w:num>
  <w:num w:numId="2" w16cid:durableId="2146240481">
    <w:abstractNumId w:val="26"/>
  </w:num>
  <w:num w:numId="3" w16cid:durableId="953094336">
    <w:abstractNumId w:val="24"/>
  </w:num>
  <w:num w:numId="4" w16cid:durableId="1990474000">
    <w:abstractNumId w:val="13"/>
  </w:num>
  <w:num w:numId="5" w16cid:durableId="137839821">
    <w:abstractNumId w:val="28"/>
  </w:num>
  <w:num w:numId="6" w16cid:durableId="1560093690">
    <w:abstractNumId w:val="14"/>
  </w:num>
  <w:num w:numId="7" w16cid:durableId="1688098087">
    <w:abstractNumId w:val="9"/>
  </w:num>
  <w:num w:numId="8" w16cid:durableId="19596547">
    <w:abstractNumId w:val="7"/>
  </w:num>
  <w:num w:numId="9" w16cid:durableId="1213419254">
    <w:abstractNumId w:val="6"/>
  </w:num>
  <w:num w:numId="10" w16cid:durableId="1978683320">
    <w:abstractNumId w:val="5"/>
  </w:num>
  <w:num w:numId="11" w16cid:durableId="2059742997">
    <w:abstractNumId w:val="4"/>
  </w:num>
  <w:num w:numId="12" w16cid:durableId="1703088841">
    <w:abstractNumId w:val="8"/>
  </w:num>
  <w:num w:numId="13" w16cid:durableId="1920433518">
    <w:abstractNumId w:val="3"/>
  </w:num>
  <w:num w:numId="14" w16cid:durableId="1066996021">
    <w:abstractNumId w:val="2"/>
  </w:num>
  <w:num w:numId="15" w16cid:durableId="710225969">
    <w:abstractNumId w:val="1"/>
  </w:num>
  <w:num w:numId="16" w16cid:durableId="645672494">
    <w:abstractNumId w:val="0"/>
  </w:num>
  <w:num w:numId="17" w16cid:durableId="2121953234">
    <w:abstractNumId w:val="25"/>
  </w:num>
  <w:num w:numId="18" w16cid:durableId="2067290814">
    <w:abstractNumId w:val="13"/>
    <w:lvlOverride w:ilvl="0">
      <w:startOverride w:val="1"/>
    </w:lvlOverride>
  </w:num>
  <w:num w:numId="19" w16cid:durableId="576012709">
    <w:abstractNumId w:val="13"/>
    <w:lvlOverride w:ilvl="0">
      <w:startOverride w:val="1"/>
    </w:lvlOverride>
  </w:num>
  <w:num w:numId="20" w16cid:durableId="199320005">
    <w:abstractNumId w:val="25"/>
    <w:lvlOverride w:ilvl="0">
      <w:startOverride w:val="1"/>
    </w:lvlOverride>
  </w:num>
  <w:num w:numId="21" w16cid:durableId="1854027241">
    <w:abstractNumId w:val="13"/>
    <w:lvlOverride w:ilvl="0">
      <w:startOverride w:val="1"/>
    </w:lvlOverride>
  </w:num>
  <w:num w:numId="22" w16cid:durableId="773135143">
    <w:abstractNumId w:val="25"/>
    <w:lvlOverride w:ilvl="0">
      <w:startOverride w:val="1"/>
    </w:lvlOverride>
  </w:num>
  <w:num w:numId="23" w16cid:durableId="1848210109">
    <w:abstractNumId w:val="27"/>
  </w:num>
  <w:num w:numId="24" w16cid:durableId="82916453">
    <w:abstractNumId w:val="25"/>
    <w:lvlOverride w:ilvl="0">
      <w:startOverride w:val="1"/>
    </w:lvlOverride>
  </w:num>
  <w:num w:numId="25" w16cid:durableId="790324850">
    <w:abstractNumId w:val="13"/>
    <w:lvlOverride w:ilvl="0">
      <w:lvl w:ilvl="0" w:tplc="C1B27F5C">
        <w:start w:val="1"/>
        <w:numFmt w:val="decimal"/>
        <w:lvlText w:val="%1."/>
        <w:lvlJc w:val="left"/>
        <w:pPr>
          <w:ind w:left="357" w:firstLine="0"/>
        </w:pPr>
        <w:rPr>
          <w:rFonts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0"/>
          <w:position w:val="0"/>
          <w:u w:val="none"/>
          <w:effect w:val="none"/>
          <w:vertAlign w:val="baseline"/>
          <w:em w:val="none"/>
          <w14:ligatures w14:val="none"/>
          <w14:numForm w14:val="default"/>
          <w14:numSpacing w14:val="default"/>
          <w14:stylisticSets/>
          <w14:cntxtAlts w14:val="0"/>
        </w:rPr>
      </w:lvl>
    </w:lvlOverride>
    <w:lvlOverride w:ilvl="1">
      <w:lvl w:ilvl="1" w:tplc="08090003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8090005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8090001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8090003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8090005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8090001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8090003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8090005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6" w16cid:durableId="709690376">
    <w:abstractNumId w:val="23"/>
  </w:num>
  <w:num w:numId="27" w16cid:durableId="1674261696">
    <w:abstractNumId w:val="11"/>
  </w:num>
  <w:num w:numId="28" w16cid:durableId="795803694">
    <w:abstractNumId w:val="10"/>
  </w:num>
  <w:num w:numId="29" w16cid:durableId="1817796438">
    <w:abstractNumId w:val="17"/>
  </w:num>
  <w:num w:numId="30" w16cid:durableId="286548869">
    <w:abstractNumId w:val="25"/>
    <w:lvlOverride w:ilvl="0">
      <w:startOverride w:val="1"/>
    </w:lvlOverride>
  </w:num>
  <w:num w:numId="31" w16cid:durableId="2041859543">
    <w:abstractNumId w:val="29"/>
  </w:num>
  <w:num w:numId="32" w16cid:durableId="1453013962">
    <w:abstractNumId w:val="21"/>
  </w:num>
  <w:num w:numId="33" w16cid:durableId="407505584">
    <w:abstractNumId w:val="18"/>
  </w:num>
  <w:num w:numId="34" w16cid:durableId="226839089">
    <w:abstractNumId w:val="27"/>
    <w:lvlOverride w:ilvl="0">
      <w:startOverride w:val="1"/>
    </w:lvlOverride>
  </w:num>
  <w:num w:numId="35" w16cid:durableId="558710116">
    <w:abstractNumId w:val="12"/>
  </w:num>
  <w:num w:numId="36" w16cid:durableId="532693823">
    <w:abstractNumId w:val="22"/>
  </w:num>
  <w:num w:numId="37" w16cid:durableId="325674282">
    <w:abstractNumId w:val="30"/>
  </w:num>
  <w:num w:numId="38" w16cid:durableId="36585850">
    <w:abstractNumId w:val="20"/>
  </w:num>
  <w:num w:numId="39" w16cid:durableId="910652661">
    <w:abstractNumId w:val="20"/>
    <w:lvlOverride w:ilvl="0">
      <w:startOverride w:val="1"/>
    </w:lvlOverride>
  </w:num>
  <w:num w:numId="40" w16cid:durableId="1425882713">
    <w:abstractNumId w:val="16"/>
  </w:num>
  <w:num w:numId="41" w16cid:durableId="150028926">
    <w:abstractNumId w:val="20"/>
    <w:lvlOverride w:ilvl="0">
      <w:startOverride w:val="1"/>
    </w:lvlOverride>
  </w:num>
  <w:num w:numId="42" w16cid:durableId="1831678760">
    <w:abstractNumId w:val="20"/>
    <w:lvlOverride w:ilvl="0">
      <w:startOverride w:val="1"/>
    </w:lvlOverride>
  </w:num>
  <w:num w:numId="43" w16cid:durableId="917011569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28FF"/>
    <w:rsid w:val="00016E27"/>
    <w:rsid w:val="000207DD"/>
    <w:rsid w:val="000248EF"/>
    <w:rsid w:val="00024FCC"/>
    <w:rsid w:val="0009206B"/>
    <w:rsid w:val="00096402"/>
    <w:rsid w:val="000A0B80"/>
    <w:rsid w:val="000A362D"/>
    <w:rsid w:val="000B713A"/>
    <w:rsid w:val="00104436"/>
    <w:rsid w:val="00144611"/>
    <w:rsid w:val="00165B57"/>
    <w:rsid w:val="001747D1"/>
    <w:rsid w:val="00187288"/>
    <w:rsid w:val="001F665C"/>
    <w:rsid w:val="00222012"/>
    <w:rsid w:val="00234369"/>
    <w:rsid w:val="002473A9"/>
    <w:rsid w:val="00250655"/>
    <w:rsid w:val="00275A37"/>
    <w:rsid w:val="002A2601"/>
    <w:rsid w:val="002A620E"/>
    <w:rsid w:val="002D28FF"/>
    <w:rsid w:val="002D3EE7"/>
    <w:rsid w:val="002D59E4"/>
    <w:rsid w:val="002D5EA8"/>
    <w:rsid w:val="00303C6F"/>
    <w:rsid w:val="00321E07"/>
    <w:rsid w:val="003468F6"/>
    <w:rsid w:val="0035505A"/>
    <w:rsid w:val="0036444B"/>
    <w:rsid w:val="00373B1C"/>
    <w:rsid w:val="003B5BD3"/>
    <w:rsid w:val="003C4A68"/>
    <w:rsid w:val="003E1D56"/>
    <w:rsid w:val="003E7750"/>
    <w:rsid w:val="003F2485"/>
    <w:rsid w:val="00400E5D"/>
    <w:rsid w:val="00400F9D"/>
    <w:rsid w:val="0042196C"/>
    <w:rsid w:val="004331C7"/>
    <w:rsid w:val="004558AA"/>
    <w:rsid w:val="004D75B1"/>
    <w:rsid w:val="005159E3"/>
    <w:rsid w:val="00516966"/>
    <w:rsid w:val="005330CA"/>
    <w:rsid w:val="00554DBC"/>
    <w:rsid w:val="00557D21"/>
    <w:rsid w:val="0056267B"/>
    <w:rsid w:val="005658C5"/>
    <w:rsid w:val="00591EDA"/>
    <w:rsid w:val="005A36A1"/>
    <w:rsid w:val="005C34A1"/>
    <w:rsid w:val="005D0182"/>
    <w:rsid w:val="005E60DF"/>
    <w:rsid w:val="005F3206"/>
    <w:rsid w:val="005F68B2"/>
    <w:rsid w:val="00612EA4"/>
    <w:rsid w:val="00635754"/>
    <w:rsid w:val="0066457E"/>
    <w:rsid w:val="00685B1B"/>
    <w:rsid w:val="006A7587"/>
    <w:rsid w:val="006C1CD6"/>
    <w:rsid w:val="006D0E01"/>
    <w:rsid w:val="006D274E"/>
    <w:rsid w:val="00706FE9"/>
    <w:rsid w:val="00727168"/>
    <w:rsid w:val="0073670B"/>
    <w:rsid w:val="00736C30"/>
    <w:rsid w:val="007416EB"/>
    <w:rsid w:val="0077446C"/>
    <w:rsid w:val="007746A4"/>
    <w:rsid w:val="00786A6E"/>
    <w:rsid w:val="007926FB"/>
    <w:rsid w:val="007A0BE5"/>
    <w:rsid w:val="007A6E5A"/>
    <w:rsid w:val="007B04BF"/>
    <w:rsid w:val="007B3743"/>
    <w:rsid w:val="007B7719"/>
    <w:rsid w:val="007C0885"/>
    <w:rsid w:val="007E1698"/>
    <w:rsid w:val="00802488"/>
    <w:rsid w:val="00863D23"/>
    <w:rsid w:val="008A5CA0"/>
    <w:rsid w:val="008B7B5E"/>
    <w:rsid w:val="008C6BD7"/>
    <w:rsid w:val="008D3203"/>
    <w:rsid w:val="008D3B25"/>
    <w:rsid w:val="00903F24"/>
    <w:rsid w:val="00904B00"/>
    <w:rsid w:val="00932644"/>
    <w:rsid w:val="00942983"/>
    <w:rsid w:val="00942D96"/>
    <w:rsid w:val="00962A4A"/>
    <w:rsid w:val="009A391D"/>
    <w:rsid w:val="009A56A6"/>
    <w:rsid w:val="009A7910"/>
    <w:rsid w:val="009B3243"/>
    <w:rsid w:val="009B4B49"/>
    <w:rsid w:val="009B6312"/>
    <w:rsid w:val="00A26CFD"/>
    <w:rsid w:val="00A56C11"/>
    <w:rsid w:val="00A76255"/>
    <w:rsid w:val="00A80AA0"/>
    <w:rsid w:val="00A82534"/>
    <w:rsid w:val="00AA2CBF"/>
    <w:rsid w:val="00AA6D9B"/>
    <w:rsid w:val="00AE081E"/>
    <w:rsid w:val="00AE087D"/>
    <w:rsid w:val="00AF474E"/>
    <w:rsid w:val="00B16FF2"/>
    <w:rsid w:val="00B227B1"/>
    <w:rsid w:val="00B37293"/>
    <w:rsid w:val="00B424D2"/>
    <w:rsid w:val="00B4746F"/>
    <w:rsid w:val="00B71365"/>
    <w:rsid w:val="00B72DD1"/>
    <w:rsid w:val="00B86810"/>
    <w:rsid w:val="00BD2518"/>
    <w:rsid w:val="00BE1AC9"/>
    <w:rsid w:val="00BF19A3"/>
    <w:rsid w:val="00BF674F"/>
    <w:rsid w:val="00C215FC"/>
    <w:rsid w:val="00C42963"/>
    <w:rsid w:val="00C82A9E"/>
    <w:rsid w:val="00CA2218"/>
    <w:rsid w:val="00CF28F9"/>
    <w:rsid w:val="00D07C4C"/>
    <w:rsid w:val="00D16F8D"/>
    <w:rsid w:val="00D322D2"/>
    <w:rsid w:val="00D34B36"/>
    <w:rsid w:val="00D40FF8"/>
    <w:rsid w:val="00D54BAC"/>
    <w:rsid w:val="00D93ACC"/>
    <w:rsid w:val="00DB28B8"/>
    <w:rsid w:val="00DC10A8"/>
    <w:rsid w:val="00E01901"/>
    <w:rsid w:val="00E01F27"/>
    <w:rsid w:val="00E04636"/>
    <w:rsid w:val="00E31D94"/>
    <w:rsid w:val="00E43F13"/>
    <w:rsid w:val="00E46CC1"/>
    <w:rsid w:val="00E61213"/>
    <w:rsid w:val="00E629C2"/>
    <w:rsid w:val="00E66DD1"/>
    <w:rsid w:val="00E71E30"/>
    <w:rsid w:val="00E7325F"/>
    <w:rsid w:val="00E73471"/>
    <w:rsid w:val="00E8256F"/>
    <w:rsid w:val="00E9415C"/>
    <w:rsid w:val="00EA0D84"/>
    <w:rsid w:val="00ED54FE"/>
    <w:rsid w:val="00EE2365"/>
    <w:rsid w:val="00EE4630"/>
    <w:rsid w:val="00EE7925"/>
    <w:rsid w:val="00EF5D60"/>
    <w:rsid w:val="00F0642E"/>
    <w:rsid w:val="00F067B2"/>
    <w:rsid w:val="00F075A5"/>
    <w:rsid w:val="00F66B60"/>
    <w:rsid w:val="00F706E8"/>
    <w:rsid w:val="00F722D2"/>
    <w:rsid w:val="00FD706A"/>
    <w:rsid w:val="00FE2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113DEC"/>
  <w15:chartTrackingRefBased/>
  <w15:docId w15:val="{7309F4D6-6E88-4CF5-9AA1-16445E5316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76" w:lineRule="auto"/>
        <w:ind w:left="357" w:hanging="35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/>
    <w:lsdException w:name="footnote text" w:semiHidden="1"/>
    <w:lsdException w:name="annotation text" w:semiHidden="1"/>
    <w:lsdException w:name="header" w:semiHidden="1"/>
    <w:lsdException w:name="footer" w:semiHidden="1"/>
    <w:lsdException w:name="index heading" w:semiHidden="1"/>
    <w:lsdException w:name="caption" w:semiHidden="1" w:uiPriority="35" w:qFormat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semiHidden="1" w:uiPriority="10"/>
    <w:lsdException w:name="Closing" w:semiHidden="1"/>
    <w:lsdException w:name="Signature" w:semiHidden="1"/>
    <w:lsdException w:name="Default Paragraph Font" w:semiHidden="1" w:uiPriority="1" w:unhideWhenUsed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uiPriority="1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/>
    <w:lsdException w:name="FollowedHyperlink" w:semiHidden="1"/>
    <w:lsdException w:name="Strong" w:semiHidden="1" w:uiPriority="22"/>
    <w:lsdException w:name="Emphasis" w:semiHidden="1" w:uiPriority="20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 w:unhideWhenUsed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9206B"/>
    <w:pPr>
      <w:ind w:left="0" w:firstLine="0"/>
    </w:pPr>
    <w:rPr>
      <w:rFonts w:ascii="Twinkl" w:hAnsi="Twinkl"/>
      <w:sz w:val="26"/>
      <w:szCs w:val="26"/>
    </w:rPr>
  </w:style>
  <w:style w:type="paragraph" w:styleId="Heading1">
    <w:name w:val="heading 1"/>
    <w:basedOn w:val="Normal"/>
    <w:next w:val="Normal"/>
    <w:link w:val="Heading1Char"/>
    <w:uiPriority w:val="1"/>
    <w:qFormat/>
    <w:rsid w:val="00685B1B"/>
    <w:pPr>
      <w:jc w:val="center"/>
      <w:outlineLvl w:val="0"/>
    </w:pPr>
    <w:rPr>
      <w:b/>
      <w:sz w:val="66"/>
      <w:szCs w:val="66"/>
    </w:rPr>
  </w:style>
  <w:style w:type="paragraph" w:styleId="Heading2">
    <w:name w:val="heading 2"/>
    <w:basedOn w:val="Heading1"/>
    <w:next w:val="Normal"/>
    <w:link w:val="Heading2Char"/>
    <w:uiPriority w:val="1"/>
    <w:qFormat/>
    <w:rsid w:val="0066457E"/>
    <w:pPr>
      <w:spacing w:after="0"/>
      <w:jc w:val="left"/>
      <w:outlineLvl w:val="1"/>
    </w:pPr>
    <w:rPr>
      <w:sz w:val="40"/>
      <w:szCs w:val="36"/>
    </w:rPr>
  </w:style>
  <w:style w:type="paragraph" w:styleId="Heading3">
    <w:name w:val="heading 3"/>
    <w:basedOn w:val="Normal"/>
    <w:next w:val="Normal"/>
    <w:link w:val="Heading3Char"/>
    <w:uiPriority w:val="1"/>
    <w:qFormat/>
    <w:rsid w:val="00E9415C"/>
    <w:pPr>
      <w:spacing w:after="0"/>
      <w:outlineLvl w:val="2"/>
    </w:pPr>
    <w:rPr>
      <w:b/>
      <w:sz w:val="36"/>
      <w:szCs w:val="36"/>
    </w:rPr>
  </w:style>
  <w:style w:type="paragraph" w:styleId="Heading4">
    <w:name w:val="heading 4"/>
    <w:basedOn w:val="Normal"/>
    <w:next w:val="Normal"/>
    <w:link w:val="Heading4Char"/>
    <w:uiPriority w:val="1"/>
    <w:qFormat/>
    <w:rsid w:val="00B4746F"/>
    <w:pPr>
      <w:spacing w:after="0"/>
      <w:outlineLvl w:val="3"/>
    </w:pPr>
    <w:rPr>
      <w:b/>
      <w:sz w:val="32"/>
    </w:rPr>
  </w:style>
  <w:style w:type="paragraph" w:styleId="Heading5">
    <w:name w:val="heading 5"/>
    <w:basedOn w:val="Normal"/>
    <w:next w:val="Normal"/>
    <w:link w:val="Heading5Char"/>
    <w:uiPriority w:val="9"/>
    <w:semiHidden/>
    <w:rsid w:val="00A7625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685B1B"/>
    <w:rPr>
      <w:color w:val="808080"/>
    </w:rPr>
  </w:style>
  <w:style w:type="paragraph" w:styleId="NoSpacing">
    <w:name w:val="No Spacing"/>
    <w:basedOn w:val="Heading3"/>
    <w:link w:val="NoSpacingChar"/>
    <w:uiPriority w:val="9"/>
    <w:semiHidden/>
    <w:qFormat/>
    <w:rsid w:val="005F3206"/>
    <w:pPr>
      <w:spacing w:line="240" w:lineRule="auto"/>
    </w:pPr>
    <w:rPr>
      <w:b w:val="0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1"/>
    <w:rsid w:val="00A76255"/>
    <w:rPr>
      <w:rFonts w:ascii="Twinkl" w:hAnsi="Twinkl"/>
      <w:b/>
      <w:sz w:val="66"/>
      <w:szCs w:val="66"/>
    </w:rPr>
  </w:style>
  <w:style w:type="paragraph" w:customStyle="1" w:styleId="Fraction">
    <w:name w:val="Fraction"/>
    <w:basedOn w:val="Normal"/>
    <w:next w:val="Normal"/>
    <w:link w:val="FractionChar"/>
    <w:uiPriority w:val="6"/>
    <w:qFormat/>
    <w:rsid w:val="004D75B1"/>
    <w:rPr>
      <w:sz w:val="32"/>
    </w:rPr>
  </w:style>
  <w:style w:type="character" w:customStyle="1" w:styleId="Heading2Char">
    <w:name w:val="Heading 2 Char"/>
    <w:basedOn w:val="DefaultParagraphFont"/>
    <w:link w:val="Heading2"/>
    <w:uiPriority w:val="1"/>
    <w:rsid w:val="0066457E"/>
    <w:rPr>
      <w:rFonts w:ascii="Twinkl" w:hAnsi="Twinkl"/>
      <w:b/>
      <w:sz w:val="40"/>
      <w:szCs w:val="36"/>
    </w:rPr>
  </w:style>
  <w:style w:type="character" w:customStyle="1" w:styleId="NoSpacingChar">
    <w:name w:val="No Spacing Char"/>
    <w:basedOn w:val="DefaultParagraphFont"/>
    <w:link w:val="NoSpacing"/>
    <w:uiPriority w:val="9"/>
    <w:semiHidden/>
    <w:rsid w:val="0066457E"/>
    <w:rPr>
      <w:rFonts w:ascii="Twinkl" w:hAnsi="Twinkl"/>
      <w:sz w:val="26"/>
      <w:szCs w:val="26"/>
    </w:rPr>
  </w:style>
  <w:style w:type="character" w:customStyle="1" w:styleId="FractionChar">
    <w:name w:val="Fraction Char"/>
    <w:basedOn w:val="DefaultParagraphFont"/>
    <w:link w:val="Fraction"/>
    <w:uiPriority w:val="6"/>
    <w:rsid w:val="004D75B1"/>
    <w:rPr>
      <w:rFonts w:ascii="Twinkl" w:hAnsi="Twinkl"/>
      <w:sz w:val="32"/>
      <w:szCs w:val="26"/>
    </w:rPr>
  </w:style>
  <w:style w:type="character" w:customStyle="1" w:styleId="Heading3Char">
    <w:name w:val="Heading 3 Char"/>
    <w:basedOn w:val="DefaultParagraphFont"/>
    <w:link w:val="Heading3"/>
    <w:uiPriority w:val="1"/>
    <w:rsid w:val="00E9415C"/>
    <w:rPr>
      <w:rFonts w:ascii="Twinkl" w:hAnsi="Twinkl"/>
      <w:b/>
      <w:sz w:val="36"/>
      <w:szCs w:val="36"/>
    </w:rPr>
  </w:style>
  <w:style w:type="character" w:customStyle="1" w:styleId="Heading4Char">
    <w:name w:val="Heading 4 Char"/>
    <w:basedOn w:val="DefaultParagraphFont"/>
    <w:link w:val="Heading4"/>
    <w:uiPriority w:val="1"/>
    <w:rsid w:val="00B4746F"/>
    <w:rPr>
      <w:rFonts w:ascii="Twinkl" w:hAnsi="Twinkl"/>
      <w:b/>
      <w:sz w:val="32"/>
      <w:szCs w:val="26"/>
    </w:rPr>
  </w:style>
  <w:style w:type="paragraph" w:styleId="ListParagraph">
    <w:name w:val="List Paragraph"/>
    <w:basedOn w:val="Normal"/>
    <w:uiPriority w:val="8"/>
    <w:semiHidden/>
    <w:rsid w:val="0009206B"/>
  </w:style>
  <w:style w:type="paragraph" w:customStyle="1" w:styleId="Numbered">
    <w:name w:val="Numbered"/>
    <w:basedOn w:val="Normal"/>
    <w:uiPriority w:val="2"/>
    <w:qFormat/>
    <w:rsid w:val="0009206B"/>
    <w:pPr>
      <w:numPr>
        <w:numId w:val="29"/>
      </w:numPr>
      <w:ind w:left="357" w:hanging="357"/>
    </w:pPr>
  </w:style>
  <w:style w:type="paragraph" w:customStyle="1" w:styleId="Bullet">
    <w:name w:val="Bullet"/>
    <w:basedOn w:val="Normal"/>
    <w:uiPriority w:val="2"/>
    <w:qFormat/>
    <w:rsid w:val="00AE081E"/>
    <w:pPr>
      <w:numPr>
        <w:numId w:val="43"/>
      </w:numPr>
      <w:ind w:left="358" w:hanging="301"/>
    </w:pPr>
  </w:style>
  <w:style w:type="paragraph" w:customStyle="1" w:styleId="IndentedBullet">
    <w:name w:val="Indented Bullet"/>
    <w:basedOn w:val="Bullet"/>
    <w:uiPriority w:val="4"/>
    <w:qFormat/>
    <w:rsid w:val="00E01901"/>
    <w:pPr>
      <w:numPr>
        <w:ilvl w:val="1"/>
      </w:numPr>
      <w:ind w:left="715" w:hanging="301"/>
    </w:pPr>
  </w:style>
  <w:style w:type="paragraph" w:customStyle="1" w:styleId="IndentedNumbered">
    <w:name w:val="Indented Numbered"/>
    <w:basedOn w:val="Numbered"/>
    <w:uiPriority w:val="4"/>
    <w:qFormat/>
    <w:rsid w:val="0009206B"/>
    <w:pPr>
      <w:numPr>
        <w:ilvl w:val="3"/>
      </w:numPr>
      <w:ind w:left="714" w:hanging="357"/>
    </w:pPr>
  </w:style>
  <w:style w:type="character" w:customStyle="1" w:styleId="Heading5Char">
    <w:name w:val="Heading 5 Char"/>
    <w:basedOn w:val="DefaultParagraphFont"/>
    <w:link w:val="Heading5"/>
    <w:uiPriority w:val="9"/>
    <w:semiHidden/>
    <w:rsid w:val="00A7625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PageNumbers">
    <w:name w:val="Page Numbers"/>
    <w:basedOn w:val="Normal"/>
    <w:uiPriority w:val="6"/>
    <w:qFormat/>
    <w:rsid w:val="007B3743"/>
    <w:pPr>
      <w:jc w:val="center"/>
    </w:pPr>
    <w:rPr>
      <w:sz w:val="16"/>
    </w:rPr>
  </w:style>
  <w:style w:type="paragraph" w:customStyle="1" w:styleId="Lettered">
    <w:name w:val="Lettered"/>
    <w:basedOn w:val="Normal"/>
    <w:uiPriority w:val="3"/>
    <w:qFormat/>
    <w:rsid w:val="0009206B"/>
    <w:pPr>
      <w:numPr>
        <w:ilvl w:val="1"/>
        <w:numId w:val="31"/>
      </w:numPr>
      <w:ind w:left="357" w:hanging="357"/>
    </w:pPr>
  </w:style>
  <w:style w:type="paragraph" w:customStyle="1" w:styleId="IndentedLettered">
    <w:name w:val="Indented Lettered"/>
    <w:basedOn w:val="Normal"/>
    <w:uiPriority w:val="5"/>
    <w:qFormat/>
    <w:rsid w:val="0009206B"/>
    <w:pPr>
      <w:numPr>
        <w:ilvl w:val="4"/>
        <w:numId w:val="31"/>
      </w:numPr>
      <w:ind w:left="714" w:hanging="357"/>
    </w:pPr>
  </w:style>
  <w:style w:type="paragraph" w:styleId="Header">
    <w:name w:val="header"/>
    <w:basedOn w:val="Normal"/>
    <w:link w:val="HeaderChar"/>
    <w:uiPriority w:val="99"/>
    <w:semiHidden/>
    <w:rsid w:val="00B72D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72DD1"/>
    <w:rPr>
      <w:rFonts w:ascii="Twinkl" w:hAnsi="Twinkl"/>
      <w:sz w:val="26"/>
      <w:szCs w:val="26"/>
    </w:rPr>
  </w:style>
  <w:style w:type="paragraph" w:styleId="Footer">
    <w:name w:val="footer"/>
    <w:basedOn w:val="Normal"/>
    <w:link w:val="FooterChar"/>
    <w:uiPriority w:val="99"/>
    <w:semiHidden/>
    <w:rsid w:val="00B72D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72DD1"/>
    <w:rPr>
      <w:rFonts w:ascii="Twinkl" w:hAnsi="Twinkl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header" Target="header4.xml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hyperlink" Target="https://www.twinkl.co.uk/r/1fktni" TargetMode="External"/><Relationship Id="rId47" Type="http://schemas.openxmlformats.org/officeDocument/2006/relationships/footer" Target="footer4.xml"/><Relationship Id="rId50" Type="http://schemas.openxmlformats.org/officeDocument/2006/relationships/hyperlink" Target="https://www.twinkl.co.uk/r/1fktni" TargetMode="External"/><Relationship Id="rId55" Type="http://schemas.openxmlformats.org/officeDocument/2006/relationships/hyperlink" Target="https://www.twinkl.co.uk/r/1fktni" TargetMode="External"/><Relationship Id="rId7" Type="http://schemas.openxmlformats.org/officeDocument/2006/relationships/header" Target="head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header" Target="header5.xml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2.xml"/><Relationship Id="rId41" Type="http://schemas.openxmlformats.org/officeDocument/2006/relationships/image" Target="media/image32.png"/><Relationship Id="rId54" Type="http://schemas.openxmlformats.org/officeDocument/2006/relationships/hyperlink" Target="https://www.twinkl.co.uk/r/1fktni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footer" Target="footer3.xml"/><Relationship Id="rId45" Type="http://schemas.openxmlformats.org/officeDocument/2006/relationships/image" Target="media/image34.png"/><Relationship Id="rId53" Type="http://schemas.openxmlformats.org/officeDocument/2006/relationships/image" Target="media/image39.png"/><Relationship Id="rId58" Type="http://schemas.openxmlformats.org/officeDocument/2006/relationships/footer" Target="footer5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3.xml"/><Relationship Id="rId36" Type="http://schemas.openxmlformats.org/officeDocument/2006/relationships/image" Target="media/image28.png"/><Relationship Id="rId49" Type="http://schemas.openxmlformats.org/officeDocument/2006/relationships/hyperlink" Target="https://www.twinkl.co.uk/r/1fktni" TargetMode="External"/><Relationship Id="rId57" Type="http://schemas.openxmlformats.org/officeDocument/2006/relationships/header" Target="header6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image" Target="media/image33.jpeg"/><Relationship Id="rId52" Type="http://schemas.openxmlformats.org/officeDocument/2006/relationships/image" Target="media/image38.pn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hyperlink" Target="https://www.twinkl.co.uk/r/1fktni" TargetMode="External"/><Relationship Id="rId48" Type="http://schemas.openxmlformats.org/officeDocument/2006/relationships/image" Target="media/image36.png"/><Relationship Id="rId56" Type="http://schemas.openxmlformats.org/officeDocument/2006/relationships/image" Target="media/image40.png"/><Relationship Id="rId8" Type="http://schemas.openxmlformats.org/officeDocument/2006/relationships/header" Target="header2.xml"/><Relationship Id="rId51" Type="http://schemas.openxmlformats.org/officeDocument/2006/relationships/image" Target="media/image37.png"/><Relationship Id="rId3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eylen-Twinkl\Downloads\NEW%20Portait%20Activity%20Sheet%20Template%20(2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noFill/>
        <a:ln w="6350">
          <a:noFill/>
        </a:ln>
        <a:effectLst/>
      </a:spPr>
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<a:prstTxWarp prst="textNoShape">
          <a:avLst/>
        </a:prstTxWarp>
        <a:noAutofit/>
      </a:bodyPr>
      <a:lstStyle/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dk1"/>
        </a:fontRef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NEW Portait Activity Sheet Template (2)</Template>
  <TotalTime>284</TotalTime>
  <Pages>6</Pages>
  <Words>27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Joeylen-Twinkl</dc:creator>
  <cp:keywords/>
  <dc:description/>
  <cp:lastModifiedBy>Faye Leather</cp:lastModifiedBy>
  <cp:revision>144</cp:revision>
  <dcterms:created xsi:type="dcterms:W3CDTF">2023-01-09T02:36:00Z</dcterms:created>
  <dcterms:modified xsi:type="dcterms:W3CDTF">2024-02-10T14:11:00Z</dcterms:modified>
</cp:coreProperties>
</file>